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03"/>
        <w:gridCol w:w="2427"/>
        <w:gridCol w:w="1795"/>
        <w:gridCol w:w="701"/>
      </w:tblGrid>
      <w:tr w:rsidR="004D2F4C" w:rsidRPr="001126CC" w14:paraId="4F23DD50" w14:textId="77777777" w:rsidTr="00FC4354">
        <w:trPr>
          <w:trHeight w:val="547"/>
        </w:trPr>
        <w:tc>
          <w:tcPr>
            <w:tcW w:w="12944" w:type="dxa"/>
            <w:gridSpan w:val="4"/>
            <w:shd w:val="clear" w:color="auto" w:fill="auto"/>
          </w:tcPr>
          <w:p w14:paraId="5897B5BC" w14:textId="77777777" w:rsidR="004D2F4C" w:rsidRPr="001126CC" w:rsidRDefault="004D2F4C" w:rsidP="00FC4354">
            <w:pPr>
              <w:pStyle w:val="Ttulodelrecibo"/>
              <w:jc w:val="left"/>
            </w:pPr>
            <w:bookmarkStart w:id="0" w:name="_GoBack"/>
          </w:p>
        </w:tc>
      </w:tr>
      <w:tr w:rsidR="0084531D" w:rsidRPr="001126CC" w14:paraId="5AC060C9" w14:textId="77777777" w:rsidTr="0084531D">
        <w:tc>
          <w:tcPr>
            <w:tcW w:w="8010" w:type="dxa"/>
            <w:vMerge w:val="restart"/>
            <w:shd w:val="clear" w:color="auto" w:fill="auto"/>
          </w:tcPr>
          <w:p w14:paraId="2DEE351C" w14:textId="77777777" w:rsidR="004D2F4C" w:rsidRPr="001126CC" w:rsidRDefault="00FC4354" w:rsidP="00FC4354">
            <w:r w:rsidRPr="001126CC">
              <w:rPr>
                <w:noProof/>
                <w:lang w:bidi="es-ES"/>
              </w:rPr>
              <mc:AlternateContent>
                <mc:Choice Requires="wps">
                  <w:drawing>
                    <wp:inline distT="0" distB="0" distL="0" distR="0" wp14:anchorId="3EDEFACA" wp14:editId="0B47F80B">
                      <wp:extent cx="3705225" cy="523875"/>
                      <wp:effectExtent l="0" t="0" r="9525" b="0"/>
                      <wp:docPr id="4" name="Cuadro de text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052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B696E6" w14:textId="77777777" w:rsidR="00FC4354" w:rsidRPr="00FC4354" w:rsidRDefault="00FC4354" w:rsidP="00FC4354">
                                  <w:pPr>
                                    <w:pStyle w:val="Ttulo"/>
                                    <w:rPr>
                                      <w:color w:val="E6465D" w:themeColor="accent1"/>
                                    </w:rPr>
                                  </w:pPr>
                                  <w:r w:rsidRPr="00FC4354">
                                    <w:rPr>
                                      <w:color w:val="E6465D" w:themeColor="accent1"/>
                                      <w:lang w:bidi="es-ES"/>
                                    </w:rPr>
                                    <w:t xml:space="preserve">Gracias por su ayuda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45720" rIns="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3EDEFAC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4" o:spid="_x0000_s1026" type="#_x0000_t202" style="width:291.75pt;height:4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" filled="f" stroked="f" strokeweight=".5pt">
                      <v:textbox inset="36pt,,0">
                        <w:txbxContent>
                          <w:p w14:paraId="5DB696E6" w14:textId="77777777" w:rsidR="00FC4354" w:rsidRPr="00FC4354" w:rsidRDefault="00FC4354" w:rsidP="00FC4354">
                            <w:pPr>
                              <w:pStyle w:val="Ttulo"/>
                              <w:rPr>
                                <w:color w:val="E6465D" w:themeColor="accent1"/>
                              </w:rPr>
                            </w:pPr>
                            <w:r w:rsidRPr="00FC4354">
                              <w:rPr>
                                <w:color w:val="E6465D" w:themeColor="accent1"/>
                                <w:lang w:bidi="es-ES"/>
                              </w:rPr>
                              <w:t xml:space="preserve">Gracias por su ayuda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1126CC">
              <w:rPr>
                <w:noProof/>
                <w:lang w:bidi="es-ES"/>
              </w:rPr>
              <mc:AlternateContent>
                <mc:Choice Requires="wps">
                  <w:drawing>
                    <wp:inline distT="0" distB="0" distL="0" distR="0" wp14:anchorId="63037D9C" wp14:editId="17F6ABAE">
                      <wp:extent cx="3829050" cy="476250"/>
                      <wp:effectExtent l="0" t="0" r="0" b="0"/>
                      <wp:docPr id="5" name="Cuadro de tex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29050" cy="476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0BED592" w14:textId="77777777" w:rsidR="00FC4354" w:rsidRPr="00FC4354" w:rsidRDefault="00167854" w:rsidP="00FC4354">
                                  <w:pPr>
                                    <w:pStyle w:val="Ttulo"/>
                                    <w:rPr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id w:val="1102607295"/>
                                      <w:placeholder>
                                        <w:docPart w:val="F7E36A51B2364F6FA138B54B2C1EAC5D"/>
                                      </w:placeholder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r w:rsidR="00FC4354" w:rsidRPr="00FC4354">
                                        <w:rPr>
                                          <w:color w:val="FFFFFF" w:themeColor="background1"/>
                                          <w:lang w:bidi="es-ES"/>
                                        </w:rPr>
                                        <w:t>[Escriba el nombre del equipo]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45720" rIns="45720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3037D9C" id="Cuadro de texto 5" o:spid="_x0000_s1027" type="#_x0000_t202" style="width:301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" filled="f" stroked="f" strokeweight=".5pt">
                      <v:textbox inset="36pt,,36pt">
                        <w:txbxContent>
                          <w:p w14:paraId="50BED592" w14:textId="77777777" w:rsidR="00FC4354" w:rsidRPr="00FC4354" w:rsidRDefault="00167854" w:rsidP="00FC4354">
                            <w:pPr>
                              <w:pStyle w:val="Ttulo"/>
                              <w:rPr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id w:val="1102607295"/>
                                <w:placeholder>
                                  <w:docPart w:val="F7E36A51B2364F6FA138B54B2C1EAC5D"/>
                                </w:placeholder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r w:rsidR="00FC4354" w:rsidRPr="00FC4354">
                                  <w:rPr>
                                    <w:color w:val="FFFFFF" w:themeColor="background1"/>
                                    <w:lang w:bidi="es-ES"/>
                                  </w:rPr>
                                  <w:t>[Escriba el nombre del equipo]</w:t>
                                </w:r>
                              </w:sdtContent>
                            </w:sdt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430" w:type="dxa"/>
            <w:shd w:val="clear" w:color="auto" w:fill="CEDFF4" w:themeFill="accent3" w:themeFillTint="33"/>
            <w:vAlign w:val="center"/>
          </w:tcPr>
          <w:p w14:paraId="26782DFE" w14:textId="77777777" w:rsidR="004D2F4C" w:rsidRPr="001126CC" w:rsidRDefault="00965A50">
            <w:pPr>
              <w:pStyle w:val="Detallesdelrecibo"/>
            </w:pPr>
            <w:r w:rsidRPr="001126CC">
              <w:rPr>
                <w:lang w:bidi="es-ES"/>
              </w:rPr>
              <w:t>Donado por:</w:t>
            </w:r>
          </w:p>
        </w:tc>
        <w:tc>
          <w:tcPr>
            <w:tcW w:w="1800" w:type="dxa"/>
            <w:shd w:val="clear" w:color="auto" w:fill="CEDFF4" w:themeFill="accent3" w:themeFillTint="33"/>
            <w:vAlign w:val="center"/>
          </w:tcPr>
          <w:p w14:paraId="6B89334D" w14:textId="77777777" w:rsidR="004D2F4C" w:rsidRPr="001126CC" w:rsidRDefault="00965A50">
            <w:pPr>
              <w:pStyle w:val="Detallesdelrecibo"/>
            </w:pPr>
            <w:r w:rsidRPr="001126CC">
              <w:rPr>
                <w:lang w:bidi="es-ES"/>
              </w:rPr>
              <w:t>Don Jon</w:t>
            </w:r>
          </w:p>
        </w:tc>
        <w:tc>
          <w:tcPr>
            <w:tcW w:w="704" w:type="dxa"/>
            <w:vMerge w:val="restart"/>
            <w:shd w:val="clear" w:color="auto" w:fill="auto"/>
          </w:tcPr>
          <w:p w14:paraId="0981FC80" w14:textId="77777777" w:rsidR="004D2F4C" w:rsidRPr="001126CC" w:rsidRDefault="004D2F4C">
            <w:pPr>
              <w:jc w:val="center"/>
            </w:pPr>
          </w:p>
        </w:tc>
      </w:tr>
      <w:tr w:rsidR="0084531D" w:rsidRPr="001126CC" w14:paraId="25E35DEB" w14:textId="77777777" w:rsidTr="0084531D">
        <w:tc>
          <w:tcPr>
            <w:tcW w:w="8010" w:type="dxa"/>
            <w:vMerge/>
            <w:shd w:val="clear" w:color="auto" w:fill="auto"/>
          </w:tcPr>
          <w:p w14:paraId="214DF841" w14:textId="77777777" w:rsidR="004D2F4C" w:rsidRPr="001126CC" w:rsidRDefault="004D2F4C"/>
        </w:tc>
        <w:tc>
          <w:tcPr>
            <w:tcW w:w="2430" w:type="dxa"/>
            <w:shd w:val="clear" w:color="auto" w:fill="1E1B48" w:themeFill="text2" w:themeFillShade="BF"/>
            <w:vAlign w:val="center"/>
          </w:tcPr>
          <w:p w14:paraId="4739AB68" w14:textId="77777777" w:rsidR="004D2F4C" w:rsidRPr="001126CC" w:rsidRDefault="00965A50">
            <w:pPr>
              <w:pStyle w:val="Detallesdelrecibo"/>
              <w:rPr>
                <w:color w:val="FFFFFF" w:themeColor="background1"/>
              </w:rPr>
            </w:pPr>
            <w:r w:rsidRPr="001126CC">
              <w:rPr>
                <w:color w:val="FFFFFF" w:themeColor="background1"/>
                <w:lang w:bidi="es-ES"/>
              </w:rPr>
              <w:t>Dirección:</w:t>
            </w:r>
          </w:p>
        </w:tc>
        <w:tc>
          <w:tcPr>
            <w:tcW w:w="1800" w:type="dxa"/>
            <w:shd w:val="clear" w:color="auto" w:fill="1E1B48" w:themeFill="text2" w:themeFillShade="BF"/>
            <w:vAlign w:val="center"/>
          </w:tcPr>
          <w:p w14:paraId="0A718DCD" w14:textId="77777777" w:rsidR="004D2F4C" w:rsidRPr="001126CC" w:rsidRDefault="004D2F4C">
            <w:pPr>
              <w:pStyle w:val="Detallesdelrecibo"/>
              <w:rPr>
                <w:color w:val="FFFFFF" w:themeColor="background1"/>
              </w:rPr>
            </w:pPr>
          </w:p>
        </w:tc>
        <w:tc>
          <w:tcPr>
            <w:tcW w:w="704" w:type="dxa"/>
            <w:vMerge/>
            <w:shd w:val="clear" w:color="auto" w:fill="auto"/>
          </w:tcPr>
          <w:p w14:paraId="41599CDB" w14:textId="77777777" w:rsidR="004D2F4C" w:rsidRPr="001126CC" w:rsidRDefault="004D2F4C"/>
        </w:tc>
      </w:tr>
      <w:tr w:rsidR="0084531D" w:rsidRPr="001126CC" w14:paraId="4D17834B" w14:textId="77777777" w:rsidTr="0084531D">
        <w:tc>
          <w:tcPr>
            <w:tcW w:w="8010" w:type="dxa"/>
            <w:vMerge/>
            <w:shd w:val="clear" w:color="auto" w:fill="auto"/>
          </w:tcPr>
          <w:p w14:paraId="1E96CA7A" w14:textId="77777777" w:rsidR="004D2F4C" w:rsidRPr="001126CC" w:rsidRDefault="004D2F4C"/>
        </w:tc>
        <w:tc>
          <w:tcPr>
            <w:tcW w:w="2430" w:type="dxa"/>
            <w:shd w:val="clear" w:color="auto" w:fill="CEDFF4" w:themeFill="accent3" w:themeFillTint="33"/>
            <w:vAlign w:val="center"/>
          </w:tcPr>
          <w:p w14:paraId="19E27673" w14:textId="77777777" w:rsidR="004D2F4C" w:rsidRPr="001126CC" w:rsidRDefault="00965A50">
            <w:pPr>
              <w:pStyle w:val="Detallesdelrecibo"/>
            </w:pPr>
            <w:r w:rsidRPr="001126CC">
              <w:rPr>
                <w:lang w:bidi="es-ES"/>
              </w:rPr>
              <w:t>Teléfono/dirección de correo electrónico:</w:t>
            </w:r>
          </w:p>
        </w:tc>
        <w:tc>
          <w:tcPr>
            <w:tcW w:w="1800" w:type="dxa"/>
            <w:shd w:val="clear" w:color="auto" w:fill="CEDFF4" w:themeFill="accent3" w:themeFillTint="33"/>
            <w:vAlign w:val="center"/>
          </w:tcPr>
          <w:p w14:paraId="1FE6E23C" w14:textId="77777777" w:rsidR="004D2F4C" w:rsidRPr="001126CC" w:rsidRDefault="004D2F4C">
            <w:pPr>
              <w:pStyle w:val="Detallesdelrecibo"/>
            </w:pPr>
          </w:p>
        </w:tc>
        <w:tc>
          <w:tcPr>
            <w:tcW w:w="704" w:type="dxa"/>
            <w:vMerge/>
            <w:shd w:val="clear" w:color="auto" w:fill="auto"/>
          </w:tcPr>
          <w:p w14:paraId="7781E412" w14:textId="77777777" w:rsidR="004D2F4C" w:rsidRPr="001126CC" w:rsidRDefault="004D2F4C"/>
        </w:tc>
      </w:tr>
      <w:tr w:rsidR="0084531D" w:rsidRPr="001126CC" w14:paraId="5A7C0C93" w14:textId="77777777" w:rsidTr="0084531D">
        <w:tc>
          <w:tcPr>
            <w:tcW w:w="8010" w:type="dxa"/>
            <w:vMerge/>
            <w:shd w:val="clear" w:color="auto" w:fill="auto"/>
          </w:tcPr>
          <w:p w14:paraId="1A14BEB9" w14:textId="77777777" w:rsidR="004D2F4C" w:rsidRPr="001126CC" w:rsidRDefault="004D2F4C"/>
        </w:tc>
        <w:tc>
          <w:tcPr>
            <w:tcW w:w="2430" w:type="dxa"/>
            <w:shd w:val="clear" w:color="auto" w:fill="auto"/>
            <w:vAlign w:val="center"/>
          </w:tcPr>
          <w:p w14:paraId="28E576F5" w14:textId="77777777" w:rsidR="004D2F4C" w:rsidRPr="001126CC" w:rsidRDefault="004D2F4C">
            <w:pPr>
              <w:pStyle w:val="Detallesdelrecibo"/>
              <w:rPr>
                <w:color w:val="FFFFFF" w:themeColor="background1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14:paraId="06114DE1" w14:textId="77777777" w:rsidR="004D2F4C" w:rsidRPr="001126CC" w:rsidRDefault="004D2F4C">
            <w:pPr>
              <w:pStyle w:val="Detallesdelrecibo"/>
              <w:rPr>
                <w:color w:val="FFFFFF" w:themeColor="background1"/>
              </w:rPr>
            </w:pPr>
          </w:p>
        </w:tc>
        <w:tc>
          <w:tcPr>
            <w:tcW w:w="704" w:type="dxa"/>
            <w:vMerge/>
            <w:shd w:val="clear" w:color="auto" w:fill="auto"/>
          </w:tcPr>
          <w:p w14:paraId="60E55F0B" w14:textId="77777777" w:rsidR="004D2F4C" w:rsidRPr="001126CC" w:rsidRDefault="004D2F4C"/>
        </w:tc>
      </w:tr>
      <w:tr w:rsidR="0084531D" w:rsidRPr="001126CC" w14:paraId="3BA1B6F6" w14:textId="77777777" w:rsidTr="0084531D">
        <w:tc>
          <w:tcPr>
            <w:tcW w:w="8010" w:type="dxa"/>
            <w:vMerge/>
            <w:shd w:val="clear" w:color="auto" w:fill="auto"/>
          </w:tcPr>
          <w:p w14:paraId="63FB4C9A" w14:textId="77777777" w:rsidR="004D2F4C" w:rsidRPr="001126CC" w:rsidRDefault="004D2F4C"/>
        </w:tc>
        <w:tc>
          <w:tcPr>
            <w:tcW w:w="2430" w:type="dxa"/>
            <w:shd w:val="clear" w:color="auto" w:fill="1E1B48" w:themeFill="text2" w:themeFillShade="BF"/>
            <w:vAlign w:val="center"/>
          </w:tcPr>
          <w:p w14:paraId="3AB68AAF" w14:textId="77777777" w:rsidR="004D2F4C" w:rsidRPr="001126CC" w:rsidRDefault="00965A50">
            <w:pPr>
              <w:pStyle w:val="Detallesdelrecibo"/>
              <w:rPr>
                <w:color w:val="FFFFFF" w:themeColor="background1"/>
              </w:rPr>
            </w:pPr>
            <w:r w:rsidRPr="001126CC">
              <w:rPr>
                <w:color w:val="FFFFFF" w:themeColor="background1"/>
                <w:lang w:bidi="es-ES"/>
              </w:rPr>
              <w:t>Importe de la donación:</w:t>
            </w:r>
          </w:p>
        </w:tc>
        <w:tc>
          <w:tcPr>
            <w:tcW w:w="1800" w:type="dxa"/>
            <w:shd w:val="clear" w:color="auto" w:fill="1E1B48" w:themeFill="text2" w:themeFillShade="BF"/>
            <w:vAlign w:val="center"/>
          </w:tcPr>
          <w:p w14:paraId="07F33425" w14:textId="77777777" w:rsidR="004D2F4C" w:rsidRPr="001126CC" w:rsidRDefault="004D2F4C">
            <w:pPr>
              <w:pStyle w:val="Detallesdelrecibo"/>
              <w:rPr>
                <w:color w:val="FFFFFF" w:themeColor="background1"/>
              </w:rPr>
            </w:pPr>
          </w:p>
        </w:tc>
        <w:tc>
          <w:tcPr>
            <w:tcW w:w="704" w:type="dxa"/>
            <w:vMerge/>
            <w:shd w:val="clear" w:color="auto" w:fill="auto"/>
          </w:tcPr>
          <w:p w14:paraId="18241762" w14:textId="77777777" w:rsidR="004D2F4C" w:rsidRPr="001126CC" w:rsidRDefault="004D2F4C"/>
        </w:tc>
      </w:tr>
      <w:tr w:rsidR="0084531D" w:rsidRPr="001126CC" w14:paraId="4154C969" w14:textId="77777777" w:rsidTr="0084531D">
        <w:tc>
          <w:tcPr>
            <w:tcW w:w="8010" w:type="dxa"/>
            <w:vMerge/>
            <w:shd w:val="clear" w:color="auto" w:fill="auto"/>
          </w:tcPr>
          <w:p w14:paraId="45F4C339" w14:textId="77777777" w:rsidR="004D2F4C" w:rsidRPr="001126CC" w:rsidRDefault="004D2F4C"/>
        </w:tc>
        <w:tc>
          <w:tcPr>
            <w:tcW w:w="2430" w:type="dxa"/>
            <w:shd w:val="clear" w:color="auto" w:fill="CEDFF4" w:themeFill="accent3" w:themeFillTint="33"/>
            <w:vAlign w:val="center"/>
          </w:tcPr>
          <w:p w14:paraId="59F242F6" w14:textId="77777777" w:rsidR="004D2F4C" w:rsidRPr="001126CC" w:rsidRDefault="00965A50">
            <w:pPr>
              <w:pStyle w:val="Detallesdelrecibo"/>
            </w:pPr>
            <w:r w:rsidRPr="001126CC">
              <w:rPr>
                <w:lang w:bidi="es-ES"/>
              </w:rPr>
              <w:t>Fecha:</w:t>
            </w:r>
          </w:p>
        </w:tc>
        <w:tc>
          <w:tcPr>
            <w:tcW w:w="1800" w:type="dxa"/>
            <w:shd w:val="clear" w:color="auto" w:fill="CEDFF4" w:themeFill="accent3" w:themeFillTint="33"/>
            <w:vAlign w:val="center"/>
          </w:tcPr>
          <w:p w14:paraId="3DFFCEBA" w14:textId="77777777" w:rsidR="004D2F4C" w:rsidRPr="001126CC" w:rsidRDefault="004D2F4C">
            <w:pPr>
              <w:pStyle w:val="Detallesdelrecibo"/>
            </w:pPr>
          </w:p>
        </w:tc>
        <w:tc>
          <w:tcPr>
            <w:tcW w:w="704" w:type="dxa"/>
            <w:vMerge/>
            <w:shd w:val="clear" w:color="auto" w:fill="auto"/>
          </w:tcPr>
          <w:p w14:paraId="19AA9CF9" w14:textId="77777777" w:rsidR="004D2F4C" w:rsidRPr="001126CC" w:rsidRDefault="004D2F4C"/>
        </w:tc>
      </w:tr>
      <w:tr w:rsidR="004D2F4C" w:rsidRPr="001126CC" w14:paraId="0B0BC55B" w14:textId="77777777" w:rsidTr="00FC4354">
        <w:trPr>
          <w:trHeight w:val="435"/>
        </w:trPr>
        <w:tc>
          <w:tcPr>
            <w:tcW w:w="12944" w:type="dxa"/>
            <w:gridSpan w:val="4"/>
            <w:shd w:val="clear" w:color="auto" w:fill="auto"/>
          </w:tcPr>
          <w:p w14:paraId="6CBF8986" w14:textId="77777777" w:rsidR="004D2F4C" w:rsidRPr="001126CC" w:rsidRDefault="004D2F4C"/>
        </w:tc>
      </w:tr>
    </w:tbl>
    <w:p w14:paraId="5D9EE848" w14:textId="77777777" w:rsidR="004D2F4C" w:rsidRPr="001126CC" w:rsidRDefault="0084531D">
      <w:r w:rsidRPr="001126CC">
        <w:rPr>
          <w:noProof/>
          <w:lang w:bidi="es-ES"/>
        </w:rPr>
        <mc:AlternateContent>
          <mc:Choice Requires="wpg">
            <w:drawing>
              <wp:anchor distT="0" distB="0" distL="114300" distR="114300" simplePos="0" relativeHeight="251649019" behindDoc="1" locked="0" layoutInCell="1" allowOverlap="1" wp14:anchorId="6D24FC2A" wp14:editId="6B18089D">
                <wp:simplePos x="0" y="0"/>
                <wp:positionH relativeFrom="margin">
                  <wp:align>right</wp:align>
                </wp:positionH>
                <wp:positionV relativeFrom="paragraph">
                  <wp:posOffset>-1804670</wp:posOffset>
                </wp:positionV>
                <wp:extent cx="8201025" cy="1819275"/>
                <wp:effectExtent l="0" t="0" r="9525" b="9525"/>
                <wp:wrapNone/>
                <wp:docPr id="10" name="Grupo 10" descr="diseño de gráfico con formas geométrica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01025" cy="1819275"/>
                          <a:chOff x="0" y="0"/>
                          <a:chExt cx="8201025" cy="1657350"/>
                        </a:xfrm>
                      </wpg:grpSpPr>
                      <wps:wsp>
                        <wps:cNvPr id="9" name="Rectángulo 9"/>
                        <wps:cNvSpPr/>
                        <wps:spPr>
                          <a:xfrm>
                            <a:off x="0" y="0"/>
                            <a:ext cx="8201025" cy="165735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Gráfico 8" descr="formas geométricas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9550" y="0"/>
                            <a:ext cx="7829550" cy="1628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2D6DDE" id="Grupo 10" o:spid="_x0000_s1026" alt="diseño de gráfico con formas geométricas" style="position:absolute;margin-left:594.55pt;margin-top:-142.1pt;width:645.75pt;height:143.25pt;z-index:-251667461;mso-position-horizontal:right;mso-position-horizontal-relative:margin;mso-height-relative:margin" coordsize="82010,16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">
                <v:rect id="Rectángulo 9" o:spid="_x0000_s1027" style="position:absolute;width:82010;height:165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" fillcolor="#292561 [3215]" stroked="f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áfico 8" o:spid="_x0000_s1028" type="#_x0000_t75" alt="formas geométricas" style="position:absolute;left:2095;width:78296;height:1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">
                  <v:imagedata r:id="rId9" o:title="formas geométricas"/>
                </v:shape>
                <w10:wrap anchorx="margin"/>
              </v:group>
            </w:pict>
          </mc:Fallback>
        </mc:AlternateConten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"/>
        <w:gridCol w:w="2470"/>
        <w:gridCol w:w="1417"/>
        <w:gridCol w:w="7836"/>
        <w:gridCol w:w="679"/>
      </w:tblGrid>
      <w:tr w:rsidR="004D2F4C" w:rsidRPr="001126CC" w14:paraId="3210EB4E" w14:textId="77777777" w:rsidTr="004D6E05">
        <w:trPr>
          <w:trHeight w:val="405"/>
        </w:trPr>
        <w:tc>
          <w:tcPr>
            <w:tcW w:w="4500" w:type="dxa"/>
            <w:gridSpan w:val="3"/>
            <w:tcBorders>
              <w:right w:val="single" w:sz="36" w:space="0" w:color="FFFFFF" w:themeColor="background1"/>
            </w:tcBorders>
            <w:shd w:val="clear" w:color="auto" w:fill="FAE19D" w:themeFill="accent5" w:themeFillTint="99"/>
          </w:tcPr>
          <w:p w14:paraId="34420326" w14:textId="77777777" w:rsidR="004D2F4C" w:rsidRPr="001126CC" w:rsidRDefault="004D6E05">
            <w:pPr>
              <w:pStyle w:val="Ttulodelrecibo"/>
            </w:pPr>
            <w:r w:rsidRPr="001126CC">
              <w:rPr>
                <w:noProof/>
                <w:lang w:bidi="es-ES"/>
              </w:rPr>
              <mc:AlternateContent>
                <mc:Choice Requires="wpg">
                  <w:drawing>
                    <wp:anchor distT="0" distB="0" distL="114300" distR="114300" simplePos="0" relativeHeight="251657216" behindDoc="1" locked="0" layoutInCell="1" allowOverlap="1" wp14:anchorId="4E33EB69" wp14:editId="113C8FF7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2540</wp:posOffset>
                      </wp:positionV>
                      <wp:extent cx="8201025" cy="1914525"/>
                      <wp:effectExtent l="0" t="0" r="9525" b="9525"/>
                      <wp:wrapNone/>
                      <wp:docPr id="17" name="Grupo 17" descr="cheurón 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01025" cy="1914525"/>
                                <a:chOff x="0" y="0"/>
                                <a:chExt cx="8201026" cy="1666875"/>
                              </a:xfrm>
                            </wpg:grpSpPr>
                            <wpg:grpSp>
                              <wpg:cNvPr id="15" name="Grupo 15" descr="fondo de diseño de cheurón"/>
                              <wpg:cNvGrpSpPr/>
                              <wpg:grpSpPr>
                                <a:xfrm>
                                  <a:off x="0" y="0"/>
                                  <a:ext cx="8201025" cy="1666875"/>
                                  <a:chOff x="0" y="0"/>
                                  <a:chExt cx="8201025" cy="1752600"/>
                                </a:xfrm>
                              </wpg:grpSpPr>
                              <wps:wsp>
                                <wps:cNvPr id="12" name="Rectángulo 12"/>
                                <wps:cNvSpPr/>
                                <wps:spPr>
                                  <a:xfrm>
                                    <a:off x="0" y="0"/>
                                    <a:ext cx="8201025" cy="17526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4">
                                      <a:lumMod val="60000"/>
                                      <a:lumOff val="4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4" name="Gráfico 14" descr="gráficos cheurón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1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201025" cy="17506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s:wsp>
                              <wps:cNvPr id="16" name="Rectángulo 16" descr="rectángulo blanco transparente"/>
                              <wps:cNvSpPr/>
                              <wps:spPr>
                                <a:xfrm>
                                  <a:off x="2714626" y="0"/>
                                  <a:ext cx="5486400" cy="16668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alpha val="6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B16347" id="Grupo 17" o:spid="_x0000_s1026" alt="cheurón " style="position:absolute;margin-left:-5.7pt;margin-top:.2pt;width:645.75pt;height:150.75pt;z-index:-251659264;mso-width-relative:margin;mso-height-relative:margin" coordsize="82010,16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">
                      <v:group id="Grupo 15" o:spid="_x0000_s1027" alt="fondo de diseño de cheurón" style="position:absolute;width:82010;height:16668" coordsize="82010,17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  <v:rect id="Rectángulo 12" o:spid="_x0000_s1028" style="position:absolute;width:82010;height:17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" fillcolor="#83d0c1 [1943]" stroked="f" strokeweight="2pt"/>
                        <v:shape id="Gráfico 14" o:spid="_x0000_s1029" type="#_x0000_t75" alt="gráficos cheurón" style="position:absolute;width:82010;height:17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">
                          <v:imagedata r:id="rId12" o:title="gráficos cheurón"/>
                        </v:shape>
                      </v:group>
                      <v:rect id="Rectángulo 16" o:spid="_x0000_s1030" alt="rectángulo blanco transparente" style="position:absolute;left:27146;width:54864;height:16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" fillcolor="white [3212]" stroked="f" strokeweight="2pt">
                        <v:fill opacity="39321f"/>
                      </v:rect>
                    </v:group>
                  </w:pict>
                </mc:Fallback>
              </mc:AlternateContent>
            </w:r>
          </w:p>
        </w:tc>
        <w:tc>
          <w:tcPr>
            <w:tcW w:w="8444" w:type="dxa"/>
            <w:gridSpan w:val="2"/>
            <w:tcBorders>
              <w:left w:val="single" w:sz="36" w:space="0" w:color="FFFFFF" w:themeColor="background1"/>
            </w:tcBorders>
          </w:tcPr>
          <w:p w14:paraId="637F9F58" w14:textId="77777777" w:rsidR="004D2F4C" w:rsidRPr="001126CC" w:rsidRDefault="004D2F4C" w:rsidP="005B00B6">
            <w:pPr>
              <w:pStyle w:val="Ttulodelrecibo"/>
              <w:jc w:val="left"/>
            </w:pPr>
          </w:p>
        </w:tc>
      </w:tr>
      <w:tr w:rsidR="006525A9" w:rsidRPr="001126CC" w14:paraId="3F67B753" w14:textId="77777777" w:rsidTr="004D6E05">
        <w:trPr>
          <w:trHeight w:val="303"/>
        </w:trPr>
        <w:tc>
          <w:tcPr>
            <w:tcW w:w="540" w:type="dxa"/>
            <w:shd w:val="clear" w:color="auto" w:fill="FAE19D" w:themeFill="accent5" w:themeFillTint="99"/>
          </w:tcPr>
          <w:p w14:paraId="4E1FDE3C" w14:textId="77777777" w:rsidR="005B00B6" w:rsidRPr="001126CC" w:rsidRDefault="005B00B6"/>
        </w:tc>
        <w:tc>
          <w:tcPr>
            <w:tcW w:w="2498" w:type="dxa"/>
            <w:shd w:val="clear" w:color="auto" w:fill="FAE19D" w:themeFill="accent5" w:themeFillTint="99"/>
            <w:vAlign w:val="center"/>
          </w:tcPr>
          <w:p w14:paraId="379D87E7" w14:textId="77777777" w:rsidR="005B00B6" w:rsidRPr="001126CC" w:rsidRDefault="005B00B6">
            <w:pPr>
              <w:pStyle w:val="Detallesdelrecibo"/>
            </w:pPr>
            <w:r w:rsidRPr="001126CC">
              <w:rPr>
                <w:lang w:bidi="es-ES"/>
              </w:rPr>
              <w:t>Donado por:</w:t>
            </w:r>
          </w:p>
        </w:tc>
        <w:tc>
          <w:tcPr>
            <w:tcW w:w="1462" w:type="dxa"/>
            <w:tcBorders>
              <w:right w:val="single" w:sz="36" w:space="0" w:color="FFFFFF" w:themeColor="background1"/>
            </w:tcBorders>
            <w:shd w:val="clear" w:color="auto" w:fill="FAE19D" w:themeFill="accent5" w:themeFillTint="99"/>
            <w:vAlign w:val="center"/>
          </w:tcPr>
          <w:p w14:paraId="3173762C" w14:textId="77777777" w:rsidR="005B00B6" w:rsidRPr="001126CC" w:rsidRDefault="005B00B6" w:rsidP="00385DDA">
            <w:pPr>
              <w:pStyle w:val="Detallesdelrecibo"/>
              <w:rPr>
                <w:noProof/>
              </w:rPr>
            </w:pPr>
            <w:r w:rsidRPr="001126CC">
              <w:rPr>
                <w:noProof/>
                <w:lang w:bidi="es-ES"/>
              </w:rPr>
              <w:t>Don JON</w:t>
            </w:r>
          </w:p>
        </w:tc>
        <w:tc>
          <w:tcPr>
            <w:tcW w:w="7740" w:type="dxa"/>
            <w:vMerge w:val="restart"/>
            <w:tcBorders>
              <w:left w:val="single" w:sz="36" w:space="0" w:color="FFFFFF" w:themeColor="background1"/>
            </w:tcBorders>
          </w:tcPr>
          <w:p w14:paraId="358933E0" w14:textId="77777777" w:rsidR="005B00B6" w:rsidRPr="001126CC" w:rsidRDefault="004D6E05" w:rsidP="004D6E05">
            <w:pPr>
              <w:pStyle w:val="Detallesdelrecibo"/>
              <w:jc w:val="right"/>
            </w:pPr>
            <w:r w:rsidRPr="001126CC">
              <w:rPr>
                <w:noProof/>
                <w:lang w:bidi="es-ES"/>
              </w:rPr>
              <mc:AlternateContent>
                <mc:Choice Requires="wps">
                  <w:drawing>
                    <wp:inline distT="0" distB="0" distL="0" distR="0" wp14:anchorId="42E6D9DE" wp14:editId="214AC3F2">
                      <wp:extent cx="2971800" cy="523875"/>
                      <wp:effectExtent l="0" t="0" r="0" b="0"/>
                      <wp:docPr id="18" name="Cuadro de texto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71800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61ECEA3" w14:textId="77777777" w:rsidR="004D6E05" w:rsidRPr="004D6E05" w:rsidRDefault="004D6E05" w:rsidP="004D6E05">
                                  <w:pPr>
                                    <w:pStyle w:val="Ttulo"/>
                                    <w:rPr>
                                      <w:color w:val="1F5248" w:themeColor="accent4" w:themeShade="80"/>
                                    </w:rPr>
                                  </w:pPr>
                                  <w:r w:rsidRPr="004D6E05">
                                    <w:rPr>
                                      <w:color w:val="1F5248" w:themeColor="accent4" w:themeShade="80"/>
                                      <w:lang w:bidi="es-ES"/>
                                    </w:rPr>
                                    <w:t xml:space="preserve">Gracias por su ayuda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45720" rIns="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2E6D9DE" id="Cuadro de texto 18" o:spid="_x0000_s1028" type="#_x0000_t202" style="width:234pt;height:4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" filled="f" stroked="f" strokeweight=".5pt">
                      <v:textbox inset="36pt,,0">
                        <w:txbxContent>
                          <w:p w14:paraId="561ECEA3" w14:textId="77777777" w:rsidR="004D6E05" w:rsidRPr="004D6E05" w:rsidRDefault="004D6E05" w:rsidP="004D6E05">
                            <w:pPr>
                              <w:pStyle w:val="Ttulo"/>
                              <w:rPr>
                                <w:color w:val="1F5248" w:themeColor="accent4" w:themeShade="80"/>
                              </w:rPr>
                            </w:pPr>
                            <w:r w:rsidRPr="004D6E05">
                              <w:rPr>
                                <w:color w:val="1F5248" w:themeColor="accent4" w:themeShade="80"/>
                                <w:lang w:bidi="es-ES"/>
                              </w:rPr>
                              <w:t xml:space="preserve">Gracias por su ayuda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1126CC">
              <w:rPr>
                <w:noProof/>
                <w:lang w:bidi="es-ES"/>
              </w:rPr>
              <mc:AlternateContent>
                <mc:Choice Requires="wps">
                  <w:drawing>
                    <wp:inline distT="0" distB="0" distL="0" distR="0" wp14:anchorId="2D0F5382" wp14:editId="2B473772">
                      <wp:extent cx="4838700" cy="476250"/>
                      <wp:effectExtent l="0" t="0" r="0" b="0"/>
                      <wp:docPr id="19" name="Cuadro de text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38700" cy="476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015C07E" w14:textId="77777777" w:rsidR="004D6E05" w:rsidRPr="00FC4354" w:rsidRDefault="00167854" w:rsidP="004D6E05">
                                  <w:pPr>
                                    <w:pStyle w:val="Ttulo"/>
                                    <w:ind w:left="720"/>
                                    <w:jc w:val="right"/>
                                    <w:rPr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id w:val="-453631897"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r w:rsidR="004D6E05" w:rsidRPr="004D6E05">
                                        <w:rPr>
                                          <w:color w:val="1F5248" w:themeColor="accent4" w:themeShade="80"/>
                                          <w:lang w:bidi="es-ES"/>
                                        </w:rPr>
                                        <w:t>[Escriba el nombre del equipo]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45720" rIns="18288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D0F5382" id="Cuadro de texto 19" o:spid="_x0000_s1029" type="#_x0000_t202" style="width:381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" filled="f" stroked="f" strokeweight=".5pt">
                      <v:textbox inset="36pt,,14.4pt">
                        <w:txbxContent>
                          <w:p w14:paraId="1015C07E" w14:textId="77777777" w:rsidR="004D6E05" w:rsidRPr="00FC4354" w:rsidRDefault="00167854" w:rsidP="004D6E05">
                            <w:pPr>
                              <w:pStyle w:val="Ttulo"/>
                              <w:ind w:left="720"/>
                              <w:jc w:val="right"/>
                              <w:rPr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id w:val="-453631897"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r w:rsidR="004D6E05" w:rsidRPr="004D6E05">
                                  <w:rPr>
                                    <w:color w:val="1F5248" w:themeColor="accent4" w:themeShade="80"/>
                                    <w:lang w:bidi="es-ES"/>
                                  </w:rPr>
                                  <w:t>[Escriba el nombre del equipo]</w:t>
                                </w:r>
                              </w:sdtContent>
                            </w:sdt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704" w:type="dxa"/>
            <w:vMerge w:val="restart"/>
          </w:tcPr>
          <w:p w14:paraId="6B97F38F" w14:textId="77777777" w:rsidR="005B00B6" w:rsidRPr="001126CC" w:rsidRDefault="005B00B6">
            <w:pPr>
              <w:jc w:val="center"/>
            </w:pPr>
          </w:p>
        </w:tc>
      </w:tr>
      <w:tr w:rsidR="006525A9" w:rsidRPr="001126CC" w14:paraId="42C02D89" w14:textId="77777777" w:rsidTr="004D6E05">
        <w:trPr>
          <w:trHeight w:val="303"/>
        </w:trPr>
        <w:tc>
          <w:tcPr>
            <w:tcW w:w="540" w:type="dxa"/>
            <w:shd w:val="clear" w:color="auto" w:fill="FAE19D" w:themeFill="accent5" w:themeFillTint="99"/>
          </w:tcPr>
          <w:p w14:paraId="08F0C718" w14:textId="77777777" w:rsidR="005B00B6" w:rsidRPr="001126CC" w:rsidRDefault="005B00B6"/>
        </w:tc>
        <w:tc>
          <w:tcPr>
            <w:tcW w:w="2498" w:type="dxa"/>
            <w:shd w:val="clear" w:color="auto" w:fill="FAE19D" w:themeFill="accent5" w:themeFillTint="99"/>
            <w:vAlign w:val="center"/>
          </w:tcPr>
          <w:p w14:paraId="18129254" w14:textId="77777777" w:rsidR="005B00B6" w:rsidRPr="001126CC" w:rsidRDefault="005B00B6">
            <w:pPr>
              <w:pStyle w:val="Detallesdelrecibo"/>
            </w:pPr>
            <w:r w:rsidRPr="001126CC">
              <w:rPr>
                <w:lang w:bidi="es-ES"/>
              </w:rPr>
              <w:t>Dirección:</w:t>
            </w:r>
          </w:p>
        </w:tc>
        <w:tc>
          <w:tcPr>
            <w:tcW w:w="1462" w:type="dxa"/>
            <w:tcBorders>
              <w:right w:val="single" w:sz="36" w:space="0" w:color="FFFFFF" w:themeColor="background1"/>
            </w:tcBorders>
            <w:shd w:val="clear" w:color="auto" w:fill="FAE19D" w:themeFill="accent5" w:themeFillTint="99"/>
            <w:vAlign w:val="center"/>
          </w:tcPr>
          <w:p w14:paraId="1B84533F" w14:textId="77777777" w:rsidR="005B00B6" w:rsidRPr="001126CC" w:rsidRDefault="005B00B6">
            <w:pPr>
              <w:rPr>
                <w:color w:val="0F0F3F" w:themeColor="text1"/>
              </w:rPr>
            </w:pPr>
          </w:p>
        </w:tc>
        <w:tc>
          <w:tcPr>
            <w:tcW w:w="7740" w:type="dxa"/>
            <w:vMerge/>
            <w:tcBorders>
              <w:left w:val="single" w:sz="36" w:space="0" w:color="FFFFFF" w:themeColor="background1"/>
            </w:tcBorders>
            <w:vAlign w:val="center"/>
          </w:tcPr>
          <w:p w14:paraId="3E7A4A3D" w14:textId="77777777" w:rsidR="005B00B6" w:rsidRPr="001126CC" w:rsidRDefault="005B00B6">
            <w:pPr>
              <w:pStyle w:val="Detallesdelrecibo"/>
            </w:pPr>
          </w:p>
        </w:tc>
        <w:tc>
          <w:tcPr>
            <w:tcW w:w="704" w:type="dxa"/>
            <w:vMerge/>
          </w:tcPr>
          <w:p w14:paraId="747EE265" w14:textId="77777777" w:rsidR="005B00B6" w:rsidRPr="001126CC" w:rsidRDefault="005B00B6"/>
        </w:tc>
      </w:tr>
      <w:tr w:rsidR="006525A9" w:rsidRPr="001126CC" w14:paraId="023AB0C3" w14:textId="77777777" w:rsidTr="004D6E05">
        <w:trPr>
          <w:trHeight w:val="303"/>
        </w:trPr>
        <w:tc>
          <w:tcPr>
            <w:tcW w:w="540" w:type="dxa"/>
            <w:shd w:val="clear" w:color="auto" w:fill="FAE19D" w:themeFill="accent5" w:themeFillTint="99"/>
          </w:tcPr>
          <w:p w14:paraId="619FA986" w14:textId="77777777" w:rsidR="005B00B6" w:rsidRPr="001126CC" w:rsidRDefault="005B00B6"/>
        </w:tc>
        <w:tc>
          <w:tcPr>
            <w:tcW w:w="2498" w:type="dxa"/>
            <w:shd w:val="clear" w:color="auto" w:fill="FAE19D" w:themeFill="accent5" w:themeFillTint="99"/>
            <w:vAlign w:val="center"/>
          </w:tcPr>
          <w:p w14:paraId="453761D4" w14:textId="77777777" w:rsidR="005B00B6" w:rsidRPr="001126CC" w:rsidRDefault="005B00B6">
            <w:pPr>
              <w:pStyle w:val="Detallesdelrecibo"/>
            </w:pPr>
            <w:r w:rsidRPr="001126CC">
              <w:rPr>
                <w:lang w:bidi="es-ES"/>
              </w:rPr>
              <w:t>Teléfono/dirección de correo electrónico:</w:t>
            </w:r>
          </w:p>
        </w:tc>
        <w:tc>
          <w:tcPr>
            <w:tcW w:w="1462" w:type="dxa"/>
            <w:tcBorders>
              <w:right w:val="single" w:sz="36" w:space="0" w:color="FFFFFF" w:themeColor="background1"/>
            </w:tcBorders>
            <w:shd w:val="clear" w:color="auto" w:fill="FAE19D" w:themeFill="accent5" w:themeFillTint="99"/>
            <w:vAlign w:val="center"/>
          </w:tcPr>
          <w:p w14:paraId="78B0EE49" w14:textId="77777777" w:rsidR="005B00B6" w:rsidRPr="001126CC" w:rsidRDefault="005B00B6">
            <w:pPr>
              <w:rPr>
                <w:color w:val="0F0F3F" w:themeColor="text1"/>
              </w:rPr>
            </w:pPr>
          </w:p>
        </w:tc>
        <w:tc>
          <w:tcPr>
            <w:tcW w:w="7740" w:type="dxa"/>
            <w:vMerge/>
            <w:tcBorders>
              <w:left w:val="single" w:sz="36" w:space="0" w:color="FFFFFF" w:themeColor="background1"/>
            </w:tcBorders>
            <w:vAlign w:val="center"/>
          </w:tcPr>
          <w:p w14:paraId="36B2526B" w14:textId="77777777" w:rsidR="005B00B6" w:rsidRPr="001126CC" w:rsidRDefault="005B00B6">
            <w:pPr>
              <w:pStyle w:val="Detallesdelrecibo"/>
            </w:pPr>
          </w:p>
        </w:tc>
        <w:tc>
          <w:tcPr>
            <w:tcW w:w="704" w:type="dxa"/>
            <w:vMerge/>
          </w:tcPr>
          <w:p w14:paraId="72109BEC" w14:textId="77777777" w:rsidR="005B00B6" w:rsidRPr="001126CC" w:rsidRDefault="005B00B6"/>
        </w:tc>
      </w:tr>
      <w:tr w:rsidR="006525A9" w:rsidRPr="001126CC" w14:paraId="3333E7C6" w14:textId="77777777" w:rsidTr="004D6E05">
        <w:trPr>
          <w:trHeight w:val="185"/>
        </w:trPr>
        <w:tc>
          <w:tcPr>
            <w:tcW w:w="540" w:type="dxa"/>
            <w:shd w:val="clear" w:color="auto" w:fill="FAE19D" w:themeFill="accent5" w:themeFillTint="99"/>
          </w:tcPr>
          <w:p w14:paraId="209BDE6A" w14:textId="77777777" w:rsidR="005B00B6" w:rsidRPr="001126CC" w:rsidRDefault="005B00B6"/>
        </w:tc>
        <w:tc>
          <w:tcPr>
            <w:tcW w:w="2498" w:type="dxa"/>
            <w:shd w:val="clear" w:color="auto" w:fill="FAE19D" w:themeFill="accent5" w:themeFillTint="99"/>
            <w:vAlign w:val="center"/>
          </w:tcPr>
          <w:p w14:paraId="16B05D7B" w14:textId="77777777" w:rsidR="005B00B6" w:rsidRPr="001126CC" w:rsidRDefault="005B00B6">
            <w:pPr>
              <w:pStyle w:val="Detallesdelrecibo"/>
            </w:pPr>
          </w:p>
        </w:tc>
        <w:tc>
          <w:tcPr>
            <w:tcW w:w="1462" w:type="dxa"/>
            <w:tcBorders>
              <w:right w:val="single" w:sz="36" w:space="0" w:color="FFFFFF" w:themeColor="background1"/>
            </w:tcBorders>
            <w:shd w:val="clear" w:color="auto" w:fill="FAE19D" w:themeFill="accent5" w:themeFillTint="99"/>
            <w:vAlign w:val="center"/>
          </w:tcPr>
          <w:p w14:paraId="06FF016B" w14:textId="77777777" w:rsidR="005B00B6" w:rsidRPr="001126CC" w:rsidRDefault="005B00B6">
            <w:pPr>
              <w:rPr>
                <w:color w:val="0F0F3F" w:themeColor="text1"/>
              </w:rPr>
            </w:pPr>
          </w:p>
        </w:tc>
        <w:tc>
          <w:tcPr>
            <w:tcW w:w="7740" w:type="dxa"/>
            <w:vMerge/>
            <w:tcBorders>
              <w:left w:val="single" w:sz="36" w:space="0" w:color="FFFFFF" w:themeColor="background1"/>
            </w:tcBorders>
            <w:vAlign w:val="center"/>
          </w:tcPr>
          <w:p w14:paraId="7FE60F27" w14:textId="77777777" w:rsidR="005B00B6" w:rsidRPr="001126CC" w:rsidRDefault="005B00B6">
            <w:pPr>
              <w:pStyle w:val="Detallesdelrecibo"/>
            </w:pPr>
          </w:p>
        </w:tc>
        <w:tc>
          <w:tcPr>
            <w:tcW w:w="704" w:type="dxa"/>
            <w:vMerge/>
          </w:tcPr>
          <w:p w14:paraId="37E04E98" w14:textId="77777777" w:rsidR="005B00B6" w:rsidRPr="001126CC" w:rsidRDefault="005B00B6"/>
        </w:tc>
      </w:tr>
      <w:tr w:rsidR="006525A9" w:rsidRPr="001126CC" w14:paraId="1EE43934" w14:textId="77777777" w:rsidTr="004D6E05">
        <w:trPr>
          <w:trHeight w:val="321"/>
        </w:trPr>
        <w:tc>
          <w:tcPr>
            <w:tcW w:w="540" w:type="dxa"/>
            <w:shd w:val="clear" w:color="auto" w:fill="FAE19D" w:themeFill="accent5" w:themeFillTint="99"/>
          </w:tcPr>
          <w:p w14:paraId="694F6680" w14:textId="77777777" w:rsidR="005B00B6" w:rsidRPr="001126CC" w:rsidRDefault="005B00B6"/>
        </w:tc>
        <w:tc>
          <w:tcPr>
            <w:tcW w:w="2498" w:type="dxa"/>
            <w:shd w:val="clear" w:color="auto" w:fill="FAE19D" w:themeFill="accent5" w:themeFillTint="99"/>
            <w:vAlign w:val="center"/>
          </w:tcPr>
          <w:p w14:paraId="261C38F5" w14:textId="77777777" w:rsidR="005B00B6" w:rsidRPr="001126CC" w:rsidRDefault="005B00B6">
            <w:pPr>
              <w:pStyle w:val="Detallesdelrecibo"/>
            </w:pPr>
            <w:r w:rsidRPr="001126CC">
              <w:rPr>
                <w:lang w:bidi="es-ES"/>
              </w:rPr>
              <w:t>Importe de la donación:</w:t>
            </w:r>
          </w:p>
        </w:tc>
        <w:tc>
          <w:tcPr>
            <w:tcW w:w="1462" w:type="dxa"/>
            <w:tcBorders>
              <w:right w:val="single" w:sz="36" w:space="0" w:color="FFFFFF" w:themeColor="background1"/>
            </w:tcBorders>
            <w:shd w:val="clear" w:color="auto" w:fill="FAE19D" w:themeFill="accent5" w:themeFillTint="99"/>
            <w:vAlign w:val="center"/>
          </w:tcPr>
          <w:p w14:paraId="23C1DD88" w14:textId="77777777" w:rsidR="005B00B6" w:rsidRPr="001126CC" w:rsidRDefault="005B00B6">
            <w:pPr>
              <w:rPr>
                <w:color w:val="0F0F3F" w:themeColor="text1"/>
              </w:rPr>
            </w:pPr>
          </w:p>
        </w:tc>
        <w:tc>
          <w:tcPr>
            <w:tcW w:w="7740" w:type="dxa"/>
            <w:vMerge/>
            <w:tcBorders>
              <w:left w:val="single" w:sz="36" w:space="0" w:color="FFFFFF" w:themeColor="background1"/>
            </w:tcBorders>
            <w:vAlign w:val="center"/>
          </w:tcPr>
          <w:p w14:paraId="5F5C6BAB" w14:textId="77777777" w:rsidR="005B00B6" w:rsidRPr="001126CC" w:rsidRDefault="005B00B6">
            <w:pPr>
              <w:pStyle w:val="Detallesdelrecibo"/>
            </w:pPr>
          </w:p>
        </w:tc>
        <w:tc>
          <w:tcPr>
            <w:tcW w:w="704" w:type="dxa"/>
            <w:vMerge/>
          </w:tcPr>
          <w:p w14:paraId="779B60F9" w14:textId="77777777" w:rsidR="005B00B6" w:rsidRPr="001126CC" w:rsidRDefault="005B00B6"/>
        </w:tc>
      </w:tr>
      <w:tr w:rsidR="006525A9" w:rsidRPr="001126CC" w14:paraId="2315ED44" w14:textId="77777777" w:rsidTr="004D6E05">
        <w:trPr>
          <w:trHeight w:val="83"/>
        </w:trPr>
        <w:tc>
          <w:tcPr>
            <w:tcW w:w="540" w:type="dxa"/>
            <w:shd w:val="clear" w:color="auto" w:fill="FAE19D" w:themeFill="accent5" w:themeFillTint="99"/>
          </w:tcPr>
          <w:p w14:paraId="34734666" w14:textId="77777777" w:rsidR="005B00B6" w:rsidRPr="001126CC" w:rsidRDefault="005B00B6"/>
        </w:tc>
        <w:tc>
          <w:tcPr>
            <w:tcW w:w="2498" w:type="dxa"/>
            <w:shd w:val="clear" w:color="auto" w:fill="FAE19D" w:themeFill="accent5" w:themeFillTint="99"/>
            <w:vAlign w:val="center"/>
          </w:tcPr>
          <w:p w14:paraId="45608DF9" w14:textId="77777777" w:rsidR="005B00B6" w:rsidRPr="001126CC" w:rsidRDefault="005B00B6">
            <w:pPr>
              <w:pStyle w:val="Detallesdelrecibo"/>
            </w:pPr>
            <w:r w:rsidRPr="001126CC">
              <w:rPr>
                <w:lang w:bidi="es-ES"/>
              </w:rPr>
              <w:t>Fecha:</w:t>
            </w:r>
          </w:p>
        </w:tc>
        <w:tc>
          <w:tcPr>
            <w:tcW w:w="1462" w:type="dxa"/>
            <w:tcBorders>
              <w:right w:val="single" w:sz="36" w:space="0" w:color="FFFFFF" w:themeColor="background1"/>
            </w:tcBorders>
            <w:shd w:val="clear" w:color="auto" w:fill="FAE19D" w:themeFill="accent5" w:themeFillTint="99"/>
            <w:vAlign w:val="center"/>
          </w:tcPr>
          <w:p w14:paraId="243357E9" w14:textId="77777777" w:rsidR="005B00B6" w:rsidRPr="001126CC" w:rsidRDefault="005B00B6">
            <w:pPr>
              <w:rPr>
                <w:color w:val="0F0F3F" w:themeColor="text1"/>
              </w:rPr>
            </w:pPr>
          </w:p>
        </w:tc>
        <w:tc>
          <w:tcPr>
            <w:tcW w:w="7740" w:type="dxa"/>
            <w:vMerge/>
            <w:tcBorders>
              <w:left w:val="single" w:sz="36" w:space="0" w:color="FFFFFF" w:themeColor="background1"/>
            </w:tcBorders>
            <w:vAlign w:val="center"/>
          </w:tcPr>
          <w:p w14:paraId="60C03FF0" w14:textId="77777777" w:rsidR="005B00B6" w:rsidRPr="001126CC" w:rsidRDefault="005B00B6">
            <w:pPr>
              <w:pStyle w:val="Detallesdelrecibo"/>
            </w:pPr>
          </w:p>
        </w:tc>
        <w:tc>
          <w:tcPr>
            <w:tcW w:w="704" w:type="dxa"/>
            <w:vMerge/>
          </w:tcPr>
          <w:p w14:paraId="4A61C02A" w14:textId="77777777" w:rsidR="005B00B6" w:rsidRPr="001126CC" w:rsidRDefault="005B00B6"/>
        </w:tc>
      </w:tr>
      <w:tr w:rsidR="004D2F4C" w:rsidRPr="001126CC" w14:paraId="07AF6332" w14:textId="77777777" w:rsidTr="004D6E05">
        <w:trPr>
          <w:trHeight w:val="368"/>
        </w:trPr>
        <w:tc>
          <w:tcPr>
            <w:tcW w:w="4500" w:type="dxa"/>
            <w:gridSpan w:val="3"/>
            <w:tcBorders>
              <w:right w:val="single" w:sz="36" w:space="0" w:color="FFFFFF" w:themeColor="background1"/>
            </w:tcBorders>
            <w:shd w:val="clear" w:color="auto" w:fill="FAE19D" w:themeFill="accent5" w:themeFillTint="99"/>
          </w:tcPr>
          <w:p w14:paraId="1B3C13A9" w14:textId="77777777" w:rsidR="004D2F4C" w:rsidRPr="001126CC" w:rsidRDefault="004D2F4C"/>
        </w:tc>
        <w:tc>
          <w:tcPr>
            <w:tcW w:w="8444" w:type="dxa"/>
            <w:gridSpan w:val="2"/>
            <w:tcBorders>
              <w:left w:val="single" w:sz="36" w:space="0" w:color="FFFFFF" w:themeColor="background1"/>
            </w:tcBorders>
          </w:tcPr>
          <w:p w14:paraId="6ACAF895" w14:textId="77777777" w:rsidR="004D2F4C" w:rsidRPr="001126CC" w:rsidRDefault="004D2F4C"/>
        </w:tc>
      </w:tr>
    </w:tbl>
    <w:p w14:paraId="6E7D1A67" w14:textId="77777777" w:rsidR="005B00B6" w:rsidRPr="001126CC" w:rsidRDefault="005B00B6">
      <w:pPr>
        <w:rPr>
          <w:noProof/>
        </w:rPr>
      </w:pPr>
      <w:r w:rsidRPr="001126CC">
        <w:rPr>
          <w:noProof/>
          <w:lang w:bidi="es-ES"/>
        </w:rPr>
        <w:t xml:space="preserve">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EDFF4" w:themeFill="accent3" w:themeFillTint="33"/>
        <w:tblLook w:val="04A0" w:firstRow="1" w:lastRow="0" w:firstColumn="1" w:lastColumn="0" w:noHBand="0" w:noVBand="1"/>
      </w:tblPr>
      <w:tblGrid>
        <w:gridCol w:w="539"/>
        <w:gridCol w:w="2520"/>
        <w:gridCol w:w="1799"/>
        <w:gridCol w:w="7364"/>
        <w:gridCol w:w="704"/>
      </w:tblGrid>
      <w:tr w:rsidR="009A519A" w:rsidRPr="001126CC" w14:paraId="02E7A048" w14:textId="77777777" w:rsidTr="009A519A">
        <w:trPr>
          <w:trHeight w:val="557"/>
        </w:trPr>
        <w:tc>
          <w:tcPr>
            <w:tcW w:w="4860" w:type="dxa"/>
            <w:gridSpan w:val="3"/>
            <w:shd w:val="clear" w:color="auto" w:fill="auto"/>
          </w:tcPr>
          <w:p w14:paraId="506AC5D2" w14:textId="77777777" w:rsidR="009A519A" w:rsidRPr="001126CC" w:rsidRDefault="00AB7E82" w:rsidP="009A519A">
            <w:pPr>
              <w:pStyle w:val="Ttulodelrecibo"/>
              <w:jc w:val="center"/>
            </w:pPr>
            <w:r w:rsidRPr="001126CC">
              <w:rPr>
                <w:noProof/>
                <w:lang w:bidi="es-ES"/>
              </w:rPr>
              <mc:AlternateContent>
                <mc:Choice Requires="wpg">
                  <w:drawing>
                    <wp:anchor distT="0" distB="0" distL="114300" distR="114300" simplePos="0" relativeHeight="251647994" behindDoc="1" locked="0" layoutInCell="1" allowOverlap="1" wp14:anchorId="614283C5" wp14:editId="44976C42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15239</wp:posOffset>
                      </wp:positionV>
                      <wp:extent cx="8201025" cy="1895475"/>
                      <wp:effectExtent l="0" t="0" r="9525" b="9525"/>
                      <wp:wrapNone/>
                      <wp:docPr id="28" name="Grupo 28" descr="diseño de gráfico de fond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01025" cy="1895475"/>
                                <a:chOff x="-1" y="0"/>
                                <a:chExt cx="8201026" cy="1600200"/>
                              </a:xfrm>
                            </wpg:grpSpPr>
                            <wpg:grpSp>
                              <wpg:cNvPr id="22" name="Grupo 22" descr="diseño de gráfico de fondo"/>
                              <wpg:cNvGrpSpPr/>
                              <wpg:grpSpPr>
                                <a:xfrm>
                                  <a:off x="0" y="0"/>
                                  <a:ext cx="8201025" cy="1600200"/>
                                  <a:chOff x="0" y="0"/>
                                  <a:chExt cx="8201025" cy="1600200"/>
                                </a:xfrm>
                              </wpg:grpSpPr>
                              <wps:wsp>
                                <wps:cNvPr id="21" name="Rectángulo 21" descr="rectángulo"/>
                                <wps:cNvSpPr/>
                                <wps:spPr>
                                  <a:xfrm>
                                    <a:off x="0" y="0"/>
                                    <a:ext cx="8201025" cy="16002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3">
                                      <a:lumMod val="75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" name="Gráfico 1" descr="trama de repetición continua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4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191500" cy="1600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s:wsp>
                              <wps:cNvPr id="27" name="Rectángulo 27" descr="rectángulo transparente"/>
                              <wps:cNvSpPr/>
                              <wps:spPr>
                                <a:xfrm>
                                  <a:off x="-1" y="0"/>
                                  <a:ext cx="3076575" cy="1600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alpha val="7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554237" id="Grupo 28" o:spid="_x0000_s1026" alt="diseño de gráfico de fondo" style="position:absolute;margin-left:-5.7pt;margin-top:1.2pt;width:645.75pt;height:149.25pt;z-index:-251668486;mso-height-relative:margin" coordorigin="" coordsize="82010,16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">
                      <v:group id="Grupo 22" o:spid="_x0000_s1027" alt="diseño de gráfico de fondo" style="position:absolute;width:82010;height:16002" coordsize="82010,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  <v:rect id="Rectángulo 21" o:spid="_x0000_s1028" alt="rectángulo" style="position:absolute;width:82010;height:16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" fillcolor="#1c4a83 [2406]" stroked="f" strokeweight="2pt"/>
                        <v:shape id="Gráfico 1" o:spid="_x0000_s1029" type="#_x0000_t75" alt="trama de repetición continua" style="position:absolute;width:81915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">
                          <v:imagedata r:id="rId15" o:title="trama de repetición continua"/>
                        </v:shape>
                      </v:group>
                      <v:rect id="Rectángulo 27" o:spid="_x0000_s1030" alt="rectángulo transparente" style="position:absolute;width:30765;height:16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" fillcolor="#e6465d [3204]" stroked="f" strokeweight="2pt">
                        <v:fill opacity="46003f"/>
                      </v:rect>
                    </v:group>
                  </w:pict>
                </mc:Fallback>
              </mc:AlternateContent>
            </w:r>
          </w:p>
        </w:tc>
        <w:tc>
          <w:tcPr>
            <w:tcW w:w="8068" w:type="dxa"/>
            <w:gridSpan w:val="2"/>
            <w:shd w:val="clear" w:color="auto" w:fill="auto"/>
          </w:tcPr>
          <w:p w14:paraId="2B33F26A" w14:textId="77777777" w:rsidR="009A519A" w:rsidRPr="001126CC" w:rsidRDefault="009A519A">
            <w:pPr>
              <w:pStyle w:val="Ttulodelrecibo"/>
            </w:pPr>
          </w:p>
        </w:tc>
      </w:tr>
      <w:tr w:rsidR="0011420B" w:rsidRPr="001126CC" w14:paraId="442A3C00" w14:textId="77777777" w:rsidTr="009A519A">
        <w:trPr>
          <w:trHeight w:val="290"/>
        </w:trPr>
        <w:tc>
          <w:tcPr>
            <w:tcW w:w="540" w:type="dxa"/>
            <w:vMerge w:val="restart"/>
            <w:shd w:val="clear" w:color="auto" w:fill="auto"/>
          </w:tcPr>
          <w:p w14:paraId="0AFCA07C" w14:textId="77777777" w:rsidR="009A519A" w:rsidRPr="001126CC" w:rsidRDefault="009A519A">
            <w:pPr>
              <w:jc w:val="center"/>
            </w:pPr>
          </w:p>
        </w:tc>
        <w:tc>
          <w:tcPr>
            <w:tcW w:w="2520" w:type="dxa"/>
            <w:shd w:val="clear" w:color="auto" w:fill="auto"/>
            <w:vAlign w:val="center"/>
          </w:tcPr>
          <w:p w14:paraId="18A55C9D" w14:textId="77777777" w:rsidR="009A519A" w:rsidRPr="001126CC" w:rsidRDefault="009A519A">
            <w:pPr>
              <w:pStyle w:val="Detallesdelrecibo"/>
              <w:rPr>
                <w:b/>
                <w:color w:val="FFFFFF" w:themeColor="background1"/>
              </w:rPr>
            </w:pPr>
            <w:r w:rsidRPr="001126CC">
              <w:rPr>
                <w:b/>
                <w:color w:val="FFFFFF" w:themeColor="background1"/>
                <w:lang w:bidi="es-ES"/>
              </w:rPr>
              <w:t>Donado por: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1ADEB9E9" w14:textId="77777777" w:rsidR="009A519A" w:rsidRPr="001126CC" w:rsidRDefault="009A519A">
            <w:pPr>
              <w:pStyle w:val="Detallesdelrecibo"/>
              <w:rPr>
                <w:b/>
                <w:color w:val="FFFFFF" w:themeColor="background1"/>
              </w:rPr>
            </w:pPr>
            <w:r w:rsidRPr="001126CC">
              <w:rPr>
                <w:b/>
                <w:color w:val="FFFFFF" w:themeColor="background1"/>
                <w:lang w:bidi="es-ES"/>
              </w:rPr>
              <w:t>Don JON</w:t>
            </w:r>
          </w:p>
        </w:tc>
        <w:tc>
          <w:tcPr>
            <w:tcW w:w="7364" w:type="dxa"/>
            <w:vMerge w:val="restart"/>
            <w:shd w:val="clear" w:color="auto" w:fill="auto"/>
          </w:tcPr>
          <w:p w14:paraId="6D8EE3CA" w14:textId="77777777" w:rsidR="009A519A" w:rsidRPr="001126CC" w:rsidRDefault="009A519A" w:rsidP="009A519A">
            <w:pPr>
              <w:pStyle w:val="Detallesdelrecibo"/>
              <w:jc w:val="right"/>
            </w:pPr>
            <w:r w:rsidRPr="001126CC">
              <w:rPr>
                <w:noProof/>
                <w:lang w:bidi="es-ES"/>
              </w:rPr>
              <mc:AlternateContent>
                <mc:Choice Requires="wps">
                  <w:drawing>
                    <wp:inline distT="0" distB="0" distL="0" distR="0" wp14:anchorId="7831A976" wp14:editId="416F2E77">
                      <wp:extent cx="3705225" cy="523875"/>
                      <wp:effectExtent l="0" t="0" r="9525" b="0"/>
                      <wp:docPr id="29" name="Cuadro de texto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052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56A4AF6" w14:textId="77777777" w:rsidR="009A519A" w:rsidRPr="009A519A" w:rsidRDefault="009A519A" w:rsidP="009A519A">
                                  <w:pPr>
                                    <w:pStyle w:val="Ttulo"/>
                                    <w:jc w:val="right"/>
                                    <w:rPr>
                                      <w:color w:val="FFFFFF" w:themeColor="background1"/>
                                    </w:rPr>
                                  </w:pPr>
                                  <w:r w:rsidRPr="009A519A">
                                    <w:rPr>
                                      <w:color w:val="FFFFFF" w:themeColor="background1"/>
                                      <w:lang w:bidi="es-ES"/>
                                    </w:rPr>
                                    <w:t xml:space="preserve">Gracias por su ayuda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45720" rIns="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831A976" id="Cuadro de texto 29" o:spid="_x0000_s1030" type="#_x0000_t202" style="width:291.75pt;height:4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" filled="f" stroked="f" strokeweight=".5pt">
                      <v:textbox inset="36pt,,0">
                        <w:txbxContent>
                          <w:p w14:paraId="156A4AF6" w14:textId="77777777" w:rsidR="009A519A" w:rsidRPr="009A519A" w:rsidRDefault="009A519A" w:rsidP="009A519A">
                            <w:pPr>
                              <w:pStyle w:val="Ttulo"/>
                              <w:jc w:val="right"/>
                              <w:rPr>
                                <w:color w:val="FFFFFF" w:themeColor="background1"/>
                              </w:rPr>
                            </w:pPr>
                            <w:r w:rsidRPr="009A519A">
                              <w:rPr>
                                <w:color w:val="FFFFFF" w:themeColor="background1"/>
                                <w:lang w:bidi="es-ES"/>
                              </w:rPr>
                              <w:t xml:space="preserve">Gracias por su ayuda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1126CC">
              <w:rPr>
                <w:noProof/>
                <w:lang w:bidi="es-ES"/>
              </w:rPr>
              <mc:AlternateContent>
                <mc:Choice Requires="wps">
                  <w:drawing>
                    <wp:inline distT="0" distB="0" distL="0" distR="0" wp14:anchorId="1F06957F" wp14:editId="3C778C75">
                      <wp:extent cx="4514850" cy="476250"/>
                      <wp:effectExtent l="0" t="0" r="0" b="0"/>
                      <wp:docPr id="30" name="Cuadro de texto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14850" cy="476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5C4643A" w14:textId="77777777" w:rsidR="009A519A" w:rsidRPr="009A519A" w:rsidRDefault="00167854" w:rsidP="009A519A">
                                  <w:pPr>
                                    <w:pStyle w:val="Ttulo"/>
                                    <w:ind w:left="720"/>
                                    <w:jc w:val="right"/>
                                    <w:rPr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id w:val="628901825"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r w:rsidR="009A519A" w:rsidRPr="009A519A">
                                        <w:rPr>
                                          <w:color w:val="FFFFFF" w:themeColor="background1"/>
                                          <w:lang w:bidi="es-ES"/>
                                        </w:rPr>
                                        <w:t>[Escriba el nombre del equipo]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45720" rIns="18288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F06957F" id="Cuadro de texto 30" o:spid="_x0000_s1031" type="#_x0000_t202" style="width:355.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" filled="f" stroked="f" strokeweight=".5pt">
                      <v:textbox inset="36pt,,14.4pt">
                        <w:txbxContent>
                          <w:p w14:paraId="55C4643A" w14:textId="77777777" w:rsidR="009A519A" w:rsidRPr="009A519A" w:rsidRDefault="00167854" w:rsidP="009A519A">
                            <w:pPr>
                              <w:pStyle w:val="Ttulo"/>
                              <w:ind w:left="720"/>
                              <w:jc w:val="right"/>
                              <w:rPr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id w:val="628901825"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r w:rsidR="009A519A" w:rsidRPr="009A519A">
                                  <w:rPr>
                                    <w:color w:val="FFFFFF" w:themeColor="background1"/>
                                    <w:lang w:bidi="es-ES"/>
                                  </w:rPr>
                                  <w:t>[Escriba el nombre del equipo]</w:t>
                                </w:r>
                              </w:sdtContent>
                            </w:sdt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704" w:type="dxa"/>
            <w:vMerge w:val="restart"/>
            <w:shd w:val="clear" w:color="auto" w:fill="auto"/>
          </w:tcPr>
          <w:p w14:paraId="1DC5B129" w14:textId="77777777" w:rsidR="009A519A" w:rsidRPr="001126CC" w:rsidRDefault="009A519A">
            <w:pPr>
              <w:pStyle w:val="Detallesdelrecibo"/>
            </w:pPr>
          </w:p>
        </w:tc>
      </w:tr>
      <w:tr w:rsidR="0011420B" w:rsidRPr="001126CC" w14:paraId="63238D2B" w14:textId="77777777" w:rsidTr="009A519A">
        <w:trPr>
          <w:trHeight w:val="274"/>
        </w:trPr>
        <w:tc>
          <w:tcPr>
            <w:tcW w:w="540" w:type="dxa"/>
            <w:vMerge/>
            <w:shd w:val="clear" w:color="auto" w:fill="auto"/>
          </w:tcPr>
          <w:p w14:paraId="234C9821" w14:textId="77777777" w:rsidR="009A519A" w:rsidRPr="001126CC" w:rsidRDefault="009A519A"/>
        </w:tc>
        <w:tc>
          <w:tcPr>
            <w:tcW w:w="2520" w:type="dxa"/>
            <w:shd w:val="clear" w:color="auto" w:fill="auto"/>
            <w:vAlign w:val="center"/>
          </w:tcPr>
          <w:p w14:paraId="4C74F272" w14:textId="77777777" w:rsidR="009A519A" w:rsidRPr="001126CC" w:rsidRDefault="009A519A">
            <w:pPr>
              <w:pStyle w:val="Detallesdelrecibo"/>
              <w:rPr>
                <w:b/>
                <w:color w:val="FFFFFF" w:themeColor="background1"/>
              </w:rPr>
            </w:pPr>
            <w:r w:rsidRPr="001126CC">
              <w:rPr>
                <w:b/>
                <w:color w:val="FFFFFF" w:themeColor="background1"/>
                <w:lang w:bidi="es-ES"/>
              </w:rPr>
              <w:t>Dirección: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3D85CBB1" w14:textId="77777777" w:rsidR="009A519A" w:rsidRPr="001126CC" w:rsidRDefault="009A519A">
            <w:pPr>
              <w:pStyle w:val="Detallesdelrecibo"/>
              <w:rPr>
                <w:b/>
                <w:color w:val="FFFFFF" w:themeColor="background1"/>
              </w:rPr>
            </w:pPr>
          </w:p>
        </w:tc>
        <w:tc>
          <w:tcPr>
            <w:tcW w:w="7364" w:type="dxa"/>
            <w:vMerge/>
            <w:shd w:val="clear" w:color="auto" w:fill="auto"/>
            <w:vAlign w:val="center"/>
          </w:tcPr>
          <w:p w14:paraId="50E41BB1" w14:textId="77777777" w:rsidR="009A519A" w:rsidRPr="001126CC" w:rsidRDefault="009A519A">
            <w:pPr>
              <w:pStyle w:val="Detallesdelrecibo"/>
            </w:pPr>
          </w:p>
        </w:tc>
        <w:tc>
          <w:tcPr>
            <w:tcW w:w="704" w:type="dxa"/>
            <w:vMerge/>
            <w:shd w:val="clear" w:color="auto" w:fill="auto"/>
          </w:tcPr>
          <w:p w14:paraId="5A073FB3" w14:textId="77777777" w:rsidR="009A519A" w:rsidRPr="001126CC" w:rsidRDefault="009A519A" w:rsidP="00393169">
            <w:pPr>
              <w:pStyle w:val="Detallesdelrecibo"/>
            </w:pPr>
          </w:p>
        </w:tc>
      </w:tr>
      <w:tr w:rsidR="0011420B" w:rsidRPr="001126CC" w14:paraId="169B6F5E" w14:textId="77777777" w:rsidTr="009A519A">
        <w:trPr>
          <w:trHeight w:val="274"/>
        </w:trPr>
        <w:tc>
          <w:tcPr>
            <w:tcW w:w="540" w:type="dxa"/>
            <w:vMerge/>
            <w:shd w:val="clear" w:color="auto" w:fill="auto"/>
          </w:tcPr>
          <w:p w14:paraId="65EB8DF9" w14:textId="77777777" w:rsidR="009A519A" w:rsidRPr="001126CC" w:rsidRDefault="009A519A"/>
        </w:tc>
        <w:tc>
          <w:tcPr>
            <w:tcW w:w="2520" w:type="dxa"/>
            <w:shd w:val="clear" w:color="auto" w:fill="auto"/>
            <w:vAlign w:val="center"/>
          </w:tcPr>
          <w:p w14:paraId="18B2841E" w14:textId="77777777" w:rsidR="009A519A" w:rsidRPr="001126CC" w:rsidRDefault="009A519A">
            <w:pPr>
              <w:pStyle w:val="Detallesdelrecibo"/>
              <w:rPr>
                <w:b/>
                <w:color w:val="FFFFFF" w:themeColor="background1"/>
              </w:rPr>
            </w:pPr>
            <w:r w:rsidRPr="001126CC">
              <w:rPr>
                <w:b/>
                <w:color w:val="FFFFFF" w:themeColor="background1"/>
                <w:lang w:bidi="es-ES"/>
              </w:rPr>
              <w:t>Teléfono/dirección de correo electrónico: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138333A4" w14:textId="77777777" w:rsidR="009A519A" w:rsidRPr="001126CC" w:rsidRDefault="009A519A">
            <w:pPr>
              <w:pStyle w:val="Detallesdelrecibo"/>
              <w:rPr>
                <w:b/>
                <w:color w:val="FFFFFF" w:themeColor="background1"/>
              </w:rPr>
            </w:pPr>
          </w:p>
        </w:tc>
        <w:tc>
          <w:tcPr>
            <w:tcW w:w="7364" w:type="dxa"/>
            <w:vMerge/>
            <w:shd w:val="clear" w:color="auto" w:fill="auto"/>
            <w:vAlign w:val="center"/>
          </w:tcPr>
          <w:p w14:paraId="2B60CBA8" w14:textId="77777777" w:rsidR="009A519A" w:rsidRPr="001126CC" w:rsidRDefault="009A519A">
            <w:pPr>
              <w:pStyle w:val="Detallesdelrecibo"/>
            </w:pPr>
          </w:p>
        </w:tc>
        <w:tc>
          <w:tcPr>
            <w:tcW w:w="704" w:type="dxa"/>
            <w:vMerge/>
            <w:shd w:val="clear" w:color="auto" w:fill="auto"/>
          </w:tcPr>
          <w:p w14:paraId="3B71C4E6" w14:textId="77777777" w:rsidR="009A519A" w:rsidRPr="001126CC" w:rsidRDefault="009A519A" w:rsidP="0068292D">
            <w:pPr>
              <w:pStyle w:val="Detallesdelrecibo"/>
            </w:pPr>
          </w:p>
        </w:tc>
      </w:tr>
      <w:tr w:rsidR="0011420B" w:rsidRPr="001126CC" w14:paraId="2D0971B3" w14:textId="77777777" w:rsidTr="009A519A">
        <w:trPr>
          <w:trHeight w:val="274"/>
        </w:trPr>
        <w:tc>
          <w:tcPr>
            <w:tcW w:w="540" w:type="dxa"/>
            <w:vMerge/>
            <w:shd w:val="clear" w:color="auto" w:fill="auto"/>
          </w:tcPr>
          <w:p w14:paraId="640C2B62" w14:textId="77777777" w:rsidR="009A519A" w:rsidRPr="001126CC" w:rsidRDefault="009A519A"/>
        </w:tc>
        <w:tc>
          <w:tcPr>
            <w:tcW w:w="2520" w:type="dxa"/>
            <w:shd w:val="clear" w:color="auto" w:fill="auto"/>
            <w:vAlign w:val="center"/>
          </w:tcPr>
          <w:p w14:paraId="41E93E52" w14:textId="77777777" w:rsidR="009A519A" w:rsidRPr="001126CC" w:rsidRDefault="009A519A">
            <w:pPr>
              <w:pStyle w:val="Detallesdelrecibo"/>
              <w:rPr>
                <w:b/>
                <w:color w:val="FFFFFF" w:themeColor="background1"/>
              </w:rPr>
            </w:pPr>
            <w:r w:rsidRPr="001126CC">
              <w:rPr>
                <w:b/>
                <w:color w:val="FFFFFF" w:themeColor="background1"/>
                <w:lang w:bidi="es-ES"/>
              </w:rPr>
              <w:t>Importe de la donación: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2C08A2F6" w14:textId="77777777" w:rsidR="009A519A" w:rsidRPr="001126CC" w:rsidRDefault="009A519A">
            <w:pPr>
              <w:pStyle w:val="Detallesdelrecibo"/>
              <w:rPr>
                <w:b/>
                <w:color w:val="FFFFFF" w:themeColor="background1"/>
              </w:rPr>
            </w:pPr>
          </w:p>
        </w:tc>
        <w:tc>
          <w:tcPr>
            <w:tcW w:w="7364" w:type="dxa"/>
            <w:vMerge/>
            <w:shd w:val="clear" w:color="auto" w:fill="auto"/>
            <w:vAlign w:val="center"/>
          </w:tcPr>
          <w:p w14:paraId="626082AB" w14:textId="77777777" w:rsidR="009A519A" w:rsidRPr="001126CC" w:rsidRDefault="009A519A">
            <w:pPr>
              <w:pStyle w:val="Detallesdelrecibo"/>
            </w:pPr>
          </w:p>
        </w:tc>
        <w:tc>
          <w:tcPr>
            <w:tcW w:w="704" w:type="dxa"/>
            <w:vMerge/>
            <w:shd w:val="clear" w:color="auto" w:fill="auto"/>
          </w:tcPr>
          <w:p w14:paraId="2B81C904" w14:textId="77777777" w:rsidR="009A519A" w:rsidRPr="001126CC" w:rsidRDefault="009A519A" w:rsidP="00371A6E">
            <w:pPr>
              <w:pStyle w:val="Detallesdelrecibo"/>
            </w:pPr>
          </w:p>
        </w:tc>
      </w:tr>
      <w:tr w:rsidR="0011420B" w:rsidRPr="001126CC" w14:paraId="3751A9FA" w14:textId="77777777" w:rsidTr="009A519A">
        <w:trPr>
          <w:trHeight w:val="274"/>
        </w:trPr>
        <w:tc>
          <w:tcPr>
            <w:tcW w:w="540" w:type="dxa"/>
            <w:vMerge/>
            <w:shd w:val="clear" w:color="auto" w:fill="auto"/>
          </w:tcPr>
          <w:p w14:paraId="5E5BB24C" w14:textId="77777777" w:rsidR="009A519A" w:rsidRPr="001126CC" w:rsidRDefault="009A519A"/>
        </w:tc>
        <w:tc>
          <w:tcPr>
            <w:tcW w:w="2520" w:type="dxa"/>
            <w:shd w:val="clear" w:color="auto" w:fill="auto"/>
            <w:vAlign w:val="center"/>
          </w:tcPr>
          <w:p w14:paraId="7ED3F861" w14:textId="77777777" w:rsidR="009A519A" w:rsidRPr="001126CC" w:rsidRDefault="009A519A">
            <w:pPr>
              <w:pStyle w:val="Detallesdelrecibo"/>
              <w:rPr>
                <w:b/>
                <w:color w:val="FFFFFF" w:themeColor="background1"/>
              </w:rPr>
            </w:pPr>
            <w:r w:rsidRPr="001126CC">
              <w:rPr>
                <w:b/>
                <w:color w:val="FFFFFF" w:themeColor="background1"/>
                <w:lang w:bidi="es-ES"/>
              </w:rPr>
              <w:t>Fecha: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24EC9B39" w14:textId="77777777" w:rsidR="009A519A" w:rsidRPr="001126CC" w:rsidRDefault="009A519A">
            <w:pPr>
              <w:pStyle w:val="Detallesdelrecibo"/>
              <w:rPr>
                <w:b/>
                <w:color w:val="FFFFFF" w:themeColor="background1"/>
              </w:rPr>
            </w:pPr>
          </w:p>
        </w:tc>
        <w:tc>
          <w:tcPr>
            <w:tcW w:w="7364" w:type="dxa"/>
            <w:vMerge/>
            <w:shd w:val="clear" w:color="auto" w:fill="auto"/>
            <w:vAlign w:val="center"/>
          </w:tcPr>
          <w:p w14:paraId="240BA875" w14:textId="77777777" w:rsidR="009A519A" w:rsidRPr="001126CC" w:rsidRDefault="009A519A">
            <w:pPr>
              <w:pStyle w:val="Detallesdelrecibo"/>
            </w:pPr>
          </w:p>
        </w:tc>
        <w:tc>
          <w:tcPr>
            <w:tcW w:w="704" w:type="dxa"/>
            <w:vMerge/>
            <w:shd w:val="clear" w:color="auto" w:fill="auto"/>
          </w:tcPr>
          <w:p w14:paraId="6E4A66AB" w14:textId="77777777" w:rsidR="009A519A" w:rsidRPr="001126CC" w:rsidRDefault="009A519A" w:rsidP="004B0657">
            <w:pPr>
              <w:pStyle w:val="Detallesdelrecibo"/>
            </w:pPr>
          </w:p>
        </w:tc>
      </w:tr>
      <w:tr w:rsidR="009A519A" w:rsidRPr="001126CC" w14:paraId="7C5BB959" w14:textId="77777777" w:rsidTr="009A519A">
        <w:trPr>
          <w:trHeight w:val="378"/>
        </w:trPr>
        <w:tc>
          <w:tcPr>
            <w:tcW w:w="4860" w:type="dxa"/>
            <w:gridSpan w:val="3"/>
            <w:shd w:val="clear" w:color="auto" w:fill="auto"/>
          </w:tcPr>
          <w:p w14:paraId="52F2BF66" w14:textId="77777777" w:rsidR="009A519A" w:rsidRPr="001126CC" w:rsidRDefault="009A519A"/>
        </w:tc>
        <w:tc>
          <w:tcPr>
            <w:tcW w:w="8068" w:type="dxa"/>
            <w:gridSpan w:val="2"/>
            <w:shd w:val="clear" w:color="auto" w:fill="auto"/>
          </w:tcPr>
          <w:p w14:paraId="45A59541" w14:textId="77777777" w:rsidR="009A519A" w:rsidRPr="001126CC" w:rsidRDefault="009A519A"/>
        </w:tc>
      </w:tr>
    </w:tbl>
    <w:p w14:paraId="65E28A42" w14:textId="77777777" w:rsidR="004D2F4C" w:rsidRPr="001126CC" w:rsidRDefault="005B00B6" w:rsidP="005B00B6">
      <w:pPr>
        <w:tabs>
          <w:tab w:val="left" w:pos="12255"/>
        </w:tabs>
      </w:pPr>
      <w:r w:rsidRPr="001126CC">
        <w:rPr>
          <w:lang w:bidi="es-ES"/>
        </w:rPr>
        <w:tab/>
      </w:r>
      <w:bookmarkEnd w:id="0"/>
    </w:p>
    <w:sectPr w:rsidR="004D2F4C" w:rsidRPr="001126CC" w:rsidSect="006525A9">
      <w:pgSz w:w="16838" w:h="11906" w:orient="landscape" w:code="9"/>
      <w:pgMar w:top="964" w:right="1956" w:bottom="964" w:left="195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875ABD" w14:textId="77777777" w:rsidR="00167854" w:rsidRDefault="00167854" w:rsidP="00E6604F">
      <w:pPr>
        <w:spacing w:after="0" w:line="240" w:lineRule="auto"/>
      </w:pPr>
      <w:r>
        <w:separator/>
      </w:r>
    </w:p>
  </w:endnote>
  <w:endnote w:type="continuationSeparator" w:id="0">
    <w:p w14:paraId="4F4E8F69" w14:textId="77777777" w:rsidR="00167854" w:rsidRDefault="00167854" w:rsidP="00E660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E94EAA" w14:textId="77777777" w:rsidR="00167854" w:rsidRDefault="00167854" w:rsidP="00E6604F">
      <w:pPr>
        <w:spacing w:after="0" w:line="240" w:lineRule="auto"/>
      </w:pPr>
      <w:r>
        <w:separator/>
      </w:r>
    </w:p>
  </w:footnote>
  <w:footnote w:type="continuationSeparator" w:id="0">
    <w:p w14:paraId="5A74F155" w14:textId="77777777" w:rsidR="00167854" w:rsidRDefault="00167854" w:rsidP="00E660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6668"/>
    <w:rsid w:val="001126CC"/>
    <w:rsid w:val="0011420B"/>
    <w:rsid w:val="00167854"/>
    <w:rsid w:val="00336F03"/>
    <w:rsid w:val="00385DDA"/>
    <w:rsid w:val="00453F62"/>
    <w:rsid w:val="004D2F4C"/>
    <w:rsid w:val="004D6E05"/>
    <w:rsid w:val="00525BEF"/>
    <w:rsid w:val="005B00B6"/>
    <w:rsid w:val="006525A9"/>
    <w:rsid w:val="0084531D"/>
    <w:rsid w:val="008A5EE4"/>
    <w:rsid w:val="00965A50"/>
    <w:rsid w:val="009A519A"/>
    <w:rsid w:val="009F139B"/>
    <w:rsid w:val="00A25649"/>
    <w:rsid w:val="00AB7E82"/>
    <w:rsid w:val="00AC3A95"/>
    <w:rsid w:val="00CE7174"/>
    <w:rsid w:val="00D4338F"/>
    <w:rsid w:val="00DE6668"/>
    <w:rsid w:val="00E6604F"/>
    <w:rsid w:val="00FC4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C684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16"/>
    </w:r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C51A32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E6465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pPr>
      <w:spacing w:after="0" w:line="240" w:lineRule="auto"/>
    </w:pPr>
    <w:tblPr>
      <w:tblBorders>
        <w:top w:val="single" w:sz="4" w:space="0" w:color="0F0F3F" w:themeColor="text1"/>
        <w:left w:val="single" w:sz="4" w:space="0" w:color="0F0F3F" w:themeColor="text1"/>
        <w:bottom w:val="single" w:sz="4" w:space="0" w:color="0F0F3F" w:themeColor="text1"/>
        <w:right w:val="single" w:sz="4" w:space="0" w:color="0F0F3F" w:themeColor="text1"/>
        <w:insideH w:val="single" w:sz="4" w:space="0" w:color="0F0F3F" w:themeColor="text1"/>
        <w:insideV w:val="single" w:sz="4" w:space="0" w:color="0F0F3F" w:themeColor="text1"/>
      </w:tblBorders>
    </w:tblPr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b/>
      <w:bCs/>
      <w:color w:val="C51A32" w:themeColor="accent1" w:themeShade="BF"/>
      <w:sz w:val="28"/>
      <w:szCs w:val="28"/>
    </w:rPr>
  </w:style>
  <w:style w:type="paragraph" w:customStyle="1" w:styleId="Ttulodelrecibo">
    <w:name w:val="Título del recibo"/>
    <w:basedOn w:val="Ttulo2"/>
    <w:qFormat/>
    <w:pPr>
      <w:spacing w:before="120" w:after="60" w:line="264" w:lineRule="auto"/>
      <w:jc w:val="right"/>
    </w:pPr>
    <w:rPr>
      <w:i/>
      <w:color w:val="1F5248" w:themeColor="accent4" w:themeShade="80"/>
      <w:sz w:val="24"/>
    </w:rPr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sz w:val="16"/>
      <w:szCs w:val="16"/>
    </w:rPr>
  </w:style>
  <w:style w:type="paragraph" w:customStyle="1" w:styleId="Detallesdelrecibo">
    <w:name w:val="Detalles del recibo"/>
    <w:basedOn w:val="Normal"/>
    <w:qFormat/>
    <w:rsid w:val="005B00B6"/>
    <w:pPr>
      <w:spacing w:before="20" w:after="20" w:line="240" w:lineRule="auto"/>
    </w:pPr>
    <w:rPr>
      <w:color w:val="0F0F3F" w:themeColor="text1"/>
      <w:sz w:val="19"/>
    </w:rPr>
  </w:style>
  <w:style w:type="character" w:customStyle="1" w:styleId="Ttulo2Car">
    <w:name w:val="Título 2 Car"/>
    <w:basedOn w:val="Fuentedeprrafopredeter"/>
    <w:link w:val="Ttulo2"/>
    <w:uiPriority w:val="9"/>
    <w:rPr>
      <w:rFonts w:asciiTheme="majorHAnsi" w:eastAsiaTheme="majorEastAsia" w:hAnsiTheme="majorHAnsi" w:cstheme="majorBidi"/>
      <w:b/>
      <w:bCs/>
      <w:color w:val="E6465D" w:themeColor="accent1"/>
      <w:sz w:val="26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6525A9"/>
    <w:pPr>
      <w:spacing w:after="0" w:line="240" w:lineRule="auto"/>
      <w:contextualSpacing/>
    </w:pPr>
    <w:rPr>
      <w:rFonts w:asciiTheme="majorHAnsi" w:eastAsiaTheme="majorEastAsia" w:hAnsiTheme="majorHAnsi" w:cstheme="majorBidi"/>
      <w:b/>
      <w:spacing w:val="-10"/>
      <w:kern w:val="28"/>
      <w:sz w:val="44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525A9"/>
    <w:rPr>
      <w:rFonts w:asciiTheme="majorHAnsi" w:eastAsiaTheme="majorEastAsia" w:hAnsiTheme="majorHAnsi" w:cstheme="majorBidi"/>
      <w:b/>
      <w:spacing w:val="-10"/>
      <w:kern w:val="28"/>
      <w:sz w:val="44"/>
      <w:szCs w:val="56"/>
    </w:rPr>
  </w:style>
  <w:style w:type="paragraph" w:styleId="Encabezado">
    <w:name w:val="header"/>
    <w:basedOn w:val="Normal"/>
    <w:link w:val="EncabezadoCar"/>
    <w:uiPriority w:val="99"/>
    <w:unhideWhenUsed/>
    <w:rsid w:val="00E660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604F"/>
    <w:rPr>
      <w:sz w:val="16"/>
    </w:rPr>
  </w:style>
  <w:style w:type="paragraph" w:styleId="Piedepgina">
    <w:name w:val="footer"/>
    <w:basedOn w:val="Normal"/>
    <w:link w:val="PiedepginaCar"/>
    <w:uiPriority w:val="99"/>
    <w:unhideWhenUsed/>
    <w:rsid w:val="00E660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604F"/>
    <w:rPr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sv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7E36A51B2364F6FA138B54B2C1EAC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D913F7-6418-462C-AE19-4C144E1DD7A7}"/>
      </w:docPartPr>
      <w:docPartBody>
        <w:p w:rsidR="00691645" w:rsidRDefault="007D026D" w:rsidP="007D026D">
          <w:pPr>
            <w:pStyle w:val="F7E36A51B2364F6FA138B54B2C1EAC5D2"/>
          </w:pPr>
          <w:r w:rsidRPr="00FC4354">
            <w:rPr>
              <w:color w:val="FFFFFF" w:themeColor="background1"/>
              <w:lang w:bidi="es-ES"/>
            </w:rPr>
            <w:t>[Escriba el nombre del equipo]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645"/>
    <w:rsid w:val="003815EF"/>
    <w:rsid w:val="00691645"/>
    <w:rsid w:val="006C6DD2"/>
    <w:rsid w:val="007D026D"/>
    <w:rsid w:val="00D96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7E36A51B2364F6FA138B54B2C1EAC5D">
    <w:name w:val="F7E36A51B2364F6FA138B54B2C1EAC5D"/>
  </w:style>
  <w:style w:type="character" w:styleId="Textodelmarcadordeposicin">
    <w:name w:val="Placeholder Text"/>
    <w:basedOn w:val="Fuentedeprrafopredeter"/>
    <w:uiPriority w:val="99"/>
    <w:semiHidden/>
    <w:rsid w:val="007D026D"/>
    <w:rPr>
      <w:color w:val="808080"/>
    </w:rPr>
  </w:style>
  <w:style w:type="paragraph" w:customStyle="1" w:styleId="F7E36A51B2364F6FA138B54B2C1EAC5D1">
    <w:name w:val="F7E36A51B2364F6FA138B54B2C1EAC5D1"/>
    <w:rsid w:val="007D026D"/>
    <w:pPr>
      <w:spacing w:after="0" w:line="240" w:lineRule="auto"/>
      <w:contextualSpacing/>
    </w:pPr>
    <w:rPr>
      <w:rFonts w:asciiTheme="majorHAnsi" w:eastAsiaTheme="majorEastAsia" w:hAnsiTheme="majorHAnsi" w:cstheme="majorBidi"/>
      <w:b/>
      <w:spacing w:val="-10"/>
      <w:kern w:val="28"/>
      <w:sz w:val="48"/>
      <w:szCs w:val="56"/>
    </w:rPr>
  </w:style>
  <w:style w:type="paragraph" w:customStyle="1" w:styleId="9157EC99537C4D8ABE26E7052728D511">
    <w:name w:val="9157EC99537C4D8ABE26E7052728D511"/>
    <w:rsid w:val="007D026D"/>
    <w:pPr>
      <w:spacing w:after="0" w:line="240" w:lineRule="auto"/>
      <w:contextualSpacing/>
    </w:pPr>
    <w:rPr>
      <w:rFonts w:asciiTheme="majorHAnsi" w:eastAsiaTheme="majorEastAsia" w:hAnsiTheme="majorHAnsi" w:cstheme="majorBidi"/>
      <w:b/>
      <w:spacing w:val="-10"/>
      <w:kern w:val="28"/>
      <w:sz w:val="48"/>
      <w:szCs w:val="56"/>
    </w:rPr>
  </w:style>
  <w:style w:type="paragraph" w:customStyle="1" w:styleId="2145050DE0D34C0A9E7C756C5D0FC43D">
    <w:name w:val="2145050DE0D34C0A9E7C756C5D0FC43D"/>
    <w:rsid w:val="007D026D"/>
    <w:pPr>
      <w:spacing w:after="0" w:line="240" w:lineRule="auto"/>
      <w:contextualSpacing/>
    </w:pPr>
    <w:rPr>
      <w:rFonts w:asciiTheme="majorHAnsi" w:eastAsiaTheme="majorEastAsia" w:hAnsiTheme="majorHAnsi" w:cstheme="majorBidi"/>
      <w:b/>
      <w:spacing w:val="-10"/>
      <w:kern w:val="28"/>
      <w:sz w:val="48"/>
      <w:szCs w:val="56"/>
    </w:rPr>
  </w:style>
  <w:style w:type="paragraph" w:customStyle="1" w:styleId="F7E36A51B2364F6FA138B54B2C1EAC5D2">
    <w:name w:val="F7E36A51B2364F6FA138B54B2C1EAC5D2"/>
    <w:rsid w:val="007D026D"/>
    <w:pPr>
      <w:spacing w:after="0" w:line="240" w:lineRule="auto"/>
      <w:contextualSpacing/>
    </w:pPr>
    <w:rPr>
      <w:rFonts w:asciiTheme="majorHAnsi" w:eastAsiaTheme="majorEastAsia" w:hAnsiTheme="majorHAnsi" w:cstheme="majorBidi"/>
      <w:b/>
      <w:spacing w:val="-10"/>
      <w:kern w:val="28"/>
      <w:sz w:val="48"/>
      <w:szCs w:val="56"/>
    </w:rPr>
  </w:style>
  <w:style w:type="paragraph" w:customStyle="1" w:styleId="9157EC99537C4D8ABE26E7052728D5111">
    <w:name w:val="9157EC99537C4D8ABE26E7052728D5111"/>
    <w:rsid w:val="007D026D"/>
    <w:pPr>
      <w:spacing w:after="0" w:line="240" w:lineRule="auto"/>
      <w:contextualSpacing/>
    </w:pPr>
    <w:rPr>
      <w:rFonts w:asciiTheme="majorHAnsi" w:eastAsiaTheme="majorEastAsia" w:hAnsiTheme="majorHAnsi" w:cstheme="majorBidi"/>
      <w:b/>
      <w:spacing w:val="-10"/>
      <w:kern w:val="28"/>
      <w:sz w:val="48"/>
      <w:szCs w:val="56"/>
    </w:rPr>
  </w:style>
  <w:style w:type="paragraph" w:customStyle="1" w:styleId="2145050DE0D34C0A9E7C756C5D0FC43D1">
    <w:name w:val="2145050DE0D34C0A9E7C756C5D0FC43D1"/>
    <w:rsid w:val="007D026D"/>
    <w:pPr>
      <w:spacing w:after="0" w:line="240" w:lineRule="auto"/>
      <w:contextualSpacing/>
    </w:pPr>
    <w:rPr>
      <w:rFonts w:asciiTheme="majorHAnsi" w:eastAsiaTheme="majorEastAsia" w:hAnsiTheme="majorHAnsi" w:cstheme="majorBidi"/>
      <w:b/>
      <w:spacing w:val="-10"/>
      <w:kern w:val="28"/>
      <w:sz w:val="48"/>
      <w:szCs w:val="5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5">
      <a:dk1>
        <a:srgbClr val="0F0F3F"/>
      </a:dk1>
      <a:lt1>
        <a:sysClr val="window" lastClr="FFFFFF"/>
      </a:lt1>
      <a:dk2>
        <a:srgbClr val="292561"/>
      </a:dk2>
      <a:lt2>
        <a:srgbClr val="F2F2F2"/>
      </a:lt2>
      <a:accent1>
        <a:srgbClr val="E6465D"/>
      </a:accent1>
      <a:accent2>
        <a:srgbClr val="293B90"/>
      </a:accent2>
      <a:accent3>
        <a:srgbClr val="2664B0"/>
      </a:accent3>
      <a:accent4>
        <a:srgbClr val="3EA591"/>
      </a:accent4>
      <a:accent5>
        <a:srgbClr val="F8CF5D"/>
      </a:accent5>
      <a:accent6>
        <a:srgbClr val="2664B0"/>
      </a:accent6>
      <a:hlink>
        <a:srgbClr val="60C5E8"/>
      </a:hlink>
      <a:folHlink>
        <a:srgbClr val="60C5E8"/>
      </a:folHlink>
    </a:clrScheme>
    <a:fontScheme name="Custom 12">
      <a:majorFont>
        <a:latin typeface="Calibri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F35FEC-EAEA-489F-A0C2-34C7C1D446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Office_27174989_TF10252186</Template>
  <TotalTime>7</TotalTime>
  <Pages>1</Pages>
  <Words>64</Words>
  <Characters>356</Characters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2019-03-19T00:44:00Z</dcterms:created>
  <dcterms:modified xsi:type="dcterms:W3CDTF">2019-03-19T02:40:00Z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mageGenCounter">
    <vt:lpwstr>0</vt:lpwstr>
  </property>
  <property fmtid="{D5CDD505-2E9C-101B-9397-08002B2CF9AE}" pid="4" name="ViolationReportStatus">
    <vt:lpwstr>None</vt:lpwstr>
  </property>
  <property fmtid="{D5CDD505-2E9C-101B-9397-08002B2CF9AE}" pid="5" name="ImageGenStatus">
    <vt:lpwstr>0</vt:lpwstr>
  </property>
  <property fmtid="{D5CDD505-2E9C-101B-9397-08002B2CF9AE}" pid="6" name="PolicheckStatus">
    <vt:lpwstr>0</vt:lpwstr>
  </property>
  <property fmtid="{D5CDD505-2E9C-101B-9397-08002B2CF9AE}" pid="7" name="Applications">
    <vt:lpwstr>95;#zwd120;#79;#tpl120;#448;#zwd140</vt:lpwstr>
  </property>
  <property fmtid="{D5CDD505-2E9C-101B-9397-08002B2CF9AE}" pid="8" name="PolicheckCounter">
    <vt:lpwstr>0</vt:lpwstr>
  </property>
  <property fmtid="{D5CDD505-2E9C-101B-9397-08002B2CF9AE}" pid="9" name="APTrustLevel">
    <vt:r8>1</vt:r8>
  </property>
</Properties>
</file>