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Diseño de tarjeta de presentación para 10 tarjetas por página"/>
      </w:tblPr>
      <w:tblGrid>
        <w:gridCol w:w="5032"/>
        <w:gridCol w:w="5036"/>
      </w:tblGrid>
      <w:tr w:rsidR="00C307D8" w:rsidTr="00994557">
        <w:trPr>
          <w:trHeight w:hRule="exact" w:val="2891"/>
        </w:trPr>
        <w:tc>
          <w:tcPr>
            <w:tcW w:w="5037" w:type="dxa"/>
          </w:tcPr>
          <w:p w:rsidR="00C307D8" w:rsidRDefault="00C307D8">
            <w:r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470F9E81" wp14:editId="3D40A689">
                      <wp:extent cx="1143000" cy="777240"/>
                      <wp:effectExtent l="0" t="0" r="0" b="0"/>
                      <wp:docPr id="88" name="Grupo 87" descr="Ilustración de una flor rosa y amaril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Grupo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Forma libre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Forma libre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Forma libre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9C288C" id="Grupo 87" o:spid="_x0000_s1026" alt="Ilustración de una flor rosa y amarill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">
                      <o:lock v:ext="edit" aspectratio="t"/>
                      <v:group id="Grupo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Forma libre 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Default="00B47159">
            <w:pPr>
              <w:pStyle w:val="Nombre"/>
            </w:pPr>
            <w:sdt>
              <w:sdtPr>
                <w:alias w:val="Escriba su nombre:"/>
                <w:tag w:val="Escriba su nombre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>
                  <w:rPr>
                    <w:lang w:bidi="es-ES"/>
                  </w:rPr>
                  <w:t>Su nombre</w:t>
                </w:r>
              </w:sdtContent>
            </w:sdt>
          </w:p>
          <w:sdt>
            <w:sdtPr>
              <w:alias w:val="Escriba la dirección, la ciudad y el código postal:"/>
              <w:tag w:val="Escriba la dirección, la ciudad y el código postal: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>
                <w:r>
                  <w:rPr>
                    <w:lang w:bidi="es-ES"/>
                  </w:rPr>
                  <w:t>Dirección, ciudad y código postal</w:t>
                </w:r>
              </w:p>
            </w:sdtContent>
          </w:sdt>
          <w:p w:rsidR="00C307D8" w:rsidRDefault="00B47159" w:rsidP="00F16789">
            <w:sdt>
              <w:sdtPr>
                <w:alias w:val="Escriba el teléfono:"/>
                <w:tag w:val="Escriba el teléfono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es-ES"/>
                  </w:rPr>
                  <w:t>Teléfono</w:t>
                </w:r>
              </w:sdtContent>
            </w:sdt>
            <w:r w:rsidR="00C307D8" w:rsidRPr="005313ED">
              <w:t> </w:t>
            </w:r>
            <w:r w:rsidR="00C75C12">
              <w:rPr>
                <w:rStyle w:val="Strong"/>
                <w:lang w:bidi="es-ES"/>
              </w:rPr>
              <w:t>|</w:t>
            </w:r>
            <w:r w:rsidR="005313ED" w:rsidRPr="005313ED">
              <w:t> </w:t>
            </w:r>
            <w:sdt>
              <w:sdtPr>
                <w:alias w:val="Escriba el correo electrónico:"/>
                <w:tag w:val="Escriba el correo electrónico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es-ES"/>
                  </w:rPr>
                  <w:t>Correo electrónico</w:t>
                </w:r>
              </w:sdtContent>
            </w:sdt>
            <w:r w:rsidR="005313ED" w:rsidRPr="005313ED">
              <w:t> </w:t>
            </w:r>
            <w:r w:rsidR="00C75C12">
              <w:rPr>
                <w:rStyle w:val="Strong"/>
                <w:lang w:bidi="es-ES"/>
              </w:rPr>
              <w:t>|</w:t>
            </w:r>
            <w:r w:rsidR="005313ED" w:rsidRPr="005313ED">
              <w:t> </w:t>
            </w:r>
            <w:sdt>
              <w:sdtPr>
                <w:alias w:val="Twitter:"/>
                <w:tag w:val="Twitter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es-ES"/>
                  </w:rPr>
                  <w:t>@twitter</w:t>
                </w:r>
              </w:sdtContent>
            </w:sdt>
            <w:r w:rsidR="00C307D8">
              <w:rPr>
                <w:lang w:bidi="es-ES"/>
              </w:rPr>
              <w:t xml:space="preserve">: </w:t>
            </w:r>
            <w:sdt>
              <w:sdtPr>
                <w:alias w:val="Escriba el nombre de usuario de Twitter:"/>
                <w:tag w:val="Escriba el nombre de usuario de Twitter: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es-ES"/>
                  </w:rPr>
                  <w:t>Nombre de usuario de Twitter</w:t>
                </w:r>
              </w:sdtContent>
            </w:sdt>
          </w:p>
          <w:p w:rsidR="00C307D8" w:rsidRDefault="00B47159" w:rsidP="00C307D8">
            <w:sdt>
              <w:sdtPr>
                <w:alias w:val="Escriba la dirección web:"/>
                <w:tag w:val="Escriba la dirección web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es-ES"/>
                  </w:rPr>
                  <w:t>Dirección web</w:t>
                </w:r>
              </w:sdtContent>
            </w:sdt>
          </w:p>
        </w:tc>
        <w:tc>
          <w:tcPr>
            <w:tcW w:w="5042" w:type="dxa"/>
          </w:tcPr>
          <w:p w:rsidR="00C307D8" w:rsidRDefault="00C307D8">
            <w:r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5993729F" wp14:editId="08A11D13">
                      <wp:extent cx="1143000" cy="777240"/>
                      <wp:effectExtent l="0" t="0" r="0" b="0"/>
                      <wp:docPr id="82" name="Grupo 87" descr="Ilustración de una flor rosa y amaril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Grupo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Forma libre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Forma libre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Forma libre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6B2C20" id="Grupo 87" o:spid="_x0000_s1026" alt="Ilustración de una flor rosa y amarill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">
                      <o:lock v:ext="edit" aspectratio="t"/>
                      <v:group id="Grupo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Forma libre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Escriba su nombre:"/>
              <w:tag w:val="Escriba su nombre:"/>
              <w:id w:val="1045099425"/>
              <w:placeholder>
                <w:docPart w:val="C2228C0B858444C989F9A523BB2C460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Nombre"/>
                </w:pPr>
                <w:r>
                  <w:rPr>
                    <w:lang w:bidi="es-ES"/>
                  </w:rPr>
                  <w:t>Su nombre</w:t>
                </w:r>
              </w:p>
            </w:sdtContent>
          </w:sdt>
          <w:sdt>
            <w:sdtPr>
              <w:alias w:val="Escriba la dirección, la ciudad y el código postal:"/>
              <w:tag w:val="Escriba la dirección, la ciudad y el código postal:"/>
              <w:id w:val="-981539878"/>
              <w:placeholder>
                <w:docPart w:val="53A276C4141143D49EFA007782EA94F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es-ES"/>
                  </w:rPr>
                  <w:t>Dirección, ciudad y código postal</w:t>
                </w:r>
              </w:p>
            </w:sdtContent>
          </w:sdt>
          <w:p w:rsidR="00C307D8" w:rsidRDefault="00B47159" w:rsidP="009D78A3">
            <w:sdt>
              <w:sdtPr>
                <w:alias w:val="Escriba el teléfono:"/>
                <w:tag w:val="Escriba el teléfono:"/>
                <w:id w:val="2144691671"/>
                <w:placeholder>
                  <w:docPart w:val="4671580BFA054C7FAA7068F88518775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es-ES"/>
                  </w:rPr>
                  <w:t>Teléfono</w:t>
                </w:r>
              </w:sdtContent>
            </w:sdt>
            <w:r w:rsidR="005313ED" w:rsidRPr="005313ED">
              <w:t> </w:t>
            </w:r>
            <w:r w:rsidR="00C75C12">
              <w:rPr>
                <w:rStyle w:val="Strong"/>
                <w:lang w:bidi="es-ES"/>
              </w:rPr>
              <w:t>|</w:t>
            </w:r>
            <w:r w:rsidR="005313ED" w:rsidRPr="005313ED">
              <w:t> </w:t>
            </w:r>
            <w:sdt>
              <w:sdtPr>
                <w:alias w:val="Escriba el correo electrónico:"/>
                <w:tag w:val="Escriba el correo electrónico:"/>
                <w:id w:val="958766887"/>
                <w:placeholder>
                  <w:docPart w:val="F56CBFCB43C04DDE81B4214A724DEAD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es-ES"/>
                  </w:rPr>
                  <w:t>Correo electrónico</w:t>
                </w:r>
              </w:sdtContent>
            </w:sdt>
            <w:r w:rsidR="005313ED" w:rsidRPr="005313ED">
              <w:t> </w:t>
            </w:r>
            <w:r w:rsidR="00C75C12">
              <w:rPr>
                <w:rStyle w:val="Strong"/>
                <w:lang w:bidi="es-ES"/>
              </w:rPr>
              <w:t>|</w:t>
            </w:r>
            <w:r w:rsidR="005313ED" w:rsidRPr="005313ED">
              <w:t> </w:t>
            </w:r>
            <w:sdt>
              <w:sdtPr>
                <w:alias w:val="Twitter:"/>
                <w:tag w:val="Twitter:"/>
                <w:id w:val="-114911786"/>
                <w:placeholder>
                  <w:docPart w:val="17D090E138D14D3EB660095525D60E78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es-ES"/>
                  </w:rPr>
                  <w:t>@twitter</w:t>
                </w:r>
              </w:sdtContent>
            </w:sdt>
            <w:r w:rsidR="00C307D8">
              <w:rPr>
                <w:lang w:bidi="es-ES"/>
              </w:rPr>
              <w:t xml:space="preserve">: </w:t>
            </w:r>
            <w:sdt>
              <w:sdtPr>
                <w:alias w:val="Escriba el nombre de usuario de Twitter:"/>
                <w:tag w:val="Escriba el nombre de usuario de Twitter:"/>
                <w:id w:val="-2067396497"/>
                <w:placeholder>
                  <w:docPart w:val="06FB2EE686D3459987362FB395980A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alias w:val="Escriba la dirección web:"/>
              <w:tag w:val="Escriba la dirección web:"/>
              <w:id w:val="-1007672581"/>
              <w:placeholder>
                <w:docPart w:val="D289354F1BB84BC9875E89BE1142A0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es-ES"/>
                  </w:rPr>
                  <w:t>Dirección web</w:t>
                </w:r>
              </w:p>
            </w:sdtContent>
          </w:sdt>
        </w:tc>
      </w:tr>
      <w:tr w:rsidR="00C307D8" w:rsidTr="00994557">
        <w:trPr>
          <w:trHeight w:hRule="exact" w:val="2891"/>
        </w:trPr>
        <w:tc>
          <w:tcPr>
            <w:tcW w:w="5037" w:type="dxa"/>
          </w:tcPr>
          <w:p w:rsidR="00C307D8" w:rsidRDefault="00C307D8">
            <w:r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6718A535" wp14:editId="3786DFE9">
                      <wp:extent cx="1143000" cy="777240"/>
                      <wp:effectExtent l="0" t="0" r="0" b="0"/>
                      <wp:docPr id="87" name="Grupo 87" descr="Ilustración de una flor rosa y amaril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Grupo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Forma libre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Forma libre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Forma libre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31F5EA" id="Grupo 87" o:spid="_x0000_s1026" alt="Ilustración de una flor rosa y amarill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">
                      <o:lock v:ext="edit" aspectratio="t"/>
                      <v:group id="Grupo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Forma libre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Escriba su nombre:"/>
              <w:tag w:val="Escriba su nombre:"/>
              <w:id w:val="2101291898"/>
              <w:placeholder>
                <w:docPart w:val="836D6C47AFCA41A094B41410546A962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 w:multiLine="1"/>
            </w:sdtPr>
            <w:sdtEndPr/>
            <w:sdtContent>
              <w:p w:rsidR="00C307D8" w:rsidRDefault="00C307D8" w:rsidP="009D78A3">
                <w:pPr>
                  <w:pStyle w:val="Nombre"/>
                </w:pPr>
                <w:r>
                  <w:rPr>
                    <w:lang w:bidi="es-ES"/>
                  </w:rPr>
                  <w:t>Su nombre</w:t>
                </w:r>
              </w:p>
            </w:sdtContent>
          </w:sdt>
          <w:sdt>
            <w:sdtPr>
              <w:alias w:val="Escriba la dirección, la ciudad y el código postal:"/>
              <w:tag w:val="Escriba la dirección, la ciudad y el código postal:"/>
              <w:id w:val="1190725833"/>
              <w:placeholder>
                <w:docPart w:val="1DF3A65F52D8470C86C62BCABDB24B3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es-ES"/>
                  </w:rPr>
                  <w:t>Dirección, ciudad y código postal</w:t>
                </w:r>
              </w:p>
            </w:sdtContent>
          </w:sdt>
          <w:p w:rsidR="00C307D8" w:rsidRDefault="00B47159" w:rsidP="009D78A3">
            <w:sdt>
              <w:sdtPr>
                <w:alias w:val="Escriba el teléfono:"/>
                <w:tag w:val="Escriba el teléfono:"/>
                <w:id w:val="1124207116"/>
                <w:placeholder>
                  <w:docPart w:val="134BFA88A48D48BD88B0FBD0321AABA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 w:rsidR="00002E3D">
                  <w:rPr>
                    <w:lang w:bidi="es-ES"/>
                  </w:rPr>
                  <w:t>Teléfono</w:t>
                </w:r>
              </w:sdtContent>
            </w:sdt>
            <w:r w:rsidR="005313ED" w:rsidRPr="005313ED">
              <w:t> </w:t>
            </w:r>
            <w:r w:rsidR="00C75C12">
              <w:rPr>
                <w:rStyle w:val="Strong"/>
                <w:lang w:bidi="es-ES"/>
              </w:rPr>
              <w:t>|</w:t>
            </w:r>
            <w:r w:rsidR="005313ED" w:rsidRPr="005313ED">
              <w:t> </w:t>
            </w:r>
            <w:sdt>
              <w:sdtPr>
                <w:alias w:val="Escriba el correo electrónico:"/>
                <w:tag w:val="Escriba el correo electrónico:"/>
                <w:id w:val="-1065105231"/>
                <w:placeholder>
                  <w:docPart w:val="CADD01BD0BAA4502B5CEE90C8B4DF70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C307D8">
                  <w:rPr>
                    <w:lang w:bidi="es-ES"/>
                  </w:rPr>
                  <w:t>Correo electrónico</w:t>
                </w:r>
              </w:sdtContent>
            </w:sdt>
            <w:r w:rsidR="005313ED" w:rsidRPr="005313ED">
              <w:t> </w:t>
            </w:r>
            <w:r w:rsidR="00C307D8" w:rsidRPr="0093710A">
              <w:rPr>
                <w:rStyle w:val="Strong"/>
                <w:lang w:bidi="es-ES"/>
              </w:rPr>
              <w:t>|</w:t>
            </w:r>
            <w:r w:rsidR="005313ED" w:rsidRPr="005313ED">
              <w:t> </w:t>
            </w:r>
            <w:sdt>
              <w:sdtPr>
                <w:alias w:val="Twitter:"/>
                <w:tag w:val="Twitter:"/>
                <w:id w:val="-2032097552"/>
                <w:placeholder>
                  <w:docPart w:val="75EEEB20F5B34D7D9ECF85192353BACE"/>
                </w:placeholder>
                <w:temporary/>
                <w:showingPlcHdr/>
              </w:sdtPr>
              <w:sdtEndPr/>
              <w:sdtContent>
                <w:r w:rsidR="00C307D8">
                  <w:rPr>
                    <w:lang w:bidi="es-ES"/>
                  </w:rPr>
                  <w:t>@twitter</w:t>
                </w:r>
              </w:sdtContent>
            </w:sdt>
            <w:r w:rsidR="00C307D8">
              <w:rPr>
                <w:lang w:bidi="es-ES"/>
              </w:rPr>
              <w:t xml:space="preserve">: </w:t>
            </w:r>
            <w:sdt>
              <w:sdtPr>
                <w:alias w:val="Escriba el nombre de usuario de Twitter:"/>
                <w:tag w:val="Escriba el nombre de usuario de Twitter:"/>
                <w:id w:val="-1684817071"/>
                <w:placeholder>
                  <w:docPart w:val="3A5941D2D55C45FEBE8B22F3CAB73F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C307D8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alias w:val="Escriba la dirección web:"/>
              <w:tag w:val="Escriba la dirección web:"/>
              <w:id w:val="1872108586"/>
              <w:placeholder>
                <w:docPart w:val="88B138ABF5D544D99696E0454D8FF87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EndPr/>
            <w:sdtContent>
              <w:p w:rsidR="00C307D8" w:rsidRDefault="00C307D8" w:rsidP="009D78A3">
                <w:r>
                  <w:rPr>
                    <w:lang w:bidi="es-ES"/>
                  </w:rPr>
                  <w:t>Dirección web</w:t>
                </w:r>
              </w:p>
            </w:sdtContent>
          </w:sdt>
        </w:tc>
        <w:tc>
          <w:tcPr>
            <w:tcW w:w="5042" w:type="dxa"/>
          </w:tcPr>
          <w:p w:rsidR="00C307D8" w:rsidRDefault="00C307D8">
            <w:r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63E0ACA1" wp14:editId="3D4B7A39">
                      <wp:extent cx="1143000" cy="777240"/>
                      <wp:effectExtent l="0" t="0" r="0" b="0"/>
                      <wp:docPr id="93" name="Grupo 87" descr="Ilustración de una flor rosa y amaril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Grupo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Forma libre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Forma libre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Forma libre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8C5F88" id="Grupo 87" o:spid="_x0000_s1026" alt="Ilustración de una flor rosa y amarill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">
                      <o:lock v:ext="edit" aspectratio="t"/>
                      <v:group id="Grupo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Forma libre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Escriba su nombre:"/>
              <w:tag w:val="Escriba su nombre:"/>
              <w:id w:val="-1277326154"/>
              <w:placeholder>
                <w:docPart w:val="7A974F08C62D4BBD81F5BDD505CD927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 w:multiLine="1"/>
            </w:sdtPr>
            <w:sdtEndPr/>
            <w:sdtContent>
              <w:p w:rsidR="00C307D8" w:rsidRDefault="00C307D8" w:rsidP="009D78A3">
                <w:pPr>
                  <w:pStyle w:val="Nombre"/>
                </w:pPr>
                <w:r>
                  <w:rPr>
                    <w:lang w:bidi="es-ES"/>
                  </w:rPr>
                  <w:t>Su nombre</w:t>
                </w:r>
              </w:p>
            </w:sdtContent>
          </w:sdt>
          <w:sdt>
            <w:sdtPr>
              <w:alias w:val="Escriba la dirección, la ciudad y el código postal:"/>
              <w:tag w:val="Escriba la dirección, la ciudad y el código postal:"/>
              <w:id w:val="-1995328815"/>
              <w:placeholder>
                <w:docPart w:val="D2415796CDBA4AA0A351502C43CF6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es-ES"/>
                  </w:rPr>
                  <w:t>Dirección, ciudad y código postal</w:t>
                </w:r>
              </w:p>
            </w:sdtContent>
          </w:sdt>
          <w:p w:rsidR="00C307D8" w:rsidRDefault="00B47159" w:rsidP="009D78A3">
            <w:sdt>
              <w:sdtPr>
                <w:alias w:val="Escriba el teléfono:"/>
                <w:tag w:val="Escriba el teléfono:"/>
                <w:id w:val="1608619522"/>
                <w:placeholder>
                  <w:docPart w:val="020B52A457F5451AB58C7085473939B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 w:rsidR="00002E3D">
                  <w:rPr>
                    <w:lang w:bidi="es-ES"/>
                  </w:rPr>
                  <w:t>Teléfono</w:t>
                </w:r>
              </w:sdtContent>
            </w:sdt>
            <w:r w:rsidR="005313ED" w:rsidRPr="005313ED">
              <w:t> </w:t>
            </w:r>
            <w:r w:rsidR="00C75C12">
              <w:rPr>
                <w:rStyle w:val="Strong"/>
                <w:lang w:bidi="es-ES"/>
              </w:rPr>
              <w:t>|</w:t>
            </w:r>
            <w:r w:rsidR="005313ED" w:rsidRPr="005313ED">
              <w:t> </w:t>
            </w:r>
            <w:sdt>
              <w:sdtPr>
                <w:alias w:val="Escriba el correo electrónico:"/>
                <w:tag w:val="Escriba el correo electrónico:"/>
                <w:id w:val="541943883"/>
                <w:placeholder>
                  <w:docPart w:val="5C0376686605443687D41A0513C260E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C307D8">
                  <w:rPr>
                    <w:lang w:bidi="es-ES"/>
                  </w:rPr>
                  <w:t>Correo electrónico</w:t>
                </w:r>
              </w:sdtContent>
            </w:sdt>
            <w:r w:rsidR="005313ED" w:rsidRPr="005313ED">
              <w:t> </w:t>
            </w:r>
            <w:r w:rsidR="00C75C12">
              <w:rPr>
                <w:rStyle w:val="Strong"/>
                <w:lang w:bidi="es-ES"/>
              </w:rPr>
              <w:t>|</w:t>
            </w:r>
            <w:r w:rsidR="005313ED" w:rsidRPr="005313ED">
              <w:t> </w:t>
            </w:r>
            <w:sdt>
              <w:sdtPr>
                <w:alias w:val="Twitter:"/>
                <w:tag w:val="Twitter:"/>
                <w:id w:val="1646773373"/>
                <w:placeholder>
                  <w:docPart w:val="BC970D8AC53D472785F0A450AB27948A"/>
                </w:placeholder>
                <w:temporary/>
                <w:showingPlcHdr/>
              </w:sdtPr>
              <w:sdtEndPr/>
              <w:sdtContent>
                <w:r w:rsidR="00C307D8">
                  <w:rPr>
                    <w:lang w:bidi="es-ES"/>
                  </w:rPr>
                  <w:t>@twitter</w:t>
                </w:r>
              </w:sdtContent>
            </w:sdt>
            <w:r w:rsidR="00C307D8">
              <w:rPr>
                <w:lang w:bidi="es-ES"/>
              </w:rPr>
              <w:t xml:space="preserve">: </w:t>
            </w:r>
            <w:sdt>
              <w:sdtPr>
                <w:alias w:val="Escriba el nombre de usuario de Twitter:"/>
                <w:tag w:val="Escriba el nombre de usuario de Twitter:"/>
                <w:id w:val="1220554589"/>
                <w:placeholder>
                  <w:docPart w:val="4B3224B26F5F46889EF536831E18A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C307D8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alias w:val="Escriba la dirección web:"/>
              <w:tag w:val="Escriba la dirección web:"/>
              <w:id w:val="1600527960"/>
              <w:placeholder>
                <w:docPart w:val="DC98B87CCAD043D68524DEB180079005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EndPr/>
            <w:sdtContent>
              <w:p w:rsidR="00C307D8" w:rsidRDefault="00C307D8" w:rsidP="009D78A3">
                <w:r>
                  <w:rPr>
                    <w:lang w:bidi="es-ES"/>
                  </w:rPr>
                  <w:t>Dirección web</w:t>
                </w:r>
              </w:p>
            </w:sdtContent>
          </w:sdt>
        </w:tc>
        <w:bookmarkStart w:id="0" w:name="_GoBack"/>
        <w:bookmarkEnd w:id="0"/>
      </w:tr>
      <w:tr w:rsidR="00C307D8" w:rsidTr="00994557">
        <w:trPr>
          <w:trHeight w:hRule="exact" w:val="2891"/>
        </w:trPr>
        <w:tc>
          <w:tcPr>
            <w:tcW w:w="5037" w:type="dxa"/>
          </w:tcPr>
          <w:p w:rsidR="00C307D8" w:rsidRDefault="00C307D8">
            <w:r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278CE2BE" wp14:editId="62E354F5">
                      <wp:extent cx="1143000" cy="777240"/>
                      <wp:effectExtent l="0" t="0" r="0" b="0"/>
                      <wp:docPr id="103" name="Grupo 87" descr="Ilustración de una flor rosa y amaril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Grupo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Forma libre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orma libre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Forma libre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3F46AF" id="Grupo 87" o:spid="_x0000_s1026" alt="Ilustración de una flor rosa y amarill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">
                      <o:lock v:ext="edit" aspectratio="t"/>
                      <v:group id="Grupo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Forma libre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Escriba su nombre:"/>
              <w:tag w:val="Escriba su nombre:"/>
              <w:id w:val="65544670"/>
              <w:placeholder>
                <w:docPart w:val="0CE4CD22C26E47B285FE50FC9856DF5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 w:multiLine="1"/>
            </w:sdtPr>
            <w:sdtEndPr/>
            <w:sdtContent>
              <w:p w:rsidR="00C307D8" w:rsidRDefault="00C307D8" w:rsidP="009D78A3">
                <w:pPr>
                  <w:pStyle w:val="Nombre"/>
                </w:pPr>
                <w:r>
                  <w:rPr>
                    <w:lang w:bidi="es-ES"/>
                  </w:rPr>
                  <w:t>Su nombre</w:t>
                </w:r>
              </w:p>
            </w:sdtContent>
          </w:sdt>
          <w:sdt>
            <w:sdtPr>
              <w:alias w:val="Escriba la dirección, la ciudad y el código postal:"/>
              <w:tag w:val="Escriba la dirección, la ciudad y el código postal:"/>
              <w:id w:val="-1894881367"/>
              <w:placeholder>
                <w:docPart w:val="BC6EE3D1166C416CBEA32417FADB2F2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es-ES"/>
                  </w:rPr>
                  <w:t>Dirección, ciudad y código postal</w:t>
                </w:r>
              </w:p>
            </w:sdtContent>
          </w:sdt>
          <w:p w:rsidR="00C307D8" w:rsidRDefault="00B47159" w:rsidP="009D78A3">
            <w:sdt>
              <w:sdtPr>
                <w:alias w:val="Escriba el teléfono:"/>
                <w:tag w:val="Escriba el teléfono:"/>
                <w:id w:val="567313314"/>
                <w:placeholder>
                  <w:docPart w:val="B4E9E80B12434AAAB175D67D3DBEF2B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 w:rsidR="00002E3D">
                  <w:rPr>
                    <w:lang w:bidi="es-ES"/>
                  </w:rPr>
                  <w:t>Teléfono</w:t>
                </w:r>
              </w:sdtContent>
            </w:sdt>
            <w:r w:rsidR="005313ED" w:rsidRPr="005313ED">
              <w:t> </w:t>
            </w:r>
            <w:r w:rsidR="00C307D8" w:rsidRPr="0093710A">
              <w:rPr>
                <w:rStyle w:val="Strong"/>
                <w:lang w:bidi="es-ES"/>
              </w:rPr>
              <w:t>|</w:t>
            </w:r>
            <w:r w:rsidR="005313ED" w:rsidRPr="005313ED">
              <w:t> </w:t>
            </w:r>
            <w:sdt>
              <w:sdtPr>
                <w:alias w:val="Escriba el correo electrónico:"/>
                <w:tag w:val="Escriba el correo electrónico:"/>
                <w:id w:val="843673338"/>
                <w:placeholder>
                  <w:docPart w:val="469E39427D6A4480B9C818360525975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C307D8">
                  <w:rPr>
                    <w:lang w:bidi="es-ES"/>
                  </w:rPr>
                  <w:t>Correo electrónico</w:t>
                </w:r>
              </w:sdtContent>
            </w:sdt>
            <w:r w:rsidR="005313ED" w:rsidRPr="005313ED">
              <w:t> </w:t>
            </w:r>
            <w:r w:rsidR="00C75C12">
              <w:rPr>
                <w:rStyle w:val="Strong"/>
                <w:lang w:bidi="es-ES"/>
              </w:rPr>
              <w:t>|</w:t>
            </w:r>
            <w:r w:rsidR="005313ED" w:rsidRPr="005313ED">
              <w:t> </w:t>
            </w:r>
            <w:sdt>
              <w:sdtPr>
                <w:alias w:val="Twitter:"/>
                <w:tag w:val="Twitter:"/>
                <w:id w:val="-1235704245"/>
                <w:placeholder>
                  <w:docPart w:val="E492C42B7DB9478F805E69FDE1BB2E85"/>
                </w:placeholder>
                <w:temporary/>
                <w:showingPlcHdr/>
              </w:sdtPr>
              <w:sdtEndPr/>
              <w:sdtContent>
                <w:r w:rsidR="00C307D8">
                  <w:rPr>
                    <w:lang w:bidi="es-ES"/>
                  </w:rPr>
                  <w:t>@twitter</w:t>
                </w:r>
              </w:sdtContent>
            </w:sdt>
            <w:r w:rsidR="00C307D8">
              <w:rPr>
                <w:lang w:bidi="es-ES"/>
              </w:rPr>
              <w:t xml:space="preserve">: </w:t>
            </w:r>
            <w:sdt>
              <w:sdtPr>
                <w:alias w:val="Escriba el nombre de usuario de Twitter:"/>
                <w:tag w:val="Escriba el nombre de usuario de Twitter:"/>
                <w:id w:val="-61873963"/>
                <w:placeholder>
                  <w:docPart w:val="1E3CD9BA47F24F188875E1CB9BEEFB5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C307D8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alias w:val="Escriba la dirección web:"/>
              <w:tag w:val="Escriba la dirección web:"/>
              <w:id w:val="-956795793"/>
              <w:placeholder>
                <w:docPart w:val="8E03841F6D4A4E2EB7C9C1E4D73CD6F6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EndPr/>
            <w:sdtContent>
              <w:p w:rsidR="00C307D8" w:rsidRDefault="00C307D8" w:rsidP="009D78A3">
                <w:r>
                  <w:rPr>
                    <w:lang w:bidi="es-ES"/>
                  </w:rPr>
                  <w:t>Dirección web</w:t>
                </w:r>
              </w:p>
            </w:sdtContent>
          </w:sdt>
        </w:tc>
        <w:tc>
          <w:tcPr>
            <w:tcW w:w="5042" w:type="dxa"/>
          </w:tcPr>
          <w:p w:rsidR="00C307D8" w:rsidRDefault="00C307D8">
            <w:r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463F3536" wp14:editId="01E93C47">
                      <wp:extent cx="1143000" cy="777240"/>
                      <wp:effectExtent l="0" t="0" r="0" b="0"/>
                      <wp:docPr id="98" name="Grupo 87" descr="Ilustración de una flor rosa y amaril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Grupo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Forma libre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Forma libre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Forma libre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60CCC2" id="Grupo 87" o:spid="_x0000_s1026" alt="Ilustración de una flor rosa y amarill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">
                      <o:lock v:ext="edit" aspectratio="t"/>
                      <v:group id="Grupo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Forma libre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Escriba su nombre:"/>
              <w:tag w:val="Escriba su nombre:"/>
              <w:id w:val="318315673"/>
              <w:placeholder>
                <w:docPart w:val="B88388866C6A4B0BB74BAB15D14BC51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 w:multiLine="1"/>
            </w:sdtPr>
            <w:sdtEndPr/>
            <w:sdtContent>
              <w:p w:rsidR="00C307D8" w:rsidRDefault="00C307D8" w:rsidP="009D78A3">
                <w:pPr>
                  <w:pStyle w:val="Nombre"/>
                </w:pPr>
                <w:r>
                  <w:rPr>
                    <w:lang w:bidi="es-ES"/>
                  </w:rPr>
                  <w:t>Su nombre</w:t>
                </w:r>
              </w:p>
            </w:sdtContent>
          </w:sdt>
          <w:sdt>
            <w:sdtPr>
              <w:alias w:val="Escriba la dirección, la ciudad y el código postal:"/>
              <w:tag w:val="Escriba la dirección, la ciudad y el código postal:"/>
              <w:id w:val="1735594535"/>
              <w:placeholder>
                <w:docPart w:val="4C47ED37C079438BBC66C5851BD1925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es-ES"/>
                  </w:rPr>
                  <w:t>Dirección, ciudad y código postal</w:t>
                </w:r>
              </w:p>
            </w:sdtContent>
          </w:sdt>
          <w:p w:rsidR="00C307D8" w:rsidRDefault="00B47159" w:rsidP="009D78A3">
            <w:sdt>
              <w:sdtPr>
                <w:alias w:val="Escriba el teléfono:"/>
                <w:tag w:val="Escriba el teléfono:"/>
                <w:id w:val="-1178267377"/>
                <w:placeholder>
                  <w:docPart w:val="384DD45142A441E294BD0330CE141A1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 w:rsidR="00002E3D">
                  <w:rPr>
                    <w:lang w:bidi="es-ES"/>
                  </w:rPr>
                  <w:t>Teléfono</w:t>
                </w:r>
              </w:sdtContent>
            </w:sdt>
            <w:r w:rsidR="00C75C12" w:rsidRPr="00C75C12">
              <w:rPr>
                <w:rStyle w:val="Strong"/>
                <w:color w:val="595959" w:themeColor="text1" w:themeTint="A6"/>
                <w:lang w:bidi="es-ES"/>
              </w:rPr>
              <w:t> </w:t>
            </w:r>
            <w:r w:rsidR="00C75C12">
              <w:rPr>
                <w:rStyle w:val="Strong"/>
                <w:lang w:bidi="es-ES"/>
              </w:rPr>
              <w:t>|</w:t>
            </w:r>
            <w:r w:rsidR="005313ED" w:rsidRPr="005313ED">
              <w:t> </w:t>
            </w:r>
            <w:sdt>
              <w:sdtPr>
                <w:alias w:val="Escriba el correo electrónico:"/>
                <w:tag w:val="Escriba el correo electrónico:"/>
                <w:id w:val="-1482462013"/>
                <w:placeholder>
                  <w:docPart w:val="D29590122C004AF2B317541D970F67E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C307D8">
                  <w:rPr>
                    <w:lang w:bidi="es-ES"/>
                  </w:rPr>
                  <w:t>Correo electrónico</w:t>
                </w:r>
              </w:sdtContent>
            </w:sdt>
            <w:r w:rsidR="005313ED" w:rsidRPr="005313ED">
              <w:t> </w:t>
            </w:r>
            <w:r w:rsidR="00C75C12">
              <w:rPr>
                <w:rStyle w:val="Strong"/>
                <w:lang w:bidi="es-ES"/>
              </w:rPr>
              <w:t>|</w:t>
            </w:r>
            <w:r w:rsidR="005313ED" w:rsidRPr="005313ED">
              <w:t> </w:t>
            </w:r>
            <w:sdt>
              <w:sdtPr>
                <w:alias w:val="Twitter:"/>
                <w:tag w:val="Twitter:"/>
                <w:id w:val="-1034428248"/>
                <w:placeholder>
                  <w:docPart w:val="B2F13D0F285B4952A91C0F1FFC3689DD"/>
                </w:placeholder>
                <w:temporary/>
                <w:showingPlcHdr/>
              </w:sdtPr>
              <w:sdtEndPr/>
              <w:sdtContent>
                <w:r w:rsidR="00C307D8">
                  <w:rPr>
                    <w:lang w:bidi="es-ES"/>
                  </w:rPr>
                  <w:t>@twitter</w:t>
                </w:r>
              </w:sdtContent>
            </w:sdt>
            <w:r w:rsidR="00C307D8">
              <w:rPr>
                <w:lang w:bidi="es-ES"/>
              </w:rPr>
              <w:t xml:space="preserve">: </w:t>
            </w:r>
            <w:sdt>
              <w:sdtPr>
                <w:alias w:val="Escriba el nombre de usuario de Twitter:"/>
                <w:tag w:val="Escriba el nombre de usuario de Twitter:"/>
                <w:id w:val="-209492080"/>
                <w:placeholder>
                  <w:docPart w:val="30C1EEDC19C84B8CB88DB624B309CA7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C307D8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alias w:val="Escriba la dirección web:"/>
              <w:tag w:val="Escriba la dirección web:"/>
              <w:id w:val="1215233449"/>
              <w:placeholder>
                <w:docPart w:val="64D6869E2F27452899A03445E7864D4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EndPr/>
            <w:sdtContent>
              <w:p w:rsidR="00C307D8" w:rsidRDefault="00C307D8" w:rsidP="009D78A3">
                <w:r>
                  <w:rPr>
                    <w:lang w:bidi="es-ES"/>
                  </w:rPr>
                  <w:t>Dirección web</w:t>
                </w:r>
              </w:p>
            </w:sdtContent>
          </w:sdt>
        </w:tc>
      </w:tr>
      <w:tr w:rsidR="00C307D8" w:rsidTr="00994557">
        <w:trPr>
          <w:trHeight w:hRule="exact" w:val="2891"/>
        </w:trPr>
        <w:tc>
          <w:tcPr>
            <w:tcW w:w="5037" w:type="dxa"/>
          </w:tcPr>
          <w:p w:rsidR="00C307D8" w:rsidRDefault="00C307D8">
            <w:r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6BBA133B" wp14:editId="5C80BB6A">
                      <wp:extent cx="1143000" cy="777240"/>
                      <wp:effectExtent l="0" t="0" r="0" b="0"/>
                      <wp:docPr id="108" name="Grupo 87" descr="Ilustración de una flor rosa y amaril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Grupo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Forma libre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orma libre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Forma libre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5DA15B" id="Grupo 87" o:spid="_x0000_s1026" alt="Ilustración de una flor rosa y amarill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">
                      <o:lock v:ext="edit" aspectratio="t"/>
                      <v:group id="Grupo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Forma libre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Escriba su nombre:"/>
              <w:tag w:val="Escriba su nombre:"/>
              <w:id w:val="-1432731558"/>
              <w:placeholder>
                <w:docPart w:val="28C52F7957D846868FBC42E17A39E0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 w:multiLine="1"/>
            </w:sdtPr>
            <w:sdtEndPr/>
            <w:sdtContent>
              <w:p w:rsidR="00C307D8" w:rsidRDefault="00C307D8" w:rsidP="009D78A3">
                <w:pPr>
                  <w:pStyle w:val="Nombre"/>
                </w:pPr>
                <w:r>
                  <w:rPr>
                    <w:lang w:bidi="es-ES"/>
                  </w:rPr>
                  <w:t>Su nombre</w:t>
                </w:r>
              </w:p>
            </w:sdtContent>
          </w:sdt>
          <w:sdt>
            <w:sdtPr>
              <w:alias w:val="Escriba la dirección, la ciudad y el código postal:"/>
              <w:tag w:val="Escriba la dirección, la ciudad y el código postal:"/>
              <w:id w:val="309068180"/>
              <w:placeholder>
                <w:docPart w:val="AF864A5AAF9B4A118D17C448ABEA9E2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es-ES"/>
                  </w:rPr>
                  <w:t>Dirección, ciudad y código postal</w:t>
                </w:r>
              </w:p>
            </w:sdtContent>
          </w:sdt>
          <w:p w:rsidR="00C307D8" w:rsidRDefault="00B47159" w:rsidP="009D78A3">
            <w:sdt>
              <w:sdtPr>
                <w:alias w:val="Escriba el teléfono:"/>
                <w:tag w:val="Escriba el teléfono:"/>
                <w:id w:val="-578591410"/>
                <w:placeholder>
                  <w:docPart w:val="C4718C5F2B2C412D86B769FFB5B1762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 w:rsidR="00002E3D">
                  <w:rPr>
                    <w:lang w:bidi="es-ES"/>
                  </w:rPr>
                  <w:t>Teléfono</w:t>
                </w:r>
              </w:sdtContent>
            </w:sdt>
            <w:r w:rsidR="005313ED" w:rsidRPr="005313ED">
              <w:t> </w:t>
            </w:r>
            <w:r w:rsidR="00C75C12">
              <w:rPr>
                <w:rStyle w:val="Strong"/>
                <w:lang w:bidi="es-ES"/>
              </w:rPr>
              <w:t>|</w:t>
            </w:r>
            <w:r w:rsidR="005313ED" w:rsidRPr="005313ED">
              <w:t> </w:t>
            </w:r>
            <w:sdt>
              <w:sdtPr>
                <w:alias w:val="Escriba el correo electrónico:"/>
                <w:tag w:val="Escriba el correo electrónico:"/>
                <w:id w:val="-1165392700"/>
                <w:placeholder>
                  <w:docPart w:val="F4D34214B1A24A7095B86F696F0E98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C307D8">
                  <w:rPr>
                    <w:lang w:bidi="es-ES"/>
                  </w:rPr>
                  <w:t>Correo electrónico</w:t>
                </w:r>
              </w:sdtContent>
            </w:sdt>
            <w:r w:rsidR="005313ED" w:rsidRPr="005313ED">
              <w:t> </w:t>
            </w:r>
            <w:r w:rsidR="00C75C12">
              <w:rPr>
                <w:rStyle w:val="Strong"/>
                <w:lang w:bidi="es-ES"/>
              </w:rPr>
              <w:t>|</w:t>
            </w:r>
            <w:r w:rsidR="005313ED" w:rsidRPr="005313ED">
              <w:t> </w:t>
            </w:r>
            <w:sdt>
              <w:sdtPr>
                <w:alias w:val="Twitter:"/>
                <w:tag w:val="Twitter:"/>
                <w:id w:val="-1168940747"/>
                <w:placeholder>
                  <w:docPart w:val="8F092CB4BA3F4BAB871745C540EE6BFF"/>
                </w:placeholder>
                <w:temporary/>
                <w:showingPlcHdr/>
              </w:sdtPr>
              <w:sdtEndPr/>
              <w:sdtContent>
                <w:r w:rsidR="00C307D8">
                  <w:rPr>
                    <w:lang w:bidi="es-ES"/>
                  </w:rPr>
                  <w:t>@twitter</w:t>
                </w:r>
              </w:sdtContent>
            </w:sdt>
            <w:r w:rsidR="00C307D8">
              <w:rPr>
                <w:lang w:bidi="es-ES"/>
              </w:rPr>
              <w:t xml:space="preserve">: </w:t>
            </w:r>
            <w:sdt>
              <w:sdtPr>
                <w:alias w:val="Escriba el nombre de usuario de Twitter:"/>
                <w:tag w:val="Escriba el nombre de usuario de Twitter:"/>
                <w:id w:val="-2052685807"/>
                <w:placeholder>
                  <w:docPart w:val="A7C102AA256F419486B5C3335672F53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C307D8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alias w:val="Escriba la dirección web:"/>
              <w:tag w:val="Escriba la dirección web:"/>
              <w:id w:val="1728567390"/>
              <w:placeholder>
                <w:docPart w:val="BD25B0C6B5C740748DCF4ACC0C0E2FE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EndPr/>
            <w:sdtContent>
              <w:p w:rsidR="00C307D8" w:rsidRDefault="00C307D8" w:rsidP="009D78A3">
                <w:r>
                  <w:rPr>
                    <w:lang w:bidi="es-ES"/>
                  </w:rPr>
                  <w:t>Dirección web</w:t>
                </w:r>
              </w:p>
            </w:sdtContent>
          </w:sdt>
        </w:tc>
        <w:tc>
          <w:tcPr>
            <w:tcW w:w="5042" w:type="dxa"/>
          </w:tcPr>
          <w:p w:rsidR="00C307D8" w:rsidRDefault="00C307D8">
            <w:r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51A2C186" wp14:editId="6BE720B9">
                      <wp:extent cx="1143000" cy="777240"/>
                      <wp:effectExtent l="0" t="0" r="0" b="0"/>
                      <wp:docPr id="113" name="Grupo 87" descr="Ilustración de una flor rosa y amaril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Grupo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Forma libre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orma libre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Forma libre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22443" id="Grupo 87" o:spid="_x0000_s1026" alt="Ilustración de una flor rosa y amarill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">
                      <o:lock v:ext="edit" aspectratio="t"/>
                      <v:group id="Grupo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Forma libre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Escriba su nombre:"/>
              <w:tag w:val="Escriba su nombre:"/>
              <w:id w:val="1509091566"/>
              <w:placeholder>
                <w:docPart w:val="B55A39CD4B7D46A0864FC752550A0F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 w:multiLine="1"/>
            </w:sdtPr>
            <w:sdtEndPr/>
            <w:sdtContent>
              <w:p w:rsidR="00C307D8" w:rsidRDefault="00C307D8" w:rsidP="009D78A3">
                <w:pPr>
                  <w:pStyle w:val="Nombre"/>
                </w:pPr>
                <w:r>
                  <w:rPr>
                    <w:lang w:bidi="es-ES"/>
                  </w:rPr>
                  <w:t>Su nombre</w:t>
                </w:r>
              </w:p>
            </w:sdtContent>
          </w:sdt>
          <w:sdt>
            <w:sdtPr>
              <w:alias w:val="Escriba la dirección, la ciudad y el código postal:"/>
              <w:tag w:val="Escriba la dirección, la ciudad y el código postal:"/>
              <w:id w:val="1861008378"/>
              <w:placeholder>
                <w:docPart w:val="5945A2B905E94B4CB264E5EC7558BE1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es-ES"/>
                  </w:rPr>
                  <w:t>Dirección, ciudad y código postal</w:t>
                </w:r>
              </w:p>
            </w:sdtContent>
          </w:sdt>
          <w:p w:rsidR="00C307D8" w:rsidRDefault="00B47159" w:rsidP="009D78A3">
            <w:sdt>
              <w:sdtPr>
                <w:alias w:val="Escriba el teléfono:"/>
                <w:tag w:val="Escriba el teléfono:"/>
                <w:id w:val="-976213283"/>
                <w:placeholder>
                  <w:docPart w:val="F0664A7F0C684DE6A29437227796EE8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 w:rsidR="00002E3D">
                  <w:rPr>
                    <w:lang w:bidi="es-ES"/>
                  </w:rPr>
                  <w:t>Teléfono</w:t>
                </w:r>
              </w:sdtContent>
            </w:sdt>
            <w:r w:rsidR="005313ED" w:rsidRPr="005313ED">
              <w:t> </w:t>
            </w:r>
            <w:r w:rsidR="00C75C12">
              <w:rPr>
                <w:rStyle w:val="Strong"/>
                <w:lang w:bidi="es-ES"/>
              </w:rPr>
              <w:t>|</w:t>
            </w:r>
            <w:r w:rsidR="005313ED" w:rsidRPr="005313ED">
              <w:t> </w:t>
            </w:r>
            <w:sdt>
              <w:sdtPr>
                <w:alias w:val="Escriba el correo electrónico:"/>
                <w:tag w:val="Escriba el correo electrónico:"/>
                <w:id w:val="-1531560516"/>
                <w:placeholder>
                  <w:docPart w:val="FF886BF7CCF546288FB2B1586A425C3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C307D8">
                  <w:rPr>
                    <w:lang w:bidi="es-ES"/>
                  </w:rPr>
                  <w:t>Correo electrónico</w:t>
                </w:r>
              </w:sdtContent>
            </w:sdt>
            <w:r w:rsidR="005313ED" w:rsidRPr="005313ED">
              <w:t> </w:t>
            </w:r>
            <w:r w:rsidR="00C75C12">
              <w:rPr>
                <w:rStyle w:val="Strong"/>
                <w:lang w:bidi="es-ES"/>
              </w:rPr>
              <w:t>|</w:t>
            </w:r>
            <w:r w:rsidR="005313ED" w:rsidRPr="005313ED">
              <w:t> </w:t>
            </w:r>
            <w:sdt>
              <w:sdtPr>
                <w:alias w:val="Twitter:"/>
                <w:tag w:val="Twitter:"/>
                <w:id w:val="-1503742548"/>
                <w:placeholder>
                  <w:docPart w:val="84D281CA5B9C474B967E3C1320B0C346"/>
                </w:placeholder>
                <w:temporary/>
                <w:showingPlcHdr/>
              </w:sdtPr>
              <w:sdtEndPr/>
              <w:sdtContent>
                <w:r w:rsidR="00C307D8">
                  <w:rPr>
                    <w:lang w:bidi="es-ES"/>
                  </w:rPr>
                  <w:t>@twitter</w:t>
                </w:r>
              </w:sdtContent>
            </w:sdt>
            <w:r w:rsidR="00C307D8">
              <w:rPr>
                <w:lang w:bidi="es-ES"/>
              </w:rPr>
              <w:t xml:space="preserve">: </w:t>
            </w:r>
            <w:sdt>
              <w:sdtPr>
                <w:alias w:val="Escriba el nombre de usuario de Twitter:"/>
                <w:tag w:val="Escriba el nombre de usuario de Twitter:"/>
                <w:id w:val="-489864045"/>
                <w:placeholder>
                  <w:docPart w:val="6167FE8D7A3244BCA2D5DC38178734F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C307D8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alias w:val="Escriba la dirección web:"/>
              <w:tag w:val="Escriba la dirección web:"/>
              <w:id w:val="219416865"/>
              <w:placeholder>
                <w:docPart w:val="BDB92089DB9D4818A13CD21C3FEC95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EndPr/>
            <w:sdtContent>
              <w:p w:rsidR="00C307D8" w:rsidRDefault="00C307D8" w:rsidP="009D78A3">
                <w:r>
                  <w:rPr>
                    <w:lang w:bidi="es-ES"/>
                  </w:rPr>
                  <w:t>Dirección web</w:t>
                </w:r>
              </w:p>
            </w:sdtContent>
          </w:sdt>
        </w:tc>
      </w:tr>
      <w:tr w:rsidR="00C307D8" w:rsidTr="00994557">
        <w:trPr>
          <w:trHeight w:hRule="exact" w:val="2891"/>
        </w:trPr>
        <w:tc>
          <w:tcPr>
            <w:tcW w:w="5037" w:type="dxa"/>
          </w:tcPr>
          <w:p w:rsidR="00C307D8" w:rsidRDefault="00C307D8">
            <w:r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45CEBE12" wp14:editId="275E990C">
                      <wp:extent cx="1143000" cy="777240"/>
                      <wp:effectExtent l="0" t="0" r="0" b="0"/>
                      <wp:docPr id="118" name="Grupo 87" descr="Ilustración de una flor rosa y amaril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Grupo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Forma libre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Forma libre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Forma libre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6B9160" id="Grupo 87" o:spid="_x0000_s1026" alt="Ilustración de una flor rosa y amarill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">
                      <o:lock v:ext="edit" aspectratio="t"/>
                      <v:group id="Grupo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Forma libre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Escriba su nombre:"/>
              <w:tag w:val="Escriba su nombre:"/>
              <w:id w:val="-817649445"/>
              <w:placeholder>
                <w:docPart w:val="E41E0BBFA0F143139E77A314489D7F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 w:multiLine="1"/>
            </w:sdtPr>
            <w:sdtEndPr/>
            <w:sdtContent>
              <w:p w:rsidR="00C307D8" w:rsidRDefault="00C307D8" w:rsidP="009D78A3">
                <w:pPr>
                  <w:pStyle w:val="Nombre"/>
                </w:pPr>
                <w:r>
                  <w:rPr>
                    <w:lang w:bidi="es-ES"/>
                  </w:rPr>
                  <w:t>Su nombre</w:t>
                </w:r>
              </w:p>
            </w:sdtContent>
          </w:sdt>
          <w:sdt>
            <w:sdtPr>
              <w:alias w:val="Escriba la dirección, la ciudad y el código postal:"/>
              <w:tag w:val="Escriba la dirección, la ciudad y el código postal:"/>
              <w:id w:val="799652419"/>
              <w:placeholder>
                <w:docPart w:val="3A37C2ED64D54ACB8CF9F18242B7D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es-ES"/>
                  </w:rPr>
                  <w:t>Dirección, ciudad y código postal</w:t>
                </w:r>
              </w:p>
            </w:sdtContent>
          </w:sdt>
          <w:p w:rsidR="00C307D8" w:rsidRDefault="00B47159" w:rsidP="009D78A3">
            <w:sdt>
              <w:sdtPr>
                <w:alias w:val="Escriba el teléfono:"/>
                <w:tag w:val="Escriba el teléfono:"/>
                <w:id w:val="-99651050"/>
                <w:placeholder>
                  <w:docPart w:val="EBFC6E2E6496474E83667500E1262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 w:rsidR="00002E3D">
                  <w:rPr>
                    <w:lang w:bidi="es-ES"/>
                  </w:rPr>
                  <w:t>Teléfono</w:t>
                </w:r>
              </w:sdtContent>
            </w:sdt>
            <w:r w:rsidR="005313ED" w:rsidRPr="005313ED">
              <w:t> </w:t>
            </w:r>
            <w:r w:rsidR="00C75C12">
              <w:rPr>
                <w:rStyle w:val="Strong"/>
                <w:lang w:bidi="es-ES"/>
              </w:rPr>
              <w:t>|</w:t>
            </w:r>
            <w:r w:rsidR="005313ED" w:rsidRPr="005313ED">
              <w:t> </w:t>
            </w:r>
            <w:sdt>
              <w:sdtPr>
                <w:alias w:val="Escriba el correo electrónico:"/>
                <w:tag w:val="Escriba el correo electrónico:"/>
                <w:id w:val="481741762"/>
                <w:placeholder>
                  <w:docPart w:val="8242CCDE9B1941539C09DA36F72640E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C307D8">
                  <w:rPr>
                    <w:lang w:bidi="es-ES"/>
                  </w:rPr>
                  <w:t>Correo electrónico</w:t>
                </w:r>
              </w:sdtContent>
            </w:sdt>
            <w:r w:rsidR="005313ED" w:rsidRPr="005313ED">
              <w:t> </w:t>
            </w:r>
            <w:r w:rsidR="00C75C12">
              <w:rPr>
                <w:rStyle w:val="Strong"/>
                <w:lang w:bidi="es-ES"/>
              </w:rPr>
              <w:t>|</w:t>
            </w:r>
            <w:r w:rsidR="005313ED" w:rsidRPr="005313ED">
              <w:t> </w:t>
            </w:r>
            <w:sdt>
              <w:sdtPr>
                <w:alias w:val="Twitter:"/>
                <w:tag w:val="Twitter:"/>
                <w:id w:val="699289186"/>
                <w:placeholder>
                  <w:docPart w:val="F3C10E87F2B24ECD9C8F54ADA8D21240"/>
                </w:placeholder>
                <w:temporary/>
                <w:showingPlcHdr/>
              </w:sdtPr>
              <w:sdtEndPr/>
              <w:sdtContent>
                <w:r w:rsidR="00C307D8">
                  <w:rPr>
                    <w:lang w:bidi="es-ES"/>
                  </w:rPr>
                  <w:t>@twitter</w:t>
                </w:r>
              </w:sdtContent>
            </w:sdt>
            <w:r w:rsidR="00C307D8">
              <w:rPr>
                <w:lang w:bidi="es-ES"/>
              </w:rPr>
              <w:t xml:space="preserve">: </w:t>
            </w:r>
            <w:sdt>
              <w:sdtPr>
                <w:alias w:val="Escriba el nombre de usuario de Twitter:"/>
                <w:tag w:val="Escriba el nombre de usuario de Twitter:"/>
                <w:id w:val="1222870893"/>
                <w:placeholder>
                  <w:docPart w:val="FB00085B61894040A5FF6A57299BA6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C307D8">
                  <w:rPr>
                    <w:lang w:bidi="es-ES"/>
                  </w:rPr>
                  <w:t>Nombre de usuario de Twitter</w:t>
                </w:r>
              </w:sdtContent>
            </w:sdt>
          </w:p>
          <w:p w:rsidR="00C307D8" w:rsidRDefault="00B47159" w:rsidP="009D78A3">
            <w:sdt>
              <w:sdtPr>
                <w:alias w:val="Escriba la dirección web:"/>
                <w:tag w:val="Escriba la dirección web:"/>
                <w:id w:val="-908761331"/>
                <w:placeholder>
                  <w:docPart w:val="15C3D6A510ED4F36882396FD9A3D415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EndPr/>
              <w:sdtContent>
                <w:r w:rsidR="00C307D8">
                  <w:rPr>
                    <w:lang w:bidi="es-ES"/>
                  </w:rPr>
                  <w:t>Dirección web</w:t>
                </w:r>
              </w:sdtContent>
            </w:sdt>
            <w:r w:rsidR="0020511A">
              <w:rPr>
                <w:lang w:bidi="es-ES"/>
              </w:rPr>
              <w:t xml:space="preserve"> </w:t>
            </w:r>
          </w:p>
        </w:tc>
        <w:tc>
          <w:tcPr>
            <w:tcW w:w="5042" w:type="dxa"/>
          </w:tcPr>
          <w:p w:rsidR="00C307D8" w:rsidRDefault="00C307D8">
            <w:r>
              <w:rPr>
                <w:noProof/>
                <w:lang w:eastAsia="es-ES"/>
              </w:rPr>
              <mc:AlternateContent>
                <mc:Choice Requires="wpg">
                  <w:drawing>
                    <wp:inline distT="0" distB="0" distL="0" distR="0" wp14:anchorId="73223966" wp14:editId="0300E84F">
                      <wp:extent cx="1143000" cy="777240"/>
                      <wp:effectExtent l="0" t="0" r="0" b="0"/>
                      <wp:docPr id="123" name="Grupo 87" descr="Ilustración de una flor rosa y amarill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Grupo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Forma libre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Forma libre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Forma libre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EB5394" id="Grupo 87" o:spid="_x0000_s1026" alt="Ilustración de una flor rosa y amarilla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">
                      <o:lock v:ext="edit" aspectratio="t"/>
                      <v:group id="Grupo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Forma libre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orma libre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orma libre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Escriba su nombre:"/>
              <w:tag w:val="Escriba su nombre:"/>
              <w:id w:val="-654685746"/>
              <w:placeholder>
                <w:docPart w:val="9294AFAD310E4A65A999FB81107F07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 w:multiLine="1"/>
            </w:sdtPr>
            <w:sdtEndPr/>
            <w:sdtContent>
              <w:p w:rsidR="00C307D8" w:rsidRDefault="00C307D8" w:rsidP="009D78A3">
                <w:pPr>
                  <w:pStyle w:val="Nombre"/>
                </w:pPr>
                <w:r>
                  <w:rPr>
                    <w:lang w:bidi="es-ES"/>
                  </w:rPr>
                  <w:t>Su nombre</w:t>
                </w:r>
              </w:p>
            </w:sdtContent>
          </w:sdt>
          <w:sdt>
            <w:sdtPr>
              <w:alias w:val="Escriba la dirección, la ciudad y el código postal:"/>
              <w:tag w:val="Escriba la dirección, la ciudad y el código postal:"/>
              <w:id w:val="-938683683"/>
              <w:placeholder>
                <w:docPart w:val="419630686892454BADDA01E257114F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es-ES"/>
                  </w:rPr>
                  <w:t>Dirección, ciudad y código postal</w:t>
                </w:r>
              </w:p>
            </w:sdtContent>
          </w:sdt>
          <w:p w:rsidR="00C307D8" w:rsidRDefault="00B47159" w:rsidP="009D78A3">
            <w:sdt>
              <w:sdtPr>
                <w:alias w:val="Escriba el teléfono:"/>
                <w:tag w:val="Escriba el teléfono:"/>
                <w:id w:val="-505591351"/>
                <w:placeholder>
                  <w:docPart w:val="C112CEF2E3CC44B085959EAB173BFB6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 w:rsidR="00002E3D">
                  <w:rPr>
                    <w:lang w:bidi="es-ES"/>
                  </w:rPr>
                  <w:t>Teléfono</w:t>
                </w:r>
              </w:sdtContent>
            </w:sdt>
            <w:r w:rsidR="005313ED" w:rsidRPr="005313ED">
              <w:t> </w:t>
            </w:r>
            <w:r w:rsidR="00C75C12">
              <w:rPr>
                <w:rStyle w:val="Strong"/>
                <w:lang w:bidi="es-ES"/>
              </w:rPr>
              <w:t>|</w:t>
            </w:r>
            <w:r w:rsidR="005313ED" w:rsidRPr="005313ED">
              <w:t> </w:t>
            </w:r>
            <w:sdt>
              <w:sdtPr>
                <w:alias w:val="Escriba el correo electrónico:"/>
                <w:tag w:val="Escriba el correo electrónico:"/>
                <w:id w:val="-413392252"/>
                <w:placeholder>
                  <w:docPart w:val="271FD75FC3694D779FA59A21B53B856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C307D8">
                  <w:rPr>
                    <w:lang w:bidi="es-ES"/>
                  </w:rPr>
                  <w:t>Correo electrónico</w:t>
                </w:r>
              </w:sdtContent>
            </w:sdt>
            <w:r w:rsidR="005313ED" w:rsidRPr="005313ED">
              <w:t> </w:t>
            </w:r>
            <w:r w:rsidR="00C75C12">
              <w:rPr>
                <w:rStyle w:val="Strong"/>
                <w:lang w:bidi="es-ES"/>
              </w:rPr>
              <w:t>|</w:t>
            </w:r>
            <w:r w:rsidR="005313ED" w:rsidRPr="005313ED">
              <w:t> </w:t>
            </w:r>
            <w:sdt>
              <w:sdtPr>
                <w:alias w:val="Twitter:"/>
                <w:tag w:val="Twitter:"/>
                <w:id w:val="1675838927"/>
                <w:placeholder>
                  <w:docPart w:val="F9B8B15D1FE346A4B9149E6A1813600D"/>
                </w:placeholder>
                <w:temporary/>
                <w:showingPlcHdr/>
              </w:sdtPr>
              <w:sdtEndPr/>
              <w:sdtContent>
                <w:r w:rsidR="00C307D8">
                  <w:rPr>
                    <w:lang w:bidi="es-ES"/>
                  </w:rPr>
                  <w:t>@twitter</w:t>
                </w:r>
              </w:sdtContent>
            </w:sdt>
            <w:r w:rsidR="00C307D8">
              <w:rPr>
                <w:lang w:bidi="es-ES"/>
              </w:rPr>
              <w:t xml:space="preserve">: </w:t>
            </w:r>
            <w:sdt>
              <w:sdtPr>
                <w:alias w:val="Escriba el nombre de usuario de Twitter:"/>
                <w:tag w:val="Escriba el nombre de usuario de Twitter:"/>
                <w:id w:val="1457219563"/>
                <w:placeholder>
                  <w:docPart w:val="F87025AF2765492F98D5240C335027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C307D8">
                  <w:rPr>
                    <w:lang w:bidi="es-ES"/>
                  </w:rPr>
                  <w:t>Nombre de usuario de Twitter</w:t>
                </w:r>
              </w:sdtContent>
            </w:sdt>
          </w:p>
          <w:sdt>
            <w:sdtPr>
              <w:alias w:val="Escriba la dirección web:"/>
              <w:tag w:val="Escriba la dirección web:"/>
              <w:id w:val="-312409894"/>
              <w:placeholder>
                <w:docPart w:val="BF4A191842F440EB9FCDB7D47490495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:text/>
            </w:sdtPr>
            <w:sdtEndPr/>
            <w:sdtContent>
              <w:p w:rsidR="00C307D8" w:rsidRDefault="00C307D8" w:rsidP="009D78A3">
                <w:r>
                  <w:rPr>
                    <w:lang w:bidi="es-ES"/>
                  </w:rPr>
                  <w:t>Dirección web</w:t>
                </w:r>
              </w:p>
            </w:sdtContent>
          </w:sdt>
        </w:tc>
      </w:tr>
    </w:tbl>
    <w:p w:rsidR="00333B97" w:rsidRDefault="00333B97" w:rsidP="00360D51"/>
    <w:sectPr w:rsidR="00333B97" w:rsidSect="00131B3F">
      <w:pgSz w:w="11906" w:h="16838" w:code="9"/>
      <w:pgMar w:top="680" w:right="919" w:bottom="510" w:left="919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7159" w:rsidRDefault="00B47159" w:rsidP="0093710A">
      <w:r>
        <w:separator/>
      </w:r>
    </w:p>
  </w:endnote>
  <w:endnote w:type="continuationSeparator" w:id="0">
    <w:p w:rsidR="00B47159" w:rsidRDefault="00B47159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7159" w:rsidRDefault="00B47159" w:rsidP="0093710A">
      <w:r>
        <w:separator/>
      </w:r>
    </w:p>
  </w:footnote>
  <w:footnote w:type="continuationSeparator" w:id="0">
    <w:p w:rsidR="00B47159" w:rsidRDefault="00B47159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C3826"/>
    <w:rsid w:val="000F355E"/>
    <w:rsid w:val="00131B3F"/>
    <w:rsid w:val="00154E2D"/>
    <w:rsid w:val="0020065B"/>
    <w:rsid w:val="0020511A"/>
    <w:rsid w:val="00333B97"/>
    <w:rsid w:val="00360D51"/>
    <w:rsid w:val="003F1705"/>
    <w:rsid w:val="00456BB7"/>
    <w:rsid w:val="005313ED"/>
    <w:rsid w:val="00562138"/>
    <w:rsid w:val="00636C51"/>
    <w:rsid w:val="006E0AA0"/>
    <w:rsid w:val="0072404D"/>
    <w:rsid w:val="00747040"/>
    <w:rsid w:val="00801F57"/>
    <w:rsid w:val="00843B08"/>
    <w:rsid w:val="008A3E0C"/>
    <w:rsid w:val="008A4B2E"/>
    <w:rsid w:val="0093710A"/>
    <w:rsid w:val="00947032"/>
    <w:rsid w:val="0096129F"/>
    <w:rsid w:val="00994557"/>
    <w:rsid w:val="009A6BAE"/>
    <w:rsid w:val="009C7540"/>
    <w:rsid w:val="009D78A3"/>
    <w:rsid w:val="00A44B39"/>
    <w:rsid w:val="00AC137D"/>
    <w:rsid w:val="00AF015F"/>
    <w:rsid w:val="00B008EB"/>
    <w:rsid w:val="00B05F2E"/>
    <w:rsid w:val="00B129EC"/>
    <w:rsid w:val="00B42F65"/>
    <w:rsid w:val="00B47159"/>
    <w:rsid w:val="00B47A65"/>
    <w:rsid w:val="00C307D8"/>
    <w:rsid w:val="00C315E1"/>
    <w:rsid w:val="00C515E4"/>
    <w:rsid w:val="00C75C12"/>
    <w:rsid w:val="00D154D3"/>
    <w:rsid w:val="00EA0182"/>
    <w:rsid w:val="00F1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es-E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0AA0"/>
  </w:style>
  <w:style w:type="paragraph" w:styleId="Heading1">
    <w:name w:val="heading 1"/>
    <w:basedOn w:val="Normal"/>
    <w:next w:val="Normal"/>
    <w:link w:val="Heading1Ch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mbre">
    <w:name w:val="Nombre"/>
    <w:basedOn w:val="Normal"/>
    <w:uiPriority w:val="1"/>
    <w:qFormat/>
    <w:rsid w:val="00F16789"/>
    <w:rPr>
      <w:rFonts w:asciiTheme="majorHAnsi" w:eastAsiaTheme="majorEastAsia" w:hAnsiTheme="majorHAnsi" w:cstheme="majorBidi"/>
      <w:color w:val="D43293" w:themeColor="accent1"/>
      <w:sz w:val="32"/>
      <w:szCs w:val="32"/>
    </w:rPr>
  </w:style>
  <w:style w:type="character" w:styleId="Strong">
    <w:name w:val="Strong"/>
    <w:basedOn w:val="DefaultParagraphFont"/>
    <w:uiPriority w:val="1"/>
    <w:qFormat/>
    <w:rPr>
      <w:b w:val="0"/>
      <w:bCs w:val="0"/>
      <w:color w:val="D43293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33B97"/>
  </w:style>
  <w:style w:type="paragraph" w:styleId="BlockText">
    <w:name w:val="Block Text"/>
    <w:basedOn w:val="Normal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33B9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33B97"/>
  </w:style>
  <w:style w:type="paragraph" w:styleId="BodyText2">
    <w:name w:val="Body Text 2"/>
    <w:basedOn w:val="Normal"/>
    <w:link w:val="BodyText2Char"/>
    <w:uiPriority w:val="99"/>
    <w:semiHidden/>
    <w:unhideWhenUsed/>
    <w:rsid w:val="00333B9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33B97"/>
  </w:style>
  <w:style w:type="paragraph" w:styleId="BodyText3">
    <w:name w:val="Body Text 3"/>
    <w:basedOn w:val="Normal"/>
    <w:link w:val="BodyText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33B97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33B9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33B9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33B9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33B9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33B9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33B97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33B97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33B97"/>
  </w:style>
  <w:style w:type="table" w:styleId="ColorfulGrid">
    <w:name w:val="Colorful Grid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33B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3B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3B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3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3B97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33B97"/>
  </w:style>
  <w:style w:type="character" w:customStyle="1" w:styleId="DateChar">
    <w:name w:val="Date Char"/>
    <w:basedOn w:val="DefaultParagraphFont"/>
    <w:link w:val="Date"/>
    <w:uiPriority w:val="99"/>
    <w:semiHidden/>
    <w:rsid w:val="00333B97"/>
  </w:style>
  <w:style w:type="paragraph" w:styleId="DocumentMap">
    <w:name w:val="Document Map"/>
    <w:basedOn w:val="Normal"/>
    <w:link w:val="DocumentMap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3B97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33B9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33B97"/>
  </w:style>
  <w:style w:type="character" w:styleId="Emphasis">
    <w:name w:val="Emphasis"/>
    <w:basedOn w:val="DefaultParagraphFont"/>
    <w:uiPriority w:val="20"/>
    <w:semiHidden/>
    <w:unhideWhenUsed/>
    <w:qFormat/>
    <w:rsid w:val="00333B9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33B97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33B97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3710A"/>
  </w:style>
  <w:style w:type="character" w:customStyle="1" w:styleId="FooterChar">
    <w:name w:val="Footer Char"/>
    <w:basedOn w:val="DefaultParagraphFont"/>
    <w:link w:val="Footer"/>
    <w:uiPriority w:val="99"/>
    <w:rsid w:val="0093710A"/>
  </w:style>
  <w:style w:type="character" w:styleId="FootnoteReference">
    <w:name w:val="foot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3B97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3B97"/>
    <w:rPr>
      <w:szCs w:val="20"/>
    </w:rPr>
  </w:style>
  <w:style w:type="table" w:customStyle="1" w:styleId="Tabladecuadrcula1clara1">
    <w:name w:val="Tabla de cuadrícula 1 clara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11">
    <w:name w:val="Tabla de cuadrícula 1 clara - Énfasis 1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o-nfasis21">
    <w:name w:val="Tabla de cuadrícula 1 Claro - Énfasis 2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31">
    <w:name w:val="Tabla de cuadrícula 1 clara - Énfasis 3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41">
    <w:name w:val="Tabla de cuadrícula 1 clara - Énfasis 4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61">
    <w:name w:val="Tabla de cuadrícula 1 clara - Énfasis 6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2-nfasis11">
    <w:name w:val="Tabla de cuadrícula 2 - Énfasis 1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adecuadrcula2-nfasis21">
    <w:name w:val="Tabla de cuadrícula 2 - Énfasis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adecuadrcula2-nfasis31">
    <w:name w:val="Tabla de cuadrícula 2 - Énfasis 3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adecuadrcula2-nfasis41">
    <w:name w:val="Tabla de cuadrícula 2 - Énfasis 4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adecuadrcula2-nfasis51">
    <w:name w:val="Tabla de cuadrícula 2 - Énfasis 5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adecuadrcula2-nfasis61">
    <w:name w:val="Tabla de cuadrícula 2 - Énfasis 6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adecuadrcula31">
    <w:name w:val="Tabla de cuadrícula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decuadrcula3-nfasis11">
    <w:name w:val="Tabla de cuadrícula 3 - Énfasis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ladecuadrcula3-nfasis21">
    <w:name w:val="Tabla de cuadrícula 3 - Énfasis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ladecuadrcula3-nfasis31">
    <w:name w:val="Tabla de cuadrícula 3 - Énfasis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ladecuadrcula3-nfasis41">
    <w:name w:val="Tabla de cuadrícula 3 - Énfasis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ladecuadrcula3-nfasis51">
    <w:name w:val="Tabla de cuadrícula 3 - Énfasis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ladecuadrcula3-nfasis61">
    <w:name w:val="Tabla de cuadrícula 3 - Énfasis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Tabladecuadrcula41">
    <w:name w:val="Tabla de cuadrícula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4-nfasis11">
    <w:name w:val="Tabla de cuadrícula 4 - Énfasis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adecuadrcula4-nfasis21">
    <w:name w:val="Tabla de cuadrícula 4 - Énfasis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adecuadrcula4-nfasis31">
    <w:name w:val="Tabla de cuadrícula 4 - Énfasis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adecuadrcula4-nfasis41">
    <w:name w:val="Tabla de cuadrícula 4 - Énfasis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adecuadrcula4-nfasis51">
    <w:name w:val="Tabla de cuadrícula 4 - Énfasis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adecuadrcula4-nfasis61">
    <w:name w:val="Tabla de cuadrícula 4 - Énfasis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adecuadrcula5oscura1">
    <w:name w:val="Tabla de cuadrícula 5 oscura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decuadrcula5oscura-nfasis11">
    <w:name w:val="Tabla de cuadrícula 5 oscura - Énfasis 1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Tabladecuadrcula5oscura-nfasis21">
    <w:name w:val="Tabla de cuadrícula 5 oscura - Énfasis 2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Tabladecuadrcula5oscura-nfasis31">
    <w:name w:val="Tabla de cuadrícula 5 oscura - Énfasis 3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Tabladecuadrcula5oscura-nfasis41">
    <w:name w:val="Tabla de cuadrícula 5 oscura - Énfasis 4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Tabladecuadrcula5oscura-nfasis51">
    <w:name w:val="Tabla de cuadrícula 5 oscura - Énfasis 5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Tabladecuadrcula5oscura-nfasis61">
    <w:name w:val="Tabla de cuadrícula 5 oscura - Énfasis 6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Tabladecuadrcula6concolores1">
    <w:name w:val="Tabla de cuadrícula 6 con colores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6concolores-nfasis11">
    <w:name w:val="Tabla de cuadrícula 6 con colores - Énfasis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adecuadrcula6concolores-nfasis21">
    <w:name w:val="Tabla de cuadrícula 6 con colores - Énfasis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adecuadrcula6concolores-nfasis31">
    <w:name w:val="Tabla de cuadrícula 6 con colores - Énfasis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adecuadrcula6concolores-nfasis41">
    <w:name w:val="Tabla de cuadrícula 6 con colores - Énfasis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adecuadrcula6concolores-nfasis51">
    <w:name w:val="Tabla de cuadrícula 6 con colores - Énfasis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adecuadrcula6concolores-nfasis61">
    <w:name w:val="Tabla de cuadrícula 6 con colores - Énfasis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adecuadrcula7concolores1">
    <w:name w:val="Tabla de cuadrícula 7 con colores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decuadrcula7concolores-nfasis11">
    <w:name w:val="Tabla de cuadrícula 7 con colores - Énfasis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ladecuadrcula7concolores-nfasis21">
    <w:name w:val="Tabla de cuadrícula 7 con colores - Énfasis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ladecuadrcula7concolores-nfasis31">
    <w:name w:val="Tabla de cuadrícula 7 con colores - Énfasis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ladecuadrcula7concolores-nfasis41">
    <w:name w:val="Tabla de cuadrícula 7 con colores - Énfasis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ladecuadrcula7concolores-nfasis51">
    <w:name w:val="Tabla de cuadrícula 7 con colores - Énfasis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ladecuadrcula7concolores-nfasis61">
    <w:name w:val="Tabla de cuadrícula 7 con colores - Énfasis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3710A"/>
  </w:style>
  <w:style w:type="character" w:customStyle="1" w:styleId="HeaderChar">
    <w:name w:val="Header Char"/>
    <w:basedOn w:val="DefaultParagraphFont"/>
    <w:link w:val="Header"/>
    <w:uiPriority w:val="99"/>
    <w:rsid w:val="0093710A"/>
  </w:style>
  <w:style w:type="character" w:customStyle="1" w:styleId="Heading1Char">
    <w:name w:val="Heading 1 Char"/>
    <w:basedOn w:val="DefaultParagraphFont"/>
    <w:link w:val="Heading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33B97"/>
  </w:style>
  <w:style w:type="paragraph" w:styleId="HTMLAddress">
    <w:name w:val="HTML Address"/>
    <w:basedOn w:val="Normal"/>
    <w:link w:val="HTMLAddressChar"/>
    <w:uiPriority w:val="99"/>
    <w:semiHidden/>
    <w:unhideWhenUsed/>
    <w:rsid w:val="00333B9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33B9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33B9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33B9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33B97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33B97"/>
    <w:rPr>
      <w:i/>
      <w:iCs/>
      <w:color w:val="D43293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33B97"/>
  </w:style>
  <w:style w:type="paragraph" w:styleId="List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Tabladelista1clara1">
    <w:name w:val="Tabla de lista 1 clara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1clara-nfasis11">
    <w:name w:val="Tabla de lista 1 clara - Énfasis 1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adelista1clara-nfasis21">
    <w:name w:val="Tabla de lista 1 clara - Énfasis 2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adelista1clara-nfasis31">
    <w:name w:val="Tabla de lista 1 clara - Énfasis 3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adelista1clara-nfasis41">
    <w:name w:val="Tabla de lista 1 clara - Énfasis 4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adelista1clara-nfasis51">
    <w:name w:val="Tabla de lista 1 clara - Énfasis 5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adelista1clara-nfasis61">
    <w:name w:val="Tabla de lista 1 clara - Énfasis 6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adelista21">
    <w:name w:val="Tabla de lista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2-nfasis11">
    <w:name w:val="Tabla de lista 2 - Énfasis 1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adelista2-nfasis21">
    <w:name w:val="Tabla de lista 2 - Énfasis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adelista2-nfasis31">
    <w:name w:val="Tabla de lista 2 - Énfasis 3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adelista2-nfasis41">
    <w:name w:val="Tabla de lista 2 - Énfasis 4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adelista2-nfasis51">
    <w:name w:val="Tabla de lista 2 - Énfasis 5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adelista2-nfasis61">
    <w:name w:val="Tabla de lista 2 - Énfasis 6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adelista31">
    <w:name w:val="Tabla de lista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adelista3-nfasis11">
    <w:name w:val="Tabla de lista 3 - Énfasis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Tabladelista3-nfasis21">
    <w:name w:val="Tabla de lista 3 - Énfasis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Tabladelista3-nfasis31">
    <w:name w:val="Tabla de lista 3 - Énfasis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Tabladelista3-nfasis41">
    <w:name w:val="Tabla de lista 3 - Énfasis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Tabladelista3-nfasis51">
    <w:name w:val="Tabla de lista 3 - Énfasis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Tabladelista3-nfasis61">
    <w:name w:val="Tabla de lista 3 - Énfasis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Tabladelista41">
    <w:name w:val="Tabla de lista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11">
    <w:name w:val="Tabla de lista 4 - Énfasis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adelista4-nfasis21">
    <w:name w:val="Tabla de lista 4 - Énfasis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adelista4-nfasis31">
    <w:name w:val="Tabla de lista 4 - Énfasis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adelista4-nfasis41">
    <w:name w:val="Tabla de lista 4 - Énfasis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adelista4-nfasis51">
    <w:name w:val="Tabla de lista 4 - Énfasis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adelista4-nfasis61">
    <w:name w:val="Tabla de lista 4 - Énfasis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adelista5oscura1">
    <w:name w:val="Tabla de lista 5 oscura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31">
    <w:name w:val="Tabla de lista 5 oscura - Énfasis 3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41">
    <w:name w:val="Tabla de lista 5 oscura - Énfasis 4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51">
    <w:name w:val="Tabla de lista 5 oscura - Énfasis 5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61">
    <w:name w:val="Tabla de lista 5 oscura - Énfasis 6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6concolores1">
    <w:name w:val="Tabla de lista 6 con colores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6concolores-nfasis11">
    <w:name w:val="Tabla de lista 6 con colores - Énfasis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ladelista6concolores-nfasis21">
    <w:name w:val="Tabla de lista 6 con colores - Énfasis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ladelista6concolores-nfasis31">
    <w:name w:val="Tabla de lista 6 con colores - Énfasis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ladelista6concolores-nfasis41">
    <w:name w:val="Tabla de lista 6 con colores - Énfasis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ladelista6concolores-nfasis51">
    <w:name w:val="Tabla de lista 6 con colores - Énfasis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ladelista6concolores-nfasis61">
    <w:name w:val="Tabla de lista 6 con colores - Énfasis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ladelista7concolores1">
    <w:name w:val="Tabla de lista 7 con colores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11">
    <w:name w:val="Tabla de lista 7 con colores - Énfasis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21">
    <w:name w:val="Tabla de lista 7 con colores - Énfasis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31">
    <w:name w:val="Tabla de lista 7 con colores - Énfasis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41">
    <w:name w:val="Tabla de lista 7 con colores - Énfasis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33B97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NoSpacing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33B9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33B97"/>
  </w:style>
  <w:style w:type="character" w:styleId="PageNumber">
    <w:name w:val="page number"/>
    <w:basedOn w:val="DefaultParagraphFont"/>
    <w:uiPriority w:val="99"/>
    <w:semiHidden/>
    <w:unhideWhenUsed/>
    <w:rsid w:val="00333B97"/>
  </w:style>
  <w:style w:type="table" w:customStyle="1" w:styleId="Tablanormal11">
    <w:name w:val="Tabla normal 11"/>
    <w:basedOn w:val="Table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e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31">
    <w:name w:val="Tabla normal 31"/>
    <w:basedOn w:val="Table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e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1">
    <w:name w:val="Tabla normal 51"/>
    <w:basedOn w:val="Table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3B97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33B9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33B9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33B97"/>
  </w:style>
  <w:style w:type="paragraph" w:styleId="Signature">
    <w:name w:val="Signature"/>
    <w:basedOn w:val="Normal"/>
    <w:link w:val="SignatureChar"/>
    <w:uiPriority w:val="99"/>
    <w:semiHidden/>
    <w:unhideWhenUsed/>
    <w:rsid w:val="00333B97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33B97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33B97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uadrculadetablaclara1">
    <w:name w:val="Cuadrícula de tabla clara1"/>
    <w:basedOn w:val="Table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33B97"/>
  </w:style>
  <w:style w:type="table" w:styleId="TableProfessional">
    <w:name w:val="Table Professional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7144E5" w:rsidP="007144E5">
          <w:pPr>
            <w:pStyle w:val="68BCF059FAE24D38B723189348A345DC"/>
          </w:pPr>
          <w:r>
            <w:rPr>
              <w:lang w:bidi="es-ES"/>
            </w:rPr>
            <w:t>Su nombre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7144E5" w:rsidP="007144E5">
          <w:pPr>
            <w:pStyle w:val="25711D6A6F98415AB748D678F93F4B52"/>
          </w:pPr>
          <w:r>
            <w:rPr>
              <w:lang w:bidi="es-ES"/>
            </w:rPr>
            <w:t>Dirección, ciudad y código postal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7144E5" w:rsidP="007144E5">
          <w:pPr>
            <w:pStyle w:val="4898521E74CA4AC4A665777C91565A53"/>
          </w:pPr>
          <w:r>
            <w:rPr>
              <w:lang w:bidi="es-ES"/>
            </w:rPr>
            <w:t>Teléfono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7144E5" w:rsidP="007144E5">
          <w:pPr>
            <w:pStyle w:val="0F54E8A6A3F14036A587252711B66C0A"/>
          </w:pPr>
          <w:r>
            <w:rPr>
              <w:lang w:bidi="es-ES"/>
            </w:rPr>
            <w:t>Correo electrónico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7144E5" w:rsidP="007144E5">
          <w:pPr>
            <w:pStyle w:val="FB81FE586FD54529AA77747711048982"/>
          </w:pPr>
          <w:r>
            <w:rPr>
              <w:lang w:bidi="es-ES"/>
            </w:rPr>
            <w:t>@twitter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7144E5" w:rsidP="007144E5">
          <w:pPr>
            <w:pStyle w:val="C74D7865BE4F4738928AA93E1B7940C6"/>
          </w:pPr>
          <w:r>
            <w:rPr>
              <w:lang w:bidi="es-ES"/>
            </w:rPr>
            <w:t>Nombre de usuario de Twitter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7144E5" w:rsidP="007144E5">
          <w:pPr>
            <w:pStyle w:val="911EF5089B3F41BEA8242E1E5275D9F2"/>
          </w:pPr>
          <w:r>
            <w:rPr>
              <w:lang w:bidi="es-ES"/>
            </w:rPr>
            <w:t>Dirección web</w:t>
          </w:r>
        </w:p>
      </w:docPartBody>
    </w:docPart>
    <w:docPart>
      <w:docPartPr>
        <w:name w:val="C2228C0B858444C989F9A523BB2C4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533-1213-4F84-A16C-F672442A54AD}"/>
      </w:docPartPr>
      <w:docPartBody>
        <w:p w:rsidR="0048747D" w:rsidRDefault="007144E5" w:rsidP="007144E5">
          <w:pPr>
            <w:pStyle w:val="C2228C0B858444C989F9A523BB2C4606"/>
          </w:pPr>
          <w:r>
            <w:rPr>
              <w:lang w:bidi="es-ES"/>
            </w:rPr>
            <w:t>Su nombre</w:t>
          </w:r>
        </w:p>
      </w:docPartBody>
    </w:docPart>
    <w:docPart>
      <w:docPartPr>
        <w:name w:val="53A276C4141143D49EFA007782EA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767E-C923-4078-9A82-30B9DD3C019D}"/>
      </w:docPartPr>
      <w:docPartBody>
        <w:p w:rsidR="0048747D" w:rsidRDefault="007144E5" w:rsidP="007144E5">
          <w:pPr>
            <w:pStyle w:val="53A276C4141143D49EFA007782EA94F5"/>
          </w:pPr>
          <w:r>
            <w:rPr>
              <w:lang w:bidi="es-ES"/>
            </w:rPr>
            <w:t>Dirección, ciudad y código postal</w:t>
          </w:r>
        </w:p>
      </w:docPartBody>
    </w:docPart>
    <w:docPart>
      <w:docPartPr>
        <w:name w:val="4671580BFA054C7FAA7068F88518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ACC17-13CC-455C-99F3-072540C53153}"/>
      </w:docPartPr>
      <w:docPartBody>
        <w:p w:rsidR="0048747D" w:rsidRDefault="007144E5" w:rsidP="007144E5">
          <w:pPr>
            <w:pStyle w:val="4671580BFA054C7FAA7068F88518775B"/>
          </w:pPr>
          <w:r>
            <w:rPr>
              <w:lang w:bidi="es-ES"/>
            </w:rPr>
            <w:t>Teléfono</w:t>
          </w:r>
        </w:p>
      </w:docPartBody>
    </w:docPart>
    <w:docPart>
      <w:docPartPr>
        <w:name w:val="F56CBFCB43C04DDE81B4214A724D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A78CC-2C21-4D20-AC15-D22E06FFD9EC}"/>
      </w:docPartPr>
      <w:docPartBody>
        <w:p w:rsidR="0048747D" w:rsidRDefault="007144E5" w:rsidP="007144E5">
          <w:pPr>
            <w:pStyle w:val="F56CBFCB43C04DDE81B4214A724DEAD5"/>
          </w:pPr>
          <w:r>
            <w:rPr>
              <w:lang w:bidi="es-ES"/>
            </w:rPr>
            <w:t>Correo electrónico</w:t>
          </w:r>
        </w:p>
      </w:docPartBody>
    </w:docPart>
    <w:docPart>
      <w:docPartPr>
        <w:name w:val="17D090E138D14D3EB660095525D60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153-8E1A-474B-88F8-E0D236F2338C}"/>
      </w:docPartPr>
      <w:docPartBody>
        <w:p w:rsidR="0048747D" w:rsidRDefault="007144E5" w:rsidP="007144E5">
          <w:pPr>
            <w:pStyle w:val="17D090E138D14D3EB660095525D60E78"/>
          </w:pPr>
          <w:r>
            <w:rPr>
              <w:lang w:bidi="es-ES"/>
            </w:rPr>
            <w:t>@twitter</w:t>
          </w:r>
        </w:p>
      </w:docPartBody>
    </w:docPart>
    <w:docPart>
      <w:docPartPr>
        <w:name w:val="06FB2EE686D3459987362FB39598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60B4-C73C-4E86-9C0A-008DD711290B}"/>
      </w:docPartPr>
      <w:docPartBody>
        <w:p w:rsidR="0048747D" w:rsidRDefault="007144E5" w:rsidP="007144E5">
          <w:pPr>
            <w:pStyle w:val="06FB2EE686D3459987362FB395980A98"/>
          </w:pPr>
          <w:r>
            <w:rPr>
              <w:lang w:bidi="es-ES"/>
            </w:rPr>
            <w:t>Nombre de usuario de Twitter</w:t>
          </w:r>
        </w:p>
      </w:docPartBody>
    </w:docPart>
    <w:docPart>
      <w:docPartPr>
        <w:name w:val="D289354F1BB84BC9875E89BE1142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C359-4813-4F75-B06B-F3F2B8CAF5C6}"/>
      </w:docPartPr>
      <w:docPartBody>
        <w:p w:rsidR="0048747D" w:rsidRDefault="007144E5" w:rsidP="007144E5">
          <w:pPr>
            <w:pStyle w:val="D289354F1BB84BC9875E89BE1142A0FE"/>
          </w:pPr>
          <w:r>
            <w:rPr>
              <w:lang w:bidi="es-ES"/>
            </w:rPr>
            <w:t>Dirección web</w:t>
          </w:r>
        </w:p>
      </w:docPartBody>
    </w:docPart>
    <w:docPart>
      <w:docPartPr>
        <w:name w:val="836D6C47AFCA41A094B41410546A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5F53-8EAE-46A2-BE34-5D4391789C85}"/>
      </w:docPartPr>
      <w:docPartBody>
        <w:p w:rsidR="0048747D" w:rsidRDefault="007144E5" w:rsidP="007144E5">
          <w:pPr>
            <w:pStyle w:val="836D6C47AFCA41A094B41410546A962A"/>
          </w:pPr>
          <w:r>
            <w:rPr>
              <w:lang w:bidi="es-ES"/>
            </w:rPr>
            <w:t>Su nombre</w:t>
          </w:r>
        </w:p>
      </w:docPartBody>
    </w:docPart>
    <w:docPart>
      <w:docPartPr>
        <w:name w:val="1DF3A65F52D8470C86C62BCABDB2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A7BC2-E9A8-4EAF-BACA-AE7FC1E9DF94}"/>
      </w:docPartPr>
      <w:docPartBody>
        <w:p w:rsidR="0048747D" w:rsidRDefault="007144E5" w:rsidP="007144E5">
          <w:pPr>
            <w:pStyle w:val="1DF3A65F52D8470C86C62BCABDB24B3F"/>
          </w:pPr>
          <w:r>
            <w:rPr>
              <w:lang w:bidi="es-ES"/>
            </w:rPr>
            <w:t>Dirección, ciudad y código postal</w:t>
          </w:r>
        </w:p>
      </w:docPartBody>
    </w:docPart>
    <w:docPart>
      <w:docPartPr>
        <w:name w:val="134BFA88A48D48BD88B0FBD0321A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AF1EF-16B8-4793-9276-78CA858AC7C2}"/>
      </w:docPartPr>
      <w:docPartBody>
        <w:p w:rsidR="0048747D" w:rsidRDefault="007144E5" w:rsidP="007144E5">
          <w:pPr>
            <w:pStyle w:val="134BFA88A48D48BD88B0FBD0321AABAF"/>
          </w:pPr>
          <w:r>
            <w:rPr>
              <w:lang w:bidi="es-ES"/>
            </w:rPr>
            <w:t>Teléfono</w:t>
          </w:r>
        </w:p>
      </w:docPartBody>
    </w:docPart>
    <w:docPart>
      <w:docPartPr>
        <w:name w:val="CADD01BD0BAA4502B5CEE90C8B4DF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9A44-326B-4FE1-8512-B29EA4520C65}"/>
      </w:docPartPr>
      <w:docPartBody>
        <w:p w:rsidR="0048747D" w:rsidRDefault="007144E5" w:rsidP="007144E5">
          <w:pPr>
            <w:pStyle w:val="CADD01BD0BAA4502B5CEE90C8B4DF702"/>
          </w:pPr>
          <w:r>
            <w:rPr>
              <w:lang w:bidi="es-ES"/>
            </w:rPr>
            <w:t>Correo electrónico</w:t>
          </w:r>
        </w:p>
      </w:docPartBody>
    </w:docPart>
    <w:docPart>
      <w:docPartPr>
        <w:name w:val="75EEEB20F5B34D7D9ECF85192353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0D39-CC6D-4E46-B180-9B968471C56F}"/>
      </w:docPartPr>
      <w:docPartBody>
        <w:p w:rsidR="0048747D" w:rsidRDefault="007144E5" w:rsidP="007144E5">
          <w:pPr>
            <w:pStyle w:val="75EEEB20F5B34D7D9ECF85192353BACE"/>
          </w:pPr>
          <w:r>
            <w:rPr>
              <w:lang w:bidi="es-ES"/>
            </w:rPr>
            <w:t>@twitter</w:t>
          </w:r>
        </w:p>
      </w:docPartBody>
    </w:docPart>
    <w:docPart>
      <w:docPartPr>
        <w:name w:val="3A5941D2D55C45FEBE8B22F3CAB73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C66-9599-48B9-A4F7-C54F84CFA66C}"/>
      </w:docPartPr>
      <w:docPartBody>
        <w:p w:rsidR="0048747D" w:rsidRDefault="007144E5" w:rsidP="007144E5">
          <w:pPr>
            <w:pStyle w:val="3A5941D2D55C45FEBE8B22F3CAB73FFA"/>
          </w:pPr>
          <w:r>
            <w:rPr>
              <w:lang w:bidi="es-ES"/>
            </w:rPr>
            <w:t>Nombre de usuario de Twitter</w:t>
          </w:r>
        </w:p>
      </w:docPartBody>
    </w:docPart>
    <w:docPart>
      <w:docPartPr>
        <w:name w:val="88B138ABF5D544D99696E0454D8F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AA0D0-05D8-4B24-A6A3-00F796DCB6F3}"/>
      </w:docPartPr>
      <w:docPartBody>
        <w:p w:rsidR="0048747D" w:rsidRDefault="007144E5" w:rsidP="007144E5">
          <w:pPr>
            <w:pStyle w:val="88B138ABF5D544D99696E0454D8FF87D"/>
          </w:pPr>
          <w:r>
            <w:rPr>
              <w:lang w:bidi="es-ES"/>
            </w:rPr>
            <w:t>Dirección web</w:t>
          </w:r>
        </w:p>
      </w:docPartBody>
    </w:docPart>
    <w:docPart>
      <w:docPartPr>
        <w:name w:val="7A974F08C62D4BBD81F5BDD505CD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0380-259F-4445-8E9A-CC2B54E51172}"/>
      </w:docPartPr>
      <w:docPartBody>
        <w:p w:rsidR="0048747D" w:rsidRDefault="007144E5" w:rsidP="007144E5">
          <w:pPr>
            <w:pStyle w:val="7A974F08C62D4BBD81F5BDD505CD9274"/>
          </w:pPr>
          <w:r>
            <w:rPr>
              <w:lang w:bidi="es-ES"/>
            </w:rPr>
            <w:t>Su nombre</w:t>
          </w:r>
        </w:p>
      </w:docPartBody>
    </w:docPart>
    <w:docPart>
      <w:docPartPr>
        <w:name w:val="D2415796CDBA4AA0A351502C43CF6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8637-DDE8-4DE0-8284-BB0D0E89C4AA}"/>
      </w:docPartPr>
      <w:docPartBody>
        <w:p w:rsidR="0048747D" w:rsidRDefault="007144E5" w:rsidP="007144E5">
          <w:pPr>
            <w:pStyle w:val="D2415796CDBA4AA0A351502C43CF6C7A"/>
          </w:pPr>
          <w:r>
            <w:rPr>
              <w:lang w:bidi="es-ES"/>
            </w:rPr>
            <w:t>Dirección, ciudad y código postal</w:t>
          </w:r>
        </w:p>
      </w:docPartBody>
    </w:docPart>
    <w:docPart>
      <w:docPartPr>
        <w:name w:val="020B52A457F5451AB58C70854739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F7E93-8118-427A-A6D1-F7C245E668FE}"/>
      </w:docPartPr>
      <w:docPartBody>
        <w:p w:rsidR="0048747D" w:rsidRDefault="007144E5" w:rsidP="007144E5">
          <w:pPr>
            <w:pStyle w:val="020B52A457F5451AB58C7085473939BC"/>
          </w:pPr>
          <w:r>
            <w:rPr>
              <w:lang w:bidi="es-ES"/>
            </w:rPr>
            <w:t>Teléfono</w:t>
          </w:r>
        </w:p>
      </w:docPartBody>
    </w:docPart>
    <w:docPart>
      <w:docPartPr>
        <w:name w:val="5C0376686605443687D41A0513C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CAD-B1BD-4F23-AE94-53A6EC015E0C}"/>
      </w:docPartPr>
      <w:docPartBody>
        <w:p w:rsidR="0048747D" w:rsidRDefault="007144E5" w:rsidP="007144E5">
          <w:pPr>
            <w:pStyle w:val="5C0376686605443687D41A0513C260E1"/>
          </w:pPr>
          <w:r>
            <w:rPr>
              <w:lang w:bidi="es-ES"/>
            </w:rPr>
            <w:t>Correo electrónico</w:t>
          </w:r>
        </w:p>
      </w:docPartBody>
    </w:docPart>
    <w:docPart>
      <w:docPartPr>
        <w:name w:val="BC970D8AC53D472785F0A450AB27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9DDE3-4108-406A-9C2A-289CCA284525}"/>
      </w:docPartPr>
      <w:docPartBody>
        <w:p w:rsidR="0048747D" w:rsidRDefault="007144E5" w:rsidP="007144E5">
          <w:pPr>
            <w:pStyle w:val="BC970D8AC53D472785F0A450AB27948A"/>
          </w:pPr>
          <w:r>
            <w:rPr>
              <w:lang w:bidi="es-ES"/>
            </w:rPr>
            <w:t>@twitter</w:t>
          </w:r>
        </w:p>
      </w:docPartBody>
    </w:docPart>
    <w:docPart>
      <w:docPartPr>
        <w:name w:val="4B3224B26F5F46889EF536831E18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00B98-FB7B-468C-9BC8-0BE74215A2F2}"/>
      </w:docPartPr>
      <w:docPartBody>
        <w:p w:rsidR="0048747D" w:rsidRDefault="007144E5" w:rsidP="007144E5">
          <w:pPr>
            <w:pStyle w:val="4B3224B26F5F46889EF536831E18AE37"/>
          </w:pPr>
          <w:r>
            <w:rPr>
              <w:lang w:bidi="es-ES"/>
            </w:rPr>
            <w:t>Nombre de usuario de Twitter</w:t>
          </w:r>
        </w:p>
      </w:docPartBody>
    </w:docPart>
    <w:docPart>
      <w:docPartPr>
        <w:name w:val="DC98B87CCAD043D68524DEB180079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5BE44-23B7-47FB-A285-2960F06AF167}"/>
      </w:docPartPr>
      <w:docPartBody>
        <w:p w:rsidR="0048747D" w:rsidRDefault="007144E5" w:rsidP="007144E5">
          <w:pPr>
            <w:pStyle w:val="DC98B87CCAD043D68524DEB180079005"/>
          </w:pPr>
          <w:r>
            <w:rPr>
              <w:lang w:bidi="es-ES"/>
            </w:rPr>
            <w:t>Dirección web</w:t>
          </w:r>
        </w:p>
      </w:docPartBody>
    </w:docPart>
    <w:docPart>
      <w:docPartPr>
        <w:name w:val="0CE4CD22C26E47B285FE50FC9856D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F1C6-388A-4298-9D76-26567D8EDFB5}"/>
      </w:docPartPr>
      <w:docPartBody>
        <w:p w:rsidR="0048747D" w:rsidRDefault="007144E5" w:rsidP="007144E5">
          <w:pPr>
            <w:pStyle w:val="0CE4CD22C26E47B285FE50FC9856DF55"/>
          </w:pPr>
          <w:r>
            <w:rPr>
              <w:lang w:bidi="es-ES"/>
            </w:rPr>
            <w:t>Su nombre</w:t>
          </w:r>
        </w:p>
      </w:docPartBody>
    </w:docPart>
    <w:docPart>
      <w:docPartPr>
        <w:name w:val="BC6EE3D1166C416CBEA32417FADB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8C20-3D09-49CB-8BE6-9598349544BA}"/>
      </w:docPartPr>
      <w:docPartBody>
        <w:p w:rsidR="0048747D" w:rsidRDefault="007144E5" w:rsidP="007144E5">
          <w:pPr>
            <w:pStyle w:val="BC6EE3D1166C416CBEA32417FADB2F21"/>
          </w:pPr>
          <w:r>
            <w:rPr>
              <w:lang w:bidi="es-ES"/>
            </w:rPr>
            <w:t>Dirección, ciudad y código postal</w:t>
          </w:r>
        </w:p>
      </w:docPartBody>
    </w:docPart>
    <w:docPart>
      <w:docPartPr>
        <w:name w:val="B4E9E80B12434AAAB175D67D3DBE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3982-3F38-4774-AFAC-6E048B0A2C25}"/>
      </w:docPartPr>
      <w:docPartBody>
        <w:p w:rsidR="0048747D" w:rsidRDefault="007144E5" w:rsidP="007144E5">
          <w:pPr>
            <w:pStyle w:val="B4E9E80B12434AAAB175D67D3DBEF2B2"/>
          </w:pPr>
          <w:r>
            <w:rPr>
              <w:lang w:bidi="es-ES"/>
            </w:rPr>
            <w:t>Teléfono</w:t>
          </w:r>
        </w:p>
      </w:docPartBody>
    </w:docPart>
    <w:docPart>
      <w:docPartPr>
        <w:name w:val="469E39427D6A4480B9C8183605259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8C8A7-FA17-4596-B05F-1C3EF15D6F69}"/>
      </w:docPartPr>
      <w:docPartBody>
        <w:p w:rsidR="0048747D" w:rsidRDefault="007144E5" w:rsidP="007144E5">
          <w:pPr>
            <w:pStyle w:val="469E39427D6A4480B9C8183605259751"/>
          </w:pPr>
          <w:r>
            <w:rPr>
              <w:lang w:bidi="es-ES"/>
            </w:rPr>
            <w:t>Correo electrónico</w:t>
          </w:r>
        </w:p>
      </w:docPartBody>
    </w:docPart>
    <w:docPart>
      <w:docPartPr>
        <w:name w:val="E492C42B7DB9478F805E69FDE1BB2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F3CCC-A158-4742-BE3C-2D1AFDDB6449}"/>
      </w:docPartPr>
      <w:docPartBody>
        <w:p w:rsidR="0048747D" w:rsidRDefault="007144E5" w:rsidP="007144E5">
          <w:pPr>
            <w:pStyle w:val="E492C42B7DB9478F805E69FDE1BB2E85"/>
          </w:pPr>
          <w:r>
            <w:rPr>
              <w:lang w:bidi="es-ES"/>
            </w:rPr>
            <w:t>@twitter</w:t>
          </w:r>
        </w:p>
      </w:docPartBody>
    </w:docPart>
    <w:docPart>
      <w:docPartPr>
        <w:name w:val="1E3CD9BA47F24F188875E1CB9BEEF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E195-B120-40F0-B04C-471419140AA1}"/>
      </w:docPartPr>
      <w:docPartBody>
        <w:p w:rsidR="0048747D" w:rsidRDefault="007144E5" w:rsidP="007144E5">
          <w:pPr>
            <w:pStyle w:val="1E3CD9BA47F24F188875E1CB9BEEFB5F"/>
          </w:pPr>
          <w:r>
            <w:rPr>
              <w:lang w:bidi="es-ES"/>
            </w:rPr>
            <w:t>Nombre de usuario de Twitter</w:t>
          </w:r>
        </w:p>
      </w:docPartBody>
    </w:docPart>
    <w:docPart>
      <w:docPartPr>
        <w:name w:val="8E03841F6D4A4E2EB7C9C1E4D73C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9B6C7-6EC0-4D5F-A60A-0FE11FF2396E}"/>
      </w:docPartPr>
      <w:docPartBody>
        <w:p w:rsidR="0048747D" w:rsidRDefault="007144E5" w:rsidP="007144E5">
          <w:pPr>
            <w:pStyle w:val="8E03841F6D4A4E2EB7C9C1E4D73CD6F6"/>
          </w:pPr>
          <w:r>
            <w:rPr>
              <w:lang w:bidi="es-ES"/>
            </w:rPr>
            <w:t>Dirección web</w:t>
          </w:r>
        </w:p>
      </w:docPartBody>
    </w:docPart>
    <w:docPart>
      <w:docPartPr>
        <w:name w:val="B88388866C6A4B0BB74BAB15D14B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B2041-5746-4AF3-BB2E-44A42EB4A8D4}"/>
      </w:docPartPr>
      <w:docPartBody>
        <w:p w:rsidR="0048747D" w:rsidRDefault="007144E5" w:rsidP="007144E5">
          <w:pPr>
            <w:pStyle w:val="B88388866C6A4B0BB74BAB15D14BC512"/>
          </w:pPr>
          <w:r>
            <w:rPr>
              <w:lang w:bidi="es-ES"/>
            </w:rPr>
            <w:t>Su nombre</w:t>
          </w:r>
        </w:p>
      </w:docPartBody>
    </w:docPart>
    <w:docPart>
      <w:docPartPr>
        <w:name w:val="4C47ED37C079438BBC66C5851BD19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F5D3A-287B-4F33-9027-D00B19B959C7}"/>
      </w:docPartPr>
      <w:docPartBody>
        <w:p w:rsidR="0048747D" w:rsidRDefault="007144E5" w:rsidP="007144E5">
          <w:pPr>
            <w:pStyle w:val="4C47ED37C079438BBC66C5851BD1925D"/>
          </w:pPr>
          <w:r>
            <w:rPr>
              <w:lang w:bidi="es-ES"/>
            </w:rPr>
            <w:t>Dirección, ciudad y código postal</w:t>
          </w:r>
        </w:p>
      </w:docPartBody>
    </w:docPart>
    <w:docPart>
      <w:docPartPr>
        <w:name w:val="384DD45142A441E294BD0330CE141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C241-726F-4D09-9FCD-78665A008FD7}"/>
      </w:docPartPr>
      <w:docPartBody>
        <w:p w:rsidR="0048747D" w:rsidRDefault="007144E5" w:rsidP="007144E5">
          <w:pPr>
            <w:pStyle w:val="384DD45142A441E294BD0330CE141A12"/>
          </w:pPr>
          <w:r>
            <w:rPr>
              <w:lang w:bidi="es-ES"/>
            </w:rPr>
            <w:t>Teléfono</w:t>
          </w:r>
        </w:p>
      </w:docPartBody>
    </w:docPart>
    <w:docPart>
      <w:docPartPr>
        <w:name w:val="D29590122C004AF2B317541D970F6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D8711-6DAE-4AB1-94E4-1324A7A2C53C}"/>
      </w:docPartPr>
      <w:docPartBody>
        <w:p w:rsidR="0048747D" w:rsidRDefault="007144E5" w:rsidP="007144E5">
          <w:pPr>
            <w:pStyle w:val="D29590122C004AF2B317541D970F67E8"/>
          </w:pPr>
          <w:r>
            <w:rPr>
              <w:lang w:bidi="es-ES"/>
            </w:rPr>
            <w:t>Correo electrónico</w:t>
          </w:r>
        </w:p>
      </w:docPartBody>
    </w:docPart>
    <w:docPart>
      <w:docPartPr>
        <w:name w:val="B2F13D0F285B4952A91C0F1FFC36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E469-2F5B-47CD-9E5D-0885EFE5390B}"/>
      </w:docPartPr>
      <w:docPartBody>
        <w:p w:rsidR="0048747D" w:rsidRDefault="007144E5" w:rsidP="007144E5">
          <w:pPr>
            <w:pStyle w:val="B2F13D0F285B4952A91C0F1FFC3689DD"/>
          </w:pPr>
          <w:r>
            <w:rPr>
              <w:lang w:bidi="es-ES"/>
            </w:rPr>
            <w:t>@twitter</w:t>
          </w:r>
        </w:p>
      </w:docPartBody>
    </w:docPart>
    <w:docPart>
      <w:docPartPr>
        <w:name w:val="30C1EEDC19C84B8CB88DB624B309C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0705-5C4E-48DA-B4FE-9F7BFE31947D}"/>
      </w:docPartPr>
      <w:docPartBody>
        <w:p w:rsidR="0048747D" w:rsidRDefault="007144E5" w:rsidP="007144E5">
          <w:pPr>
            <w:pStyle w:val="30C1EEDC19C84B8CB88DB624B309CA72"/>
          </w:pPr>
          <w:r>
            <w:rPr>
              <w:lang w:bidi="es-ES"/>
            </w:rPr>
            <w:t>Nombre de usuario de Twitter</w:t>
          </w:r>
        </w:p>
      </w:docPartBody>
    </w:docPart>
    <w:docPart>
      <w:docPartPr>
        <w:name w:val="64D6869E2F27452899A03445E786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3CE4-8C5D-4688-A1D8-AD82E06D8F98}"/>
      </w:docPartPr>
      <w:docPartBody>
        <w:p w:rsidR="0048747D" w:rsidRDefault="007144E5" w:rsidP="007144E5">
          <w:pPr>
            <w:pStyle w:val="64D6869E2F27452899A03445E7864D4E"/>
          </w:pPr>
          <w:r>
            <w:rPr>
              <w:lang w:bidi="es-ES"/>
            </w:rPr>
            <w:t>Dirección web</w:t>
          </w:r>
        </w:p>
      </w:docPartBody>
    </w:docPart>
    <w:docPart>
      <w:docPartPr>
        <w:name w:val="28C52F7957D846868FBC42E17A39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4074-08A5-4E52-9A94-3A353CD3D80E}"/>
      </w:docPartPr>
      <w:docPartBody>
        <w:p w:rsidR="0048747D" w:rsidRDefault="007144E5" w:rsidP="007144E5">
          <w:pPr>
            <w:pStyle w:val="28C52F7957D846868FBC42E17A39E0BA"/>
          </w:pPr>
          <w:r>
            <w:rPr>
              <w:lang w:bidi="es-ES"/>
            </w:rPr>
            <w:t>Su nombre</w:t>
          </w:r>
        </w:p>
      </w:docPartBody>
    </w:docPart>
    <w:docPart>
      <w:docPartPr>
        <w:name w:val="AF864A5AAF9B4A118D17C448ABEA9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9DDD9-FFE1-498F-993F-9DE179724E27}"/>
      </w:docPartPr>
      <w:docPartBody>
        <w:p w:rsidR="0048747D" w:rsidRDefault="007144E5" w:rsidP="007144E5">
          <w:pPr>
            <w:pStyle w:val="AF864A5AAF9B4A118D17C448ABEA9E27"/>
          </w:pPr>
          <w:r>
            <w:rPr>
              <w:lang w:bidi="es-ES"/>
            </w:rPr>
            <w:t>Dirección, ciudad y código postal</w:t>
          </w:r>
        </w:p>
      </w:docPartBody>
    </w:docPart>
    <w:docPart>
      <w:docPartPr>
        <w:name w:val="C4718C5F2B2C412D86B769FFB5B17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A61D-7A1D-453B-BD9E-C33E58316024}"/>
      </w:docPartPr>
      <w:docPartBody>
        <w:p w:rsidR="0048747D" w:rsidRDefault="007144E5" w:rsidP="007144E5">
          <w:pPr>
            <w:pStyle w:val="C4718C5F2B2C412D86B769FFB5B17621"/>
          </w:pPr>
          <w:r>
            <w:rPr>
              <w:lang w:bidi="es-ES"/>
            </w:rPr>
            <w:t>Teléfono</w:t>
          </w:r>
        </w:p>
      </w:docPartBody>
    </w:docPart>
    <w:docPart>
      <w:docPartPr>
        <w:name w:val="F4D34214B1A24A7095B86F696F0E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F9ADE-5B16-4E43-B399-B2F9EF904A87}"/>
      </w:docPartPr>
      <w:docPartBody>
        <w:p w:rsidR="0048747D" w:rsidRDefault="007144E5" w:rsidP="007144E5">
          <w:pPr>
            <w:pStyle w:val="F4D34214B1A24A7095B86F696F0E986A"/>
          </w:pPr>
          <w:r>
            <w:rPr>
              <w:lang w:bidi="es-ES"/>
            </w:rPr>
            <w:t>Correo electrónico</w:t>
          </w:r>
        </w:p>
      </w:docPartBody>
    </w:docPart>
    <w:docPart>
      <w:docPartPr>
        <w:name w:val="8F092CB4BA3F4BAB871745C540EE6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11B5-C854-4277-8496-B88E5A37B522}"/>
      </w:docPartPr>
      <w:docPartBody>
        <w:p w:rsidR="0048747D" w:rsidRDefault="007144E5" w:rsidP="007144E5">
          <w:pPr>
            <w:pStyle w:val="8F092CB4BA3F4BAB871745C540EE6BFF"/>
          </w:pPr>
          <w:r>
            <w:rPr>
              <w:lang w:bidi="es-ES"/>
            </w:rPr>
            <w:t>@twitter</w:t>
          </w:r>
        </w:p>
      </w:docPartBody>
    </w:docPart>
    <w:docPart>
      <w:docPartPr>
        <w:name w:val="A7C102AA256F419486B5C3335672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AD0F3-8494-4A98-8DF1-E3114625F407}"/>
      </w:docPartPr>
      <w:docPartBody>
        <w:p w:rsidR="0048747D" w:rsidRDefault="007144E5" w:rsidP="007144E5">
          <w:pPr>
            <w:pStyle w:val="A7C102AA256F419486B5C3335672F53E"/>
          </w:pPr>
          <w:r>
            <w:rPr>
              <w:lang w:bidi="es-ES"/>
            </w:rPr>
            <w:t>Nombre de usuario de Twitter</w:t>
          </w:r>
        </w:p>
      </w:docPartBody>
    </w:docPart>
    <w:docPart>
      <w:docPartPr>
        <w:name w:val="BD25B0C6B5C740748DCF4ACC0C0E2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E9BF-F585-4F65-9EEA-EC86AC84262D}"/>
      </w:docPartPr>
      <w:docPartBody>
        <w:p w:rsidR="0048747D" w:rsidRDefault="007144E5" w:rsidP="007144E5">
          <w:pPr>
            <w:pStyle w:val="BD25B0C6B5C740748DCF4ACC0C0E2FE4"/>
          </w:pPr>
          <w:r>
            <w:rPr>
              <w:lang w:bidi="es-ES"/>
            </w:rPr>
            <w:t>Dirección web</w:t>
          </w:r>
        </w:p>
      </w:docPartBody>
    </w:docPart>
    <w:docPart>
      <w:docPartPr>
        <w:name w:val="B55A39CD4B7D46A0864FC752550A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A9AC-D0D3-48C8-B244-E243A12B213C}"/>
      </w:docPartPr>
      <w:docPartBody>
        <w:p w:rsidR="0048747D" w:rsidRDefault="007144E5" w:rsidP="007144E5">
          <w:pPr>
            <w:pStyle w:val="B55A39CD4B7D46A0864FC752550A0F4A"/>
          </w:pPr>
          <w:r>
            <w:rPr>
              <w:lang w:bidi="es-ES"/>
            </w:rPr>
            <w:t>Su nombre</w:t>
          </w:r>
        </w:p>
      </w:docPartBody>
    </w:docPart>
    <w:docPart>
      <w:docPartPr>
        <w:name w:val="5945A2B905E94B4CB264E5EC7558B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68F52-15AC-434C-BEE0-EF563EEE32E0}"/>
      </w:docPartPr>
      <w:docPartBody>
        <w:p w:rsidR="0048747D" w:rsidRDefault="007144E5" w:rsidP="007144E5">
          <w:pPr>
            <w:pStyle w:val="5945A2B905E94B4CB264E5EC7558BE1A"/>
          </w:pPr>
          <w:r>
            <w:rPr>
              <w:lang w:bidi="es-ES"/>
            </w:rPr>
            <w:t>Dirección, ciudad y código postal</w:t>
          </w:r>
        </w:p>
      </w:docPartBody>
    </w:docPart>
    <w:docPart>
      <w:docPartPr>
        <w:name w:val="F0664A7F0C684DE6A29437227796E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1374B-1C96-48CC-8259-A462DBFAF6CE}"/>
      </w:docPartPr>
      <w:docPartBody>
        <w:p w:rsidR="0048747D" w:rsidRDefault="007144E5" w:rsidP="007144E5">
          <w:pPr>
            <w:pStyle w:val="F0664A7F0C684DE6A29437227796EE8A"/>
          </w:pPr>
          <w:r>
            <w:rPr>
              <w:lang w:bidi="es-ES"/>
            </w:rPr>
            <w:t>Teléfono</w:t>
          </w:r>
        </w:p>
      </w:docPartBody>
    </w:docPart>
    <w:docPart>
      <w:docPartPr>
        <w:name w:val="FF886BF7CCF546288FB2B1586A425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E1F1-56E8-49E4-8421-CF65C284044E}"/>
      </w:docPartPr>
      <w:docPartBody>
        <w:p w:rsidR="0048747D" w:rsidRDefault="007144E5" w:rsidP="007144E5">
          <w:pPr>
            <w:pStyle w:val="FF886BF7CCF546288FB2B1586A425C32"/>
          </w:pPr>
          <w:r>
            <w:rPr>
              <w:lang w:bidi="es-ES"/>
            </w:rPr>
            <w:t>Correo electrónico</w:t>
          </w:r>
        </w:p>
      </w:docPartBody>
    </w:docPart>
    <w:docPart>
      <w:docPartPr>
        <w:name w:val="84D281CA5B9C474B967E3C1320B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1083A-9EE4-48AD-A414-5C086CD5E09E}"/>
      </w:docPartPr>
      <w:docPartBody>
        <w:p w:rsidR="0048747D" w:rsidRDefault="007144E5" w:rsidP="007144E5">
          <w:pPr>
            <w:pStyle w:val="84D281CA5B9C474B967E3C1320B0C346"/>
          </w:pPr>
          <w:r>
            <w:rPr>
              <w:lang w:bidi="es-ES"/>
            </w:rPr>
            <w:t>@twitter</w:t>
          </w:r>
        </w:p>
      </w:docPartBody>
    </w:docPart>
    <w:docPart>
      <w:docPartPr>
        <w:name w:val="6167FE8D7A3244BCA2D5DC3817873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E0E6-D91B-4218-A084-756A02C11DDE}"/>
      </w:docPartPr>
      <w:docPartBody>
        <w:p w:rsidR="0048747D" w:rsidRDefault="007144E5" w:rsidP="007144E5">
          <w:pPr>
            <w:pStyle w:val="6167FE8D7A3244BCA2D5DC38178734F2"/>
          </w:pPr>
          <w:r>
            <w:rPr>
              <w:lang w:bidi="es-ES"/>
            </w:rPr>
            <w:t>Nombre de usuario de Twitter</w:t>
          </w:r>
        </w:p>
      </w:docPartBody>
    </w:docPart>
    <w:docPart>
      <w:docPartPr>
        <w:name w:val="BDB92089DB9D4818A13CD21C3FEC9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EF073-E11F-4C0C-98BF-D103907702C2}"/>
      </w:docPartPr>
      <w:docPartBody>
        <w:p w:rsidR="0048747D" w:rsidRDefault="007144E5" w:rsidP="007144E5">
          <w:pPr>
            <w:pStyle w:val="BDB92089DB9D4818A13CD21C3FEC9501"/>
          </w:pPr>
          <w:r>
            <w:rPr>
              <w:lang w:bidi="es-ES"/>
            </w:rPr>
            <w:t>Dirección web</w:t>
          </w:r>
        </w:p>
      </w:docPartBody>
    </w:docPart>
    <w:docPart>
      <w:docPartPr>
        <w:name w:val="E41E0BBFA0F143139E77A314489D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4C0-967D-4C7C-B1D3-9442CD94AAE5}"/>
      </w:docPartPr>
      <w:docPartBody>
        <w:p w:rsidR="0048747D" w:rsidRDefault="007144E5" w:rsidP="007144E5">
          <w:pPr>
            <w:pStyle w:val="E41E0BBFA0F143139E77A314489D7F0D"/>
          </w:pPr>
          <w:r>
            <w:rPr>
              <w:lang w:bidi="es-ES"/>
            </w:rPr>
            <w:t>Su nombre</w:t>
          </w:r>
        </w:p>
      </w:docPartBody>
    </w:docPart>
    <w:docPart>
      <w:docPartPr>
        <w:name w:val="3A37C2ED64D54ACB8CF9F18242B7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55-18B9-46C2-9E31-177BB9A72B7E}"/>
      </w:docPartPr>
      <w:docPartBody>
        <w:p w:rsidR="0048747D" w:rsidRDefault="007144E5" w:rsidP="007144E5">
          <w:pPr>
            <w:pStyle w:val="3A37C2ED64D54ACB8CF9F18242B7D572"/>
          </w:pPr>
          <w:r>
            <w:rPr>
              <w:lang w:bidi="es-ES"/>
            </w:rPr>
            <w:t>Dirección, ciudad y código postal</w:t>
          </w:r>
        </w:p>
      </w:docPartBody>
    </w:docPart>
    <w:docPart>
      <w:docPartPr>
        <w:name w:val="EBFC6E2E6496474E83667500E126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D7BA-B6FC-4C41-B454-80F0552FBDB3}"/>
      </w:docPartPr>
      <w:docPartBody>
        <w:p w:rsidR="0048747D" w:rsidRDefault="007144E5" w:rsidP="007144E5">
          <w:pPr>
            <w:pStyle w:val="EBFC6E2E6496474E83667500E1262770"/>
          </w:pPr>
          <w:r>
            <w:rPr>
              <w:lang w:bidi="es-ES"/>
            </w:rPr>
            <w:t>Teléfono</w:t>
          </w:r>
        </w:p>
      </w:docPartBody>
    </w:docPart>
    <w:docPart>
      <w:docPartPr>
        <w:name w:val="8242CCDE9B1941539C09DA36F7264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61F2B-ED62-42A5-85DE-F0750C8775AC}"/>
      </w:docPartPr>
      <w:docPartBody>
        <w:p w:rsidR="0048747D" w:rsidRDefault="007144E5" w:rsidP="007144E5">
          <w:pPr>
            <w:pStyle w:val="8242CCDE9B1941539C09DA36F72640EF"/>
          </w:pPr>
          <w:r>
            <w:rPr>
              <w:lang w:bidi="es-ES"/>
            </w:rPr>
            <w:t>Correo electrónico</w:t>
          </w:r>
        </w:p>
      </w:docPartBody>
    </w:docPart>
    <w:docPart>
      <w:docPartPr>
        <w:name w:val="F3C10E87F2B24ECD9C8F54ADA8D21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D145-5755-4882-A6AA-DE3C4D037460}"/>
      </w:docPartPr>
      <w:docPartBody>
        <w:p w:rsidR="0048747D" w:rsidRDefault="007144E5" w:rsidP="007144E5">
          <w:pPr>
            <w:pStyle w:val="F3C10E87F2B24ECD9C8F54ADA8D21240"/>
          </w:pPr>
          <w:r>
            <w:rPr>
              <w:lang w:bidi="es-ES"/>
            </w:rPr>
            <w:t>@twitter</w:t>
          </w:r>
        </w:p>
      </w:docPartBody>
    </w:docPart>
    <w:docPart>
      <w:docPartPr>
        <w:name w:val="FB00085B61894040A5FF6A57299B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36BFF-A2CF-454D-B8CA-2086A09FA24E}"/>
      </w:docPartPr>
      <w:docPartBody>
        <w:p w:rsidR="0048747D" w:rsidRDefault="007144E5" w:rsidP="007144E5">
          <w:pPr>
            <w:pStyle w:val="FB00085B61894040A5FF6A57299BA698"/>
          </w:pPr>
          <w:r>
            <w:rPr>
              <w:lang w:bidi="es-ES"/>
            </w:rPr>
            <w:t>Nombre de usuario de Twitter</w:t>
          </w:r>
        </w:p>
      </w:docPartBody>
    </w:docPart>
    <w:docPart>
      <w:docPartPr>
        <w:name w:val="15C3D6A510ED4F36882396FD9A3D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B6BBC-851C-4677-AFC1-1A37FBF8385B}"/>
      </w:docPartPr>
      <w:docPartBody>
        <w:p w:rsidR="0048747D" w:rsidRDefault="007144E5" w:rsidP="007144E5">
          <w:pPr>
            <w:pStyle w:val="15C3D6A510ED4F36882396FD9A3D415A"/>
          </w:pPr>
          <w:r>
            <w:rPr>
              <w:lang w:bidi="es-ES"/>
            </w:rPr>
            <w:t>Dirección web</w:t>
          </w:r>
        </w:p>
      </w:docPartBody>
    </w:docPart>
    <w:docPart>
      <w:docPartPr>
        <w:name w:val="9294AFAD310E4A65A999FB81107F0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CE953-6CBA-4CA5-B0F2-BB96105FA1BF}"/>
      </w:docPartPr>
      <w:docPartBody>
        <w:p w:rsidR="0048747D" w:rsidRDefault="007144E5" w:rsidP="007144E5">
          <w:pPr>
            <w:pStyle w:val="9294AFAD310E4A65A999FB81107F07E3"/>
          </w:pPr>
          <w:r>
            <w:rPr>
              <w:lang w:bidi="es-ES"/>
            </w:rPr>
            <w:t>Su nombre</w:t>
          </w:r>
        </w:p>
      </w:docPartBody>
    </w:docPart>
    <w:docPart>
      <w:docPartPr>
        <w:name w:val="419630686892454BADDA01E257114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35A-081C-4834-854F-2DB591235BF5}"/>
      </w:docPartPr>
      <w:docPartBody>
        <w:p w:rsidR="0048747D" w:rsidRDefault="007144E5" w:rsidP="007144E5">
          <w:pPr>
            <w:pStyle w:val="419630686892454BADDA01E257114F6F"/>
          </w:pPr>
          <w:r>
            <w:rPr>
              <w:lang w:bidi="es-ES"/>
            </w:rPr>
            <w:t>Dirección, ciudad y código postal</w:t>
          </w:r>
        </w:p>
      </w:docPartBody>
    </w:docPart>
    <w:docPart>
      <w:docPartPr>
        <w:name w:val="C112CEF2E3CC44B085959EAB173B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2476D-EB5F-40D8-9A43-CCFDBE0ED2D6}"/>
      </w:docPartPr>
      <w:docPartBody>
        <w:p w:rsidR="0048747D" w:rsidRDefault="007144E5" w:rsidP="007144E5">
          <w:pPr>
            <w:pStyle w:val="C112CEF2E3CC44B085959EAB173BFB67"/>
          </w:pPr>
          <w:r>
            <w:rPr>
              <w:lang w:bidi="es-ES"/>
            </w:rPr>
            <w:t>Teléfono</w:t>
          </w:r>
        </w:p>
      </w:docPartBody>
    </w:docPart>
    <w:docPart>
      <w:docPartPr>
        <w:name w:val="271FD75FC3694D779FA59A21B53B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E645-0EC4-4081-95E2-C968E5D76550}"/>
      </w:docPartPr>
      <w:docPartBody>
        <w:p w:rsidR="0048747D" w:rsidRDefault="007144E5" w:rsidP="007144E5">
          <w:pPr>
            <w:pStyle w:val="271FD75FC3694D779FA59A21B53B8565"/>
          </w:pPr>
          <w:r>
            <w:rPr>
              <w:lang w:bidi="es-ES"/>
            </w:rPr>
            <w:t>Correo electrónico</w:t>
          </w:r>
        </w:p>
      </w:docPartBody>
    </w:docPart>
    <w:docPart>
      <w:docPartPr>
        <w:name w:val="F9B8B15D1FE346A4B9149E6A1813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7630-8B76-468E-B3BC-440E366272F0}"/>
      </w:docPartPr>
      <w:docPartBody>
        <w:p w:rsidR="0048747D" w:rsidRDefault="007144E5" w:rsidP="007144E5">
          <w:pPr>
            <w:pStyle w:val="F9B8B15D1FE346A4B9149E6A1813600D"/>
          </w:pPr>
          <w:r>
            <w:rPr>
              <w:lang w:bidi="es-ES"/>
            </w:rPr>
            <w:t>@twitter</w:t>
          </w:r>
        </w:p>
      </w:docPartBody>
    </w:docPart>
    <w:docPart>
      <w:docPartPr>
        <w:name w:val="F87025AF2765492F98D5240C33502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EB10-D2DD-471C-AD31-D472A72729E4}"/>
      </w:docPartPr>
      <w:docPartBody>
        <w:p w:rsidR="0048747D" w:rsidRDefault="007144E5" w:rsidP="007144E5">
          <w:pPr>
            <w:pStyle w:val="F87025AF2765492F98D5240C335027D0"/>
          </w:pPr>
          <w:r>
            <w:rPr>
              <w:lang w:bidi="es-ES"/>
            </w:rPr>
            <w:t>Nombre de usuario de Twitter</w:t>
          </w:r>
        </w:p>
      </w:docPartBody>
    </w:docPart>
    <w:docPart>
      <w:docPartPr>
        <w:name w:val="BF4A191842F440EB9FCDB7D474904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2430-F496-4DBF-B9BA-CF36B8EBF789}"/>
      </w:docPartPr>
      <w:docPartBody>
        <w:p w:rsidR="0048747D" w:rsidRDefault="007144E5" w:rsidP="007144E5">
          <w:pPr>
            <w:pStyle w:val="BF4A191842F440EB9FCDB7D474904958"/>
          </w:pPr>
          <w:r>
            <w:rPr>
              <w:lang w:bidi="es-ES"/>
            </w:rPr>
            <w:t>Dirección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B111C"/>
    <w:rsid w:val="000D6D30"/>
    <w:rsid w:val="00162EA4"/>
    <w:rsid w:val="00214F5F"/>
    <w:rsid w:val="00365BEB"/>
    <w:rsid w:val="003931F4"/>
    <w:rsid w:val="0048747D"/>
    <w:rsid w:val="00491C4C"/>
    <w:rsid w:val="005B32DB"/>
    <w:rsid w:val="007144E5"/>
    <w:rsid w:val="00802FB6"/>
    <w:rsid w:val="00996CA2"/>
    <w:rsid w:val="00A406F8"/>
    <w:rsid w:val="00BF3574"/>
    <w:rsid w:val="00CC218C"/>
    <w:rsid w:val="00CF66BB"/>
    <w:rsid w:val="00DE4F1F"/>
    <w:rsid w:val="00E06284"/>
    <w:rsid w:val="00FA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44E5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A389118-8BCF-49F7-8988-5E8BF9ACC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Office_17150459_TF03424896</Template>
  <TotalTime>18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admin</cp:lastModifiedBy>
  <cp:revision>31</cp:revision>
  <cp:lastPrinted>2012-08-29T19:15:00Z</cp:lastPrinted>
  <dcterms:created xsi:type="dcterms:W3CDTF">2018-01-16T14:30:00Z</dcterms:created>
  <dcterms:modified xsi:type="dcterms:W3CDTF">2018-01-19T03:12:00Z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