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rjetas de presentación para 10 tarjetas por página"/>
      </w:tblPr>
      <w:tblGrid>
        <w:gridCol w:w="5040"/>
        <w:gridCol w:w="5040"/>
      </w:tblGrid>
      <w:tr w:rsidR="0083563D" w:rsidRPr="00D153FF">
        <w:trPr>
          <w:trHeight w:hRule="exact" w:val="1282"/>
          <w:jc w:val="center"/>
        </w:trPr>
        <w:tc>
          <w:tcPr>
            <w:tcW w:w="5040" w:type="dxa"/>
            <w:vAlign w:val="bottom"/>
          </w:tcPr>
          <w:bookmarkStart w:id="0" w:name="_GoBack" w:displacedByCustomXml="next"/>
          <w:sdt>
            <w:sdtPr>
              <w:rPr>
                <w:noProof/>
                <w:lang w:val="es-ES"/>
              </w:rPr>
              <w:alias w:val="Su Nombr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A65FC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</w:tr>
      <w:tr w:rsidR="0083563D" w:rsidRPr="00381E8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A65FC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A65FCC"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A65FCC"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A65FC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</w:tr>
      <w:tr w:rsidR="0083563D" w:rsidRPr="00D153FF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</w:tr>
      <w:tr w:rsidR="0083563D" w:rsidRPr="00381E8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</w:tr>
      <w:tr w:rsidR="0083563D" w:rsidRPr="00D153FF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</w:tr>
      <w:tr w:rsidR="0083563D" w:rsidRPr="00381E8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</w:tr>
      <w:tr w:rsidR="0083563D" w:rsidRPr="00D153FF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</w:tr>
      <w:tr w:rsidR="0083563D" w:rsidRPr="00381E8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</w:tr>
      <w:tr w:rsidR="0083563D" w:rsidRPr="00D153FF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noProof/>
                <w:lang w:val="es-ES"/>
              </w:rPr>
              <w:alias w:val="Su Nombr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Nombre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Su</w:t>
                </w:r>
                <w:r w:rsidRPr="00D153FF">
                  <w:rPr>
                    <w:noProof/>
                    <w:lang w:val="es-ES"/>
                  </w:rPr>
                  <w:br/>
                </w:r>
                <w:r w:rsidRPr="00D153FF">
                  <w:rPr>
                    <w:rFonts w:ascii="Century" w:hAnsi="Century"/>
                    <w:noProof/>
                    <w:color w:val="418E24"/>
                    <w:lang w:val="es-ES"/>
                  </w:rPr>
                  <w:t>nombre aquí</w:t>
                </w:r>
              </w:p>
            </w:sdtContent>
          </w:sdt>
        </w:tc>
      </w:tr>
      <w:tr w:rsidR="0083563D" w:rsidRPr="00381E8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es-ES"/>
              </w:rPr>
              <w:alias w:val="Dirección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[Dirección, ciudad, estado o provincia, código postal]</w:t>
                </w:r>
              </w:p>
            </w:sdtContent>
          </w:sdt>
          <w:p w:rsidR="0083563D" w:rsidRPr="00D153FF" w:rsidRDefault="008F567C">
            <w:pPr>
              <w:pStyle w:val="Informacindecontacto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alias w:val="Teléfono de la empresa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[Teléfono]</w:t>
                </w:r>
              </w:sdtContent>
            </w:sdt>
            <w:sdt>
              <w:sdtPr>
                <w:rPr>
                  <w:noProof/>
                  <w:lang w:val="es-ES"/>
                </w:rPr>
                <w:alias w:val="Correo electrónico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D153FF">
                  <w:rPr>
                    <w:noProof/>
                    <w:lang w:val="es-ES"/>
                  </w:rPr>
                  <w:t>[Correo electrónico address]</w:t>
                </w:r>
              </w:sdtContent>
            </w:sdt>
          </w:p>
          <w:sdt>
            <w:sdtPr>
              <w:rPr>
                <w:noProof/>
                <w:lang w:val="es-ES"/>
              </w:rPr>
              <w:alias w:val="Dirección web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83563D" w:rsidRPr="00D153FF" w:rsidRDefault="008F567C">
                <w:pPr>
                  <w:pStyle w:val="Informacindecontacto"/>
                  <w:rPr>
                    <w:noProof/>
                    <w:lang w:val="es-ES"/>
                  </w:rPr>
                </w:pPr>
                <w:r w:rsidRPr="00D153FF">
                  <w:rPr>
                    <w:rFonts w:ascii="Century" w:hAnsi="Century"/>
                    <w:noProof/>
                    <w:color w:val="7F7F7F"/>
                    <w:lang w:val="es-ES"/>
                  </w:rPr>
                  <w:t>[Dirección web]</w:t>
                </w:r>
              </w:p>
            </w:sdtContent>
          </w:sdt>
        </w:tc>
      </w:tr>
    </w:tbl>
    <w:bookmarkEnd w:id="0"/>
    <w:p w:rsidR="0083563D" w:rsidRDefault="00A65FCC"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Gráfico de fondo" descr="Gráfico de fondo de bamb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D8C842" id="Gráfico de fondo" o:spid="_x0000_s1026" alt="Gráfico de fondo de bambú" style="position:absolute;margin-left:164.9pt;margin-top:0;width:383.05pt;height:791.9pt;z-index:-251658240;mso-position-horizontal-relative:page;mso-position-vertical:top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Imagen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83563D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BA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3D"/>
    <w:rsid w:val="000134E9"/>
    <w:rsid w:val="00381E83"/>
    <w:rsid w:val="005F6D67"/>
    <w:rsid w:val="0083563D"/>
    <w:rsid w:val="008F567C"/>
    <w:rsid w:val="00A65FCC"/>
    <w:rsid w:val="00D153FF"/>
    <w:rsid w:val="00DE3504"/>
    <w:rsid w:val="00E2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szCs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381E83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mbre">
    <w:name w:val="Nombre"/>
    <w:basedOn w:val="Parasts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Informacindecontacto">
    <w:name w:val="Información de contacto"/>
    <w:basedOn w:val="Parasts"/>
    <w:uiPriority w:val="1"/>
    <w:qFormat/>
    <w:pPr>
      <w:spacing w:line="228" w:lineRule="auto"/>
      <w:ind w:left="288" w:right="936"/>
    </w:pPr>
  </w:style>
  <w:style w:type="character" w:styleId="Hipersaite">
    <w:name w:val="Hyperlink"/>
    <w:basedOn w:val="Noklusjumarindkopasfonts"/>
    <w:uiPriority w:val="99"/>
    <w:unhideWhenUsed/>
    <w:rPr>
      <w:color w:val="7F7F7F" w:themeColor="hyperlink"/>
      <w:u w:val="none"/>
    </w:r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styleId="Balonteksts">
    <w:name w:val="Balloon Text"/>
    <w:basedOn w:val="Parasts"/>
    <w:link w:val="BalontekstsRakstz"/>
    <w:uiPriority w:val="99"/>
    <w:semiHidden/>
    <w:unhideWhenUsed/>
    <w:rPr>
      <w:rFonts w:ascii="Segoe UI" w:hAnsi="Segoe UI" w:cs="Segoe UI"/>
      <w:sz w:val="18"/>
    </w:rPr>
  </w:style>
  <w:style w:type="character" w:styleId="Izmantotahipersaite">
    <w:name w:val="FollowedHyperlink"/>
    <w:basedOn w:val="Noklusjumarindkopasfonts"/>
    <w:uiPriority w:val="99"/>
    <w:semiHidden/>
    <w:unhideWhenUsed/>
    <w:rPr>
      <w:color w:val="7F7F7F" w:themeColor="followedHyperlink"/>
      <w:u w:val="none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5D0E27" w:rsidRDefault="001E3170" w:rsidP="001E3170">
          <w:pPr>
            <w:pStyle w:val="825FB8BC1F994858A3BC0B9B4A7417AA7"/>
          </w:pPr>
          <w:r w:rsidRPr="00D153FF">
            <w:rPr>
              <w:rFonts w:ascii="Century" w:hAnsi="Century"/>
              <w:noProof/>
              <w:color w:val="418E24"/>
              <w:lang w:val="es-ES"/>
            </w:rPr>
            <w:t>Su</w:t>
          </w:r>
          <w:r w:rsidRPr="00D153FF">
            <w:rPr>
              <w:noProof/>
              <w:lang w:val="es-ES"/>
            </w:rPr>
            <w:br/>
          </w:r>
          <w:r w:rsidRPr="00D153FF">
            <w:rPr>
              <w:rFonts w:ascii="Century" w:hAnsi="Century"/>
              <w:noProof/>
              <w:color w:val="418E24"/>
              <w:lang w:val="es-ES"/>
            </w:rPr>
            <w:t>nombre aquí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5D0E27" w:rsidRDefault="001E3170" w:rsidP="001E3170">
          <w:pPr>
            <w:pStyle w:val="108270D4A4A546D0B34ADC429471EC1C7"/>
          </w:pPr>
          <w:r w:rsidRPr="00D153FF">
            <w:rPr>
              <w:rFonts w:ascii="Century" w:hAnsi="Century"/>
              <w:noProof/>
              <w:color w:val="7F7F7F"/>
              <w:lang w:val="es-ES"/>
            </w:rPr>
            <w:t>[Dirección, ciudad, estado o provincia, código postal]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5D0E27" w:rsidRDefault="001E3170" w:rsidP="001E3170">
          <w:pPr>
            <w:pStyle w:val="4355E3F2094E4738BF6CFE71C56242832"/>
          </w:pPr>
          <w:r w:rsidRPr="00D153FF">
            <w:rPr>
              <w:noProof/>
              <w:lang w:val="es-ES"/>
            </w:rPr>
            <w:t>[Teléfono]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5D0E27" w:rsidRDefault="001E3170" w:rsidP="001E3170">
          <w:pPr>
            <w:pStyle w:val="600A79EEACF244A9A96E362DEF52A7D27"/>
          </w:pPr>
          <w:r w:rsidRPr="00D153FF">
            <w:rPr>
              <w:rFonts w:ascii="Century" w:hAnsi="Century"/>
              <w:noProof/>
              <w:color w:val="7F7F7F"/>
              <w:lang w:val="es-ES"/>
            </w:rPr>
            <w:t>[Dirección web]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5D0E27" w:rsidRDefault="001E3170" w:rsidP="001E3170">
          <w:pPr>
            <w:pStyle w:val="833E2E7FCBA34106808533411E85646A2"/>
          </w:pPr>
          <w:r w:rsidRPr="00D153FF">
            <w:rPr>
              <w:noProof/>
              <w:lang w:val="es-ES"/>
            </w:rPr>
            <w:t>[Correo electrónico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BA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E27"/>
    <w:rsid w:val="00011B45"/>
    <w:rsid w:val="001E3170"/>
    <w:rsid w:val="005D0E27"/>
    <w:rsid w:val="006E2B21"/>
    <w:rsid w:val="00E8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cs="Times New Roman"/>
      <w:sz w:val="327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1E3170"/>
    <w:rPr>
      <w:color w:val="808080"/>
    </w:rPr>
  </w:style>
  <w:style w:type="paragraph" w:customStyle="1" w:styleId="825FB8BC1F994858A3BC0B9B4A7417AA">
    <w:name w:val="825FB8BC1F994858A3BC0B9B4A7417AA"/>
    <w:rsid w:val="005D0E27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">
    <w:name w:val="108270D4A4A546D0B34ADC429471EC1C"/>
    <w:rsid w:val="005D0E27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">
    <w:name w:val="600A79EEACF244A9A96E362DEF52A7D2"/>
    <w:rsid w:val="005D0E27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25FB8BC1F994858A3BC0B9B4A7417AA1">
    <w:name w:val="825FB8BC1F994858A3BC0B9B4A7417AA1"/>
    <w:rsid w:val="005D0E27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1">
    <w:name w:val="108270D4A4A546D0B34ADC429471EC1C1"/>
    <w:rsid w:val="005D0E27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1">
    <w:name w:val="600A79EEACF244A9A96E362DEF52A7D21"/>
    <w:rsid w:val="005D0E27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25FB8BC1F994858A3BC0B9B4A7417AA2">
    <w:name w:val="825FB8BC1F994858A3BC0B9B4A7417AA2"/>
    <w:rsid w:val="005D0E27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2">
    <w:name w:val="108270D4A4A546D0B34ADC429471EC1C2"/>
    <w:rsid w:val="005D0E27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2">
    <w:name w:val="600A79EEACF244A9A96E362DEF52A7D22"/>
    <w:rsid w:val="005D0E27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25FB8BC1F994858A3BC0B9B4A7417AA3">
    <w:name w:val="825FB8BC1F994858A3BC0B9B4A7417AA3"/>
    <w:rsid w:val="006E2B21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3">
    <w:name w:val="108270D4A4A546D0B34ADC429471EC1C3"/>
    <w:rsid w:val="006E2B21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3">
    <w:name w:val="600A79EEACF244A9A96E362DEF52A7D23"/>
    <w:rsid w:val="006E2B21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25FB8BC1F994858A3BC0B9B4A7417AA4">
    <w:name w:val="825FB8BC1F994858A3BC0B9B4A7417AA4"/>
    <w:rsid w:val="006E2B21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4">
    <w:name w:val="108270D4A4A546D0B34ADC429471EC1C4"/>
    <w:rsid w:val="006E2B21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4">
    <w:name w:val="600A79EEACF244A9A96E362DEF52A7D24"/>
    <w:rsid w:val="006E2B21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25FB8BC1F994858A3BC0B9B4A7417AA5">
    <w:name w:val="825FB8BC1F994858A3BC0B9B4A7417AA5"/>
    <w:rsid w:val="00011B45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5">
    <w:name w:val="108270D4A4A546D0B34ADC429471EC1C5"/>
    <w:rsid w:val="00011B45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4355E3F2094E4738BF6CFE71C5624283">
    <w:name w:val="4355E3F2094E4738BF6CFE71C5624283"/>
    <w:rsid w:val="00011B45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33E2E7FCBA34106808533411E85646A">
    <w:name w:val="833E2E7FCBA34106808533411E85646A"/>
    <w:rsid w:val="00011B45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5">
    <w:name w:val="600A79EEACF244A9A96E362DEF52A7D25"/>
    <w:rsid w:val="00011B45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25FB8BC1F994858A3BC0B9B4A7417AA6">
    <w:name w:val="825FB8BC1F994858A3BC0B9B4A7417AA6"/>
    <w:rsid w:val="00E8138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6">
    <w:name w:val="108270D4A4A546D0B34ADC429471EC1C6"/>
    <w:rsid w:val="00E8138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4355E3F2094E4738BF6CFE71C56242831">
    <w:name w:val="4355E3F2094E4738BF6CFE71C56242831"/>
    <w:rsid w:val="00E8138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33E2E7FCBA34106808533411E85646A1">
    <w:name w:val="833E2E7FCBA34106808533411E85646A1"/>
    <w:rsid w:val="00E8138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6">
    <w:name w:val="600A79EEACF244A9A96E362DEF52A7D26"/>
    <w:rsid w:val="00E8138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25FB8BC1F994858A3BC0B9B4A7417AA7">
    <w:name w:val="825FB8BC1F994858A3BC0B9B4A7417AA7"/>
    <w:rsid w:val="001E3170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15"/>
      <w:lang w:eastAsia="ja-JP"/>
    </w:rPr>
  </w:style>
  <w:style w:type="paragraph" w:customStyle="1" w:styleId="108270D4A4A546D0B34ADC429471EC1C7">
    <w:name w:val="108270D4A4A546D0B34ADC429471EC1C7"/>
    <w:rsid w:val="001E3170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4355E3F2094E4738BF6CFE71C56242832">
    <w:name w:val="4355E3F2094E4738BF6CFE71C56242832"/>
    <w:rsid w:val="001E3170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833E2E7FCBA34106808533411E85646A2">
    <w:name w:val="833E2E7FCBA34106808533411E85646A2"/>
    <w:rsid w:val="001E3170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  <w:style w:type="paragraph" w:customStyle="1" w:styleId="600A79EEACF244A9A96E362DEF52A7D27">
    <w:name w:val="600A79EEACF244A9A96E362DEF52A7D27"/>
    <w:rsid w:val="001E3170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15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2958f784-0ef9-4616-b22d-512a8cad1f0d" xsi:nil="true"/>
    <AssetExpire xmlns="2958f784-0ef9-4616-b22d-512a8cad1f0d">2029-01-01T08:00:00+00:00</AssetExpire>
    <CampaignTagsTaxHTField0 xmlns="2958f784-0ef9-4616-b22d-512a8cad1f0d">
      <Terms xmlns="http://schemas.microsoft.com/office/infopath/2007/PartnerControls"/>
    </CampaignTagsTaxHTField0>
    <IntlLangReviewDate xmlns="2958f784-0ef9-4616-b22d-512a8cad1f0d" xsi:nil="true"/>
    <TPFriendlyName xmlns="2958f784-0ef9-4616-b22d-512a8cad1f0d" xsi:nil="true"/>
    <IntlLangReview xmlns="2958f784-0ef9-4616-b22d-512a8cad1f0d">false</IntlLangReview>
    <LocLastLocAttemptVersionLookup xmlns="2958f784-0ef9-4616-b22d-512a8cad1f0d">848816</LocLastLocAttemptVersionLookup>
    <PolicheckWords xmlns="2958f784-0ef9-4616-b22d-512a8cad1f0d" xsi:nil="true"/>
    <SubmitterId xmlns="2958f784-0ef9-4616-b22d-512a8cad1f0d" xsi:nil="true"/>
    <AcquiredFrom xmlns="2958f784-0ef9-4616-b22d-512a8cad1f0d">Internal MS</AcquiredFrom>
    <EditorialStatus xmlns="2958f784-0ef9-4616-b22d-512a8cad1f0d">Complete</EditorialStatus>
    <Markets xmlns="2958f784-0ef9-4616-b22d-512a8cad1f0d"/>
    <OriginAsset xmlns="2958f784-0ef9-4616-b22d-512a8cad1f0d" xsi:nil="true"/>
    <AssetStart xmlns="2958f784-0ef9-4616-b22d-512a8cad1f0d">2012-07-27T14:13:00+00:00</AssetStart>
    <FriendlyTitle xmlns="2958f784-0ef9-4616-b22d-512a8cad1f0d" xsi:nil="true"/>
    <MarketSpecific xmlns="2958f784-0ef9-4616-b22d-512a8cad1f0d">false</MarketSpecific>
    <TPNamespace xmlns="2958f784-0ef9-4616-b22d-512a8cad1f0d" xsi:nil="true"/>
    <PublishStatusLookup xmlns="2958f784-0ef9-4616-b22d-512a8cad1f0d">
      <Value>671877</Value>
    </PublishStatusLookup>
    <APAuthor xmlns="2958f784-0ef9-4616-b22d-512a8cad1f0d">
      <UserInfo>
        <DisplayName>REDMOND\ncrowell</DisplayName>
        <AccountId>81</AccountId>
        <AccountType/>
      </UserInfo>
    </APAuthor>
    <TPCommandLine xmlns="2958f784-0ef9-4616-b22d-512a8cad1f0d" xsi:nil="true"/>
    <IntlLangReviewer xmlns="2958f784-0ef9-4616-b22d-512a8cad1f0d" xsi:nil="true"/>
    <OpenTemplate xmlns="2958f784-0ef9-4616-b22d-512a8cad1f0d">true</OpenTemplate>
    <CSXSubmissionDate xmlns="2958f784-0ef9-4616-b22d-512a8cad1f0d" xsi:nil="true"/>
    <TaxCatchAll xmlns="2958f784-0ef9-4616-b22d-512a8cad1f0d"/>
    <Manager xmlns="2958f784-0ef9-4616-b22d-512a8cad1f0d" xsi:nil="true"/>
    <NumericId xmlns="2958f784-0ef9-4616-b22d-512a8cad1f0d" xsi:nil="true"/>
    <ParentAssetId xmlns="2958f784-0ef9-4616-b22d-512a8cad1f0d" xsi:nil="true"/>
    <OriginalSourceMarket xmlns="2958f784-0ef9-4616-b22d-512a8cad1f0d">english</OriginalSourceMarket>
    <ApprovalStatus xmlns="2958f784-0ef9-4616-b22d-512a8cad1f0d">InProgress</ApprovalStatus>
    <TPComponent xmlns="2958f784-0ef9-4616-b22d-512a8cad1f0d" xsi:nil="true"/>
    <EditorialTags xmlns="2958f784-0ef9-4616-b22d-512a8cad1f0d" xsi:nil="true"/>
    <TPExecutable xmlns="2958f784-0ef9-4616-b22d-512a8cad1f0d" xsi:nil="true"/>
    <TPLaunchHelpLink xmlns="2958f784-0ef9-4616-b22d-512a8cad1f0d" xsi:nil="true"/>
    <LocComments xmlns="2958f784-0ef9-4616-b22d-512a8cad1f0d" xsi:nil="true"/>
    <LocRecommendedHandoff xmlns="2958f784-0ef9-4616-b22d-512a8cad1f0d" xsi:nil="true"/>
    <SourceTitle xmlns="2958f784-0ef9-4616-b22d-512a8cad1f0d" xsi:nil="true"/>
    <CSXUpdate xmlns="2958f784-0ef9-4616-b22d-512a8cad1f0d">false</CSXUpdate>
    <IntlLocPriority xmlns="2958f784-0ef9-4616-b22d-512a8cad1f0d" xsi:nil="true"/>
    <UAProjectedTotalWords xmlns="2958f784-0ef9-4616-b22d-512a8cad1f0d" xsi:nil="true"/>
    <AssetType xmlns="2958f784-0ef9-4616-b22d-512a8cad1f0d">TP</AssetType>
    <MachineTranslated xmlns="2958f784-0ef9-4616-b22d-512a8cad1f0d">false</MachineTranslated>
    <OutputCachingOn xmlns="2958f784-0ef9-4616-b22d-512a8cad1f0d">false</OutputCachingOn>
    <TemplateStatus xmlns="2958f784-0ef9-4616-b22d-512a8cad1f0d">Complete</TemplateStatus>
    <IsSearchable xmlns="2958f784-0ef9-4616-b22d-512a8cad1f0d">true</IsSearchable>
    <ContentItem xmlns="2958f784-0ef9-4616-b22d-512a8cad1f0d" xsi:nil="true"/>
    <HandoffToMSDN xmlns="2958f784-0ef9-4616-b22d-512a8cad1f0d" xsi:nil="true"/>
    <ShowIn xmlns="2958f784-0ef9-4616-b22d-512a8cad1f0d">Show everywhere</ShowIn>
    <ThumbnailAssetId xmlns="2958f784-0ef9-4616-b22d-512a8cad1f0d" xsi:nil="true"/>
    <UALocComments xmlns="2958f784-0ef9-4616-b22d-512a8cad1f0d" xsi:nil="true"/>
    <UALocRecommendation xmlns="2958f784-0ef9-4616-b22d-512a8cad1f0d">Localize</UALocRecommendation>
    <LastModifiedDateTime xmlns="2958f784-0ef9-4616-b22d-512a8cad1f0d" xsi:nil="true"/>
    <LegacyData xmlns="2958f784-0ef9-4616-b22d-512a8cad1f0d" xsi:nil="true"/>
    <LocManualTestRequired xmlns="2958f784-0ef9-4616-b22d-512a8cad1f0d">false</LocManualTestRequired>
    <LocMarketGroupTiers2 xmlns="2958f784-0ef9-4616-b22d-512a8cad1f0d" xsi:nil="true"/>
    <ClipArtFilename xmlns="2958f784-0ef9-4616-b22d-512a8cad1f0d" xsi:nil="true"/>
    <TPApplication xmlns="2958f784-0ef9-4616-b22d-512a8cad1f0d" xsi:nil="true"/>
    <CSXHash xmlns="2958f784-0ef9-4616-b22d-512a8cad1f0d" xsi:nil="true"/>
    <DirectSourceMarket xmlns="2958f784-0ef9-4616-b22d-512a8cad1f0d">english</DirectSourceMarket>
    <PrimaryImageGen xmlns="2958f784-0ef9-4616-b22d-512a8cad1f0d">true</PrimaryImageGen>
    <PlannedPubDate xmlns="2958f784-0ef9-4616-b22d-512a8cad1f0d" xsi:nil="true"/>
    <CSXSubmissionMarket xmlns="2958f784-0ef9-4616-b22d-512a8cad1f0d" xsi:nil="true"/>
    <Downloads xmlns="2958f784-0ef9-4616-b22d-512a8cad1f0d">0</Downloads>
    <ArtSampleDocs xmlns="2958f784-0ef9-4616-b22d-512a8cad1f0d" xsi:nil="true"/>
    <TrustLevel xmlns="2958f784-0ef9-4616-b22d-512a8cad1f0d">1 Microsoft Managed Content</TrustLevel>
    <BlockPublish xmlns="2958f784-0ef9-4616-b22d-512a8cad1f0d">false</BlockPublish>
    <TPLaunchHelpLinkType xmlns="2958f784-0ef9-4616-b22d-512a8cad1f0d">Template</TPLaunchHelpLinkType>
    <LocalizationTagsTaxHTField0 xmlns="2958f784-0ef9-4616-b22d-512a8cad1f0d">
      <Terms xmlns="http://schemas.microsoft.com/office/infopath/2007/PartnerControls"/>
    </LocalizationTagsTaxHTField0>
    <BusinessGroup xmlns="2958f784-0ef9-4616-b22d-512a8cad1f0d" xsi:nil="true"/>
    <Providers xmlns="2958f784-0ef9-4616-b22d-512a8cad1f0d" xsi:nil="true"/>
    <TemplateTemplateType xmlns="2958f784-0ef9-4616-b22d-512a8cad1f0d">Word Document Template</TemplateTemplateType>
    <TimesCloned xmlns="2958f784-0ef9-4616-b22d-512a8cad1f0d" xsi:nil="true"/>
    <TPAppVersion xmlns="2958f784-0ef9-4616-b22d-512a8cad1f0d" xsi:nil="true"/>
    <VoteCount xmlns="2958f784-0ef9-4616-b22d-512a8cad1f0d" xsi:nil="true"/>
    <AverageRating xmlns="2958f784-0ef9-4616-b22d-512a8cad1f0d" xsi:nil="true"/>
    <FeatureTagsTaxHTField0 xmlns="2958f784-0ef9-4616-b22d-512a8cad1f0d">
      <Terms xmlns="http://schemas.microsoft.com/office/infopath/2007/PartnerControls"/>
    </FeatureTagsTaxHTField0>
    <Provider xmlns="2958f784-0ef9-4616-b22d-512a8cad1f0d" xsi:nil="true"/>
    <UACurrentWords xmlns="2958f784-0ef9-4616-b22d-512a8cad1f0d" xsi:nil="true"/>
    <AssetId xmlns="2958f784-0ef9-4616-b22d-512a8cad1f0d">TP103111216</AssetId>
    <TPClientViewer xmlns="2958f784-0ef9-4616-b22d-512a8cad1f0d" xsi:nil="true"/>
    <DSATActionTaken xmlns="2958f784-0ef9-4616-b22d-512a8cad1f0d" xsi:nil="true"/>
    <APEditor xmlns="2958f784-0ef9-4616-b22d-512a8cad1f0d">
      <UserInfo>
        <DisplayName/>
        <AccountId xsi:nil="true"/>
        <AccountType/>
      </UserInfo>
    </APEditor>
    <TPInstallLocation xmlns="2958f784-0ef9-4616-b22d-512a8cad1f0d" xsi:nil="true"/>
    <OOCacheId xmlns="2958f784-0ef9-4616-b22d-512a8cad1f0d" xsi:nil="true"/>
    <IsDeleted xmlns="2958f784-0ef9-4616-b22d-512a8cad1f0d">false</IsDeleted>
    <PublishTargets xmlns="2958f784-0ef9-4616-b22d-512a8cad1f0d">OfficeOnlineVNext</PublishTargets>
    <ApprovalLog xmlns="2958f784-0ef9-4616-b22d-512a8cad1f0d" xsi:nil="true"/>
    <BugNumber xmlns="2958f784-0ef9-4616-b22d-512a8cad1f0d" xsi:nil="true"/>
    <CrawlForDependencies xmlns="2958f784-0ef9-4616-b22d-512a8cad1f0d">false</CrawlForDependencies>
    <InternalTagsTaxHTField0 xmlns="2958f784-0ef9-4616-b22d-512a8cad1f0d">
      <Terms xmlns="http://schemas.microsoft.com/office/infopath/2007/PartnerControls"/>
    </InternalTagsTaxHTField0>
    <LastHandOff xmlns="2958f784-0ef9-4616-b22d-512a8cad1f0d" xsi:nil="true"/>
    <Milestone xmlns="2958f784-0ef9-4616-b22d-512a8cad1f0d" xsi:nil="true"/>
    <OriginalRelease xmlns="2958f784-0ef9-4616-b22d-512a8cad1f0d">15</OriginalRelease>
    <RecommendationsModifier xmlns="2958f784-0ef9-4616-b22d-512a8cad1f0d" xsi:nil="true"/>
    <ScenarioTagsTaxHTField0 xmlns="2958f784-0ef9-4616-b22d-512a8cad1f0d">
      <Terms xmlns="http://schemas.microsoft.com/office/infopath/2007/PartnerControls"/>
    </ScenarioTagsTaxHTField0>
    <UANotes xmlns="2958f784-0ef9-4616-b22d-512a8cad1f0d" xsi:nil="true"/>
    <Description0 xmlns="fb5acd76-e9f3-4601-9d69-91f53ab96ae6" xsi:nil="true"/>
    <Component xmlns="fb5acd76-e9f3-4601-9d69-91f53ab96ae6" xsi:nil="true"/>
  </documentManagement>
</p:properties>
</file>

<file path=customXml/itemProps1.xml><?xml version="1.0" encoding="utf-8"?>
<ds:datastoreItem xmlns:ds="http://schemas.openxmlformats.org/officeDocument/2006/customXml" ds:itemID="{A8B487B7-214F-441D-BF64-BD7DE3E93939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60</TotalTime>
  <Pages>1</Pages>
  <Words>867</Words>
  <Characters>495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Sistēmas Windows lietotājs</cp:lastModifiedBy>
  <cp:revision>43</cp:revision>
  <cp:lastPrinted>2012-07-26T17:15:00Z</cp:lastPrinted>
  <dcterms:created xsi:type="dcterms:W3CDTF">2012-07-26T16:23:00Z</dcterms:created>
  <dcterms:modified xsi:type="dcterms:W3CDTF">2012-09-14T08:02:00Z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0x010100DE95A0C693CEB341887D38A4A2B58B45040072C752107C5A7B47AA91A1EE638E6F1F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