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8"/>
        <w:gridCol w:w="7188"/>
      </w:tblGrid>
      <w:tr w:rsidR="00B567F2" w14:paraId="25327689" w14:textId="77777777" w:rsidTr="00055181">
        <w:tc>
          <w:tcPr>
            <w:tcW w:w="7188" w:type="dxa"/>
          </w:tcPr>
          <w:p w14:paraId="4AAB9D68" w14:textId="77777777" w:rsidR="00B567F2" w:rsidRDefault="00BC154F" w:rsidP="00B567F2">
            <w:bookmarkStart w:id="0" w:name="_GoBack"/>
            <w:bookmarkEnd w:id="0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0D9264" wp14:editId="29B5E62A">
                      <wp:extent cx="3890645" cy="6856730"/>
                      <wp:effectExtent l="0" t="0" r="0" b="1270"/>
                      <wp:docPr id="8" name="Group 8" descr="4th of july backgrou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0645" cy="6856730"/>
                                <a:chOff x="0" y="0"/>
                                <a:chExt cx="3890645" cy="6856730"/>
                              </a:xfrm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436729" y="2156346"/>
                                  <a:ext cx="2920618" cy="2456597"/>
                                  <a:chOff x="0" y="0"/>
                                  <a:chExt cx="2920618" cy="2456597"/>
                                </a:xfrm>
                              </wpg:grpSpPr>
                              <wpg:grpSp>
                                <wpg:cNvPr id="5" name="Group 5"/>
                                <wpg:cNvGrpSpPr/>
                                <wpg:grpSpPr>
                                  <a:xfrm>
                                    <a:off x="0" y="0"/>
                                    <a:ext cx="2920618" cy="1678305"/>
                                    <a:chOff x="-95545" y="0"/>
                                    <a:chExt cx="2920948" cy="1678305"/>
                                  </a:xfrm>
                                </wpg:grpSpPr>
                                <wps:wsp>
                                  <wps:cNvPr id="1" name="Text Box 1"/>
                                  <wps:cNvSpPr txBox="1"/>
                                  <wps:spPr>
                                    <a:xfrm>
                                      <a:off x="-95545" y="0"/>
                                      <a:ext cx="913803" cy="167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F84085" w14:textId="77777777" w:rsidR="00BC154F" w:rsidRPr="00BC154F" w:rsidRDefault="00BC154F">
                                        <w:pPr>
                                          <w:rPr>
                                            <w:color w:val="4A66AC" w:themeColor="accent1"/>
                                            <w:sz w:val="220"/>
                                            <w:szCs w:val="220"/>
                                          </w:rPr>
                                        </w:pPr>
                                        <w:r w:rsidRPr="00BC154F">
                                          <w:rPr>
                                            <w:color w:val="4A66AC" w:themeColor="accent1"/>
                                            <w:sz w:val="220"/>
                                            <w:szCs w:val="2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" name="Text Box 3"/>
                                  <wps:cNvSpPr txBox="1"/>
                                  <wps:spPr>
                                    <a:xfrm>
                                      <a:off x="423068" y="300251"/>
                                      <a:ext cx="1091565" cy="559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AEFDF4" w14:textId="77777777" w:rsidR="00BC154F" w:rsidRPr="00BC154F" w:rsidRDefault="00BC154F" w:rsidP="00BC154F">
                                        <w:pPr>
                                          <w:rPr>
                                            <w:color w:val="4A66AC" w:themeColor="accent1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BC154F">
                                          <w:rPr>
                                            <w:color w:val="4A66AC" w:themeColor="accent1"/>
                                            <w:sz w:val="52"/>
                                            <w:szCs w:val="52"/>
                                          </w:rPr>
                                          <w:t>TH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" name="Text Box 4"/>
                                  <wps:cNvSpPr txBox="1"/>
                                  <wps:spPr>
                                    <a:xfrm>
                                      <a:off x="640982" y="573206"/>
                                      <a:ext cx="2184421" cy="859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8075E5" w14:textId="77777777" w:rsidR="00BC154F" w:rsidRPr="00BC154F" w:rsidRDefault="00BC154F" w:rsidP="00BC154F">
                                        <w:pPr>
                                          <w:rPr>
                                            <w:color w:val="4A66AC" w:themeColor="accent1"/>
                                            <w:sz w:val="96"/>
                                            <w:szCs w:val="96"/>
                                          </w:rPr>
                                        </w:pPr>
                                        <w:r w:rsidRPr="00BC154F">
                                          <w:rPr>
                                            <w:color w:val="4A66AC" w:themeColor="accent1"/>
                                            <w:sz w:val="52"/>
                                            <w:szCs w:val="52"/>
                                          </w:rPr>
                                          <w:t>of</w:t>
                                        </w:r>
                                        <w:r>
                                          <w:rPr>
                                            <w:color w:val="4A66AC" w:themeColor="accent1"/>
                                            <w:sz w:val="96"/>
                                            <w:szCs w:val="96"/>
                                          </w:rPr>
                                          <w:t xml:space="preserve"> JULY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" name="Text Box 6"/>
                                <wps:cNvSpPr txBox="1"/>
                                <wps:spPr>
                                  <a:xfrm>
                                    <a:off x="232011" y="1596788"/>
                                    <a:ext cx="2524750" cy="8598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9B4060" w14:textId="77777777" w:rsidR="00BC154F" w:rsidRPr="00BC154F" w:rsidRDefault="00BC154F" w:rsidP="00BC154F">
                                      <w:pPr>
                                        <w:rPr>
                                          <w:color w:val="FF0000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BC154F">
                                        <w:rPr>
                                          <w:color w:val="FF0000" w:themeColor="accent2"/>
                                          <w:sz w:val="72"/>
                                          <w:szCs w:val="72"/>
                                        </w:rPr>
                                        <w:t>PICNIC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0" name="Picture 40" descr="4th of july backgrou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0645" cy="685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D9264" id="Group 8" o:spid="_x0000_s1026" alt="4th of july background" style="width:306.35pt;height:539.9pt;mso-position-horizontal-relative:char;mso-position-vertical-relative:line" coordsize="38906,68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8Obm&#10;dgAAIABJREFU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">
                      <v:group id="Group 7" o:spid="_x0000_s1027" style="position:absolute;left:4367;top:21563;width:29206;height:24566" coordsize="29206,2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group id="Group 5" o:spid="_x0000_s1028" style="position:absolute;width:29206;height:16783" coordorigin="-955" coordsize="29209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" o:spid="_x0000_s1029" type="#_x0000_t202" style="position:absolute;left:-955;width:9137;height:16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        <v:textbox>
                              <w:txbxContent>
                                <w:p w14:paraId="7DF84085" w14:textId="77777777" w:rsidR="00BC154F" w:rsidRPr="00BC154F" w:rsidRDefault="00BC154F">
                                  <w:pPr>
                                    <w:rPr>
                                      <w:color w:val="4A66AC" w:themeColor="accent1"/>
                                      <w:sz w:val="220"/>
                                      <w:szCs w:val="220"/>
                                    </w:rPr>
                                  </w:pPr>
                                  <w:r w:rsidRPr="00BC154F">
                                    <w:rPr>
                                      <w:color w:val="4A66AC" w:themeColor="accent1"/>
                                      <w:sz w:val="220"/>
                                      <w:szCs w:val="2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30" type="#_x0000_t202" style="position:absolute;left:4230;top:3002;width:10916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    <v:textbox>
                              <w:txbxContent>
                                <w:p w14:paraId="4AAEFDF4" w14:textId="77777777" w:rsidR="00BC154F" w:rsidRPr="00BC154F" w:rsidRDefault="00BC154F" w:rsidP="00BC154F">
                                  <w:pPr>
                                    <w:rPr>
                                      <w:color w:val="4A66AC" w:themeColor="accent1"/>
                                      <w:sz w:val="52"/>
                                      <w:szCs w:val="52"/>
                                    </w:rPr>
                                  </w:pPr>
                                  <w:r w:rsidRPr="00BC154F">
                                    <w:rPr>
                                      <w:color w:val="4A66AC" w:themeColor="accent1"/>
                                      <w:sz w:val="52"/>
                                      <w:szCs w:val="52"/>
                                    </w:rPr>
                                    <w:t>TH</w:t>
                                  </w:r>
                                </w:p>
                              </w:txbxContent>
                            </v:textbox>
                          </v:shape>
                          <v:shape id="Text Box 4" o:spid="_x0000_s1031" type="#_x0000_t202" style="position:absolute;left:6409;top:5732;width:21845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    <v:textbox>
                              <w:txbxContent>
                                <w:p w14:paraId="6A8075E5" w14:textId="77777777" w:rsidR="00BC154F" w:rsidRPr="00BC154F" w:rsidRDefault="00BC154F" w:rsidP="00BC154F">
                                  <w:pPr>
                                    <w:rPr>
                                      <w:color w:val="4A66AC" w:themeColor="accent1"/>
                                      <w:sz w:val="96"/>
                                      <w:szCs w:val="96"/>
                                    </w:rPr>
                                  </w:pPr>
                                  <w:r w:rsidRPr="00BC154F">
                                    <w:rPr>
                                      <w:color w:val="4A66AC" w:themeColor="accent1"/>
                                      <w:sz w:val="52"/>
                                      <w:szCs w:val="52"/>
                                    </w:rPr>
                                    <w:t>of</w:t>
                                  </w:r>
                                  <w:r>
                                    <w:rPr>
                                      <w:color w:val="4A66AC" w:themeColor="accent1"/>
                                      <w:sz w:val="96"/>
                                      <w:szCs w:val="96"/>
                                    </w:rPr>
                                    <w:t xml:space="preserve"> JULY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6" o:spid="_x0000_s1032" type="#_x0000_t202" style="position:absolute;left:2320;top:15967;width:25247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  <v:textbox>
                            <w:txbxContent>
                              <w:p w14:paraId="3E9B4060" w14:textId="77777777" w:rsidR="00BC154F" w:rsidRPr="00BC154F" w:rsidRDefault="00BC154F" w:rsidP="00BC154F">
                                <w:pPr>
                                  <w:rPr>
                                    <w:color w:val="FF0000" w:themeColor="accent2"/>
                                    <w:sz w:val="72"/>
                                    <w:szCs w:val="72"/>
                                  </w:rPr>
                                </w:pPr>
                                <w:r w:rsidRPr="00BC154F">
                                  <w:rPr>
                                    <w:color w:val="FF0000" w:themeColor="accent2"/>
                                    <w:sz w:val="72"/>
                                    <w:szCs w:val="72"/>
                                  </w:rPr>
                                  <w:t>PICNIC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" o:spid="_x0000_s1033" type="#_x0000_t75" alt="4th of july background" style="position:absolute;width:38906;height:6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">
                        <v:imagedata r:id="rId7" o:title="4th of july background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88" w:type="dxa"/>
          </w:tcPr>
          <w:p w14:paraId="34C28343" w14:textId="77777777" w:rsidR="00B567F2" w:rsidRDefault="00BC154F" w:rsidP="00FE7D94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4B98F2" wp14:editId="693764E3">
                      <wp:extent cx="3890645" cy="6856730"/>
                      <wp:effectExtent l="0" t="0" r="0" b="1270"/>
                      <wp:docPr id="9" name="Group 9" descr="4th of july backgrou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0645" cy="6856730"/>
                                <a:chOff x="0" y="0"/>
                                <a:chExt cx="3890645" cy="6856730"/>
                              </a:xfrm>
                            </wpg:grpSpPr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436729" y="2156346"/>
                                  <a:ext cx="2920618" cy="2456597"/>
                                  <a:chOff x="0" y="0"/>
                                  <a:chExt cx="2920618" cy="2456597"/>
                                </a:xfrm>
                              </wpg:grpSpPr>
                              <wpg:grpSp>
                                <wpg:cNvPr id="11" name="Group 11"/>
                                <wpg:cNvGrpSpPr/>
                                <wpg:grpSpPr>
                                  <a:xfrm>
                                    <a:off x="0" y="0"/>
                                    <a:ext cx="2920618" cy="1678305"/>
                                    <a:chOff x="-95545" y="0"/>
                                    <a:chExt cx="2920948" cy="1678305"/>
                                  </a:xfrm>
                                </wpg:grpSpPr>
                                <wps:wsp>
                                  <wps:cNvPr id="12" name="Text Box 12"/>
                                  <wps:cNvSpPr txBox="1"/>
                                  <wps:spPr>
                                    <a:xfrm>
                                      <a:off x="-95545" y="0"/>
                                      <a:ext cx="913803" cy="167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7BDA40" w14:textId="77777777" w:rsidR="00BC154F" w:rsidRPr="00BC154F" w:rsidRDefault="00BC154F" w:rsidP="00BC154F">
                                        <w:pPr>
                                          <w:rPr>
                                            <w:color w:val="4A66AC" w:themeColor="accent1"/>
                                            <w:sz w:val="220"/>
                                            <w:szCs w:val="220"/>
                                          </w:rPr>
                                        </w:pPr>
                                        <w:r w:rsidRPr="00BC154F">
                                          <w:rPr>
                                            <w:color w:val="4A66AC" w:themeColor="accent1"/>
                                            <w:sz w:val="220"/>
                                            <w:szCs w:val="2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" name="Text Box 13"/>
                                  <wps:cNvSpPr txBox="1"/>
                                  <wps:spPr>
                                    <a:xfrm>
                                      <a:off x="423068" y="300251"/>
                                      <a:ext cx="1091565" cy="559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232C1D" w14:textId="77777777" w:rsidR="00BC154F" w:rsidRPr="00BC154F" w:rsidRDefault="00BC154F" w:rsidP="00BC154F">
                                        <w:pPr>
                                          <w:rPr>
                                            <w:color w:val="4A66AC" w:themeColor="accent1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BC154F">
                                          <w:rPr>
                                            <w:color w:val="4A66AC" w:themeColor="accent1"/>
                                            <w:sz w:val="52"/>
                                            <w:szCs w:val="52"/>
                                          </w:rPr>
                                          <w:t>TH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" name="Text Box 14"/>
                                  <wps:cNvSpPr txBox="1"/>
                                  <wps:spPr>
                                    <a:xfrm>
                                      <a:off x="640982" y="573206"/>
                                      <a:ext cx="2184421" cy="859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D6F410" w14:textId="77777777" w:rsidR="00BC154F" w:rsidRPr="00BC154F" w:rsidRDefault="00BC154F" w:rsidP="00BC154F">
                                        <w:pPr>
                                          <w:rPr>
                                            <w:color w:val="4A66AC" w:themeColor="accent1"/>
                                            <w:sz w:val="96"/>
                                            <w:szCs w:val="96"/>
                                          </w:rPr>
                                        </w:pPr>
                                        <w:r w:rsidRPr="00BC154F">
                                          <w:rPr>
                                            <w:color w:val="4A66AC" w:themeColor="accent1"/>
                                            <w:sz w:val="52"/>
                                            <w:szCs w:val="52"/>
                                          </w:rPr>
                                          <w:t>of</w:t>
                                        </w:r>
                                        <w:r>
                                          <w:rPr>
                                            <w:color w:val="4A66AC" w:themeColor="accent1"/>
                                            <w:sz w:val="96"/>
                                            <w:szCs w:val="96"/>
                                          </w:rPr>
                                          <w:t xml:space="preserve"> JULY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" name="Text Box 15"/>
                                <wps:cNvSpPr txBox="1"/>
                                <wps:spPr>
                                  <a:xfrm>
                                    <a:off x="232011" y="1596788"/>
                                    <a:ext cx="2524750" cy="8598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23AAB0" w14:textId="77777777" w:rsidR="00BC154F" w:rsidRPr="00BC154F" w:rsidRDefault="00BC154F" w:rsidP="00BC154F">
                                      <w:pPr>
                                        <w:rPr>
                                          <w:color w:val="FF0000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BC154F">
                                        <w:rPr>
                                          <w:color w:val="FF0000" w:themeColor="accent2"/>
                                          <w:sz w:val="72"/>
                                          <w:szCs w:val="72"/>
                                        </w:rPr>
                                        <w:t>PICNIC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" name="Picture 16" descr="4th of july backgrou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0645" cy="685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4B98F2" id="Group 9" o:spid="_x0000_s1034" alt="4th of july background" style="width:306.35pt;height:539.9pt;mso-position-horizontal-relative:char;mso-position-vertical-relative:line" coordsize="38906,68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8ObmdgAAIABJREFU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">
                      <v:group id="Group 10" o:spid="_x0000_s1035" style="position:absolute;left:4367;top:21563;width:29206;height:24566" coordsize="29206,2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group id="Group 11" o:spid="_x0000_s1036" style="position:absolute;width:29206;height:16783" coordorigin="-955" coordsize="29209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 id="Text Box 12" o:spid="_x0000_s1037" type="#_x0000_t202" style="position:absolute;left:-955;width:9137;height:16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<v:textbox>
                              <w:txbxContent>
                                <w:p w14:paraId="067BDA40" w14:textId="77777777" w:rsidR="00BC154F" w:rsidRPr="00BC154F" w:rsidRDefault="00BC154F" w:rsidP="00BC154F">
                                  <w:pPr>
                                    <w:rPr>
                                      <w:color w:val="4A66AC" w:themeColor="accent1"/>
                                      <w:sz w:val="220"/>
                                      <w:szCs w:val="220"/>
                                    </w:rPr>
                                  </w:pPr>
                                  <w:r w:rsidRPr="00BC154F">
                                    <w:rPr>
                                      <w:color w:val="4A66AC" w:themeColor="accent1"/>
                                      <w:sz w:val="220"/>
                                      <w:szCs w:val="2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 Box 13" o:spid="_x0000_s1038" type="#_x0000_t202" style="position:absolute;left:4230;top:3002;width:10916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<v:textbox>
                              <w:txbxContent>
                                <w:p w14:paraId="6D232C1D" w14:textId="77777777" w:rsidR="00BC154F" w:rsidRPr="00BC154F" w:rsidRDefault="00BC154F" w:rsidP="00BC154F">
                                  <w:pPr>
                                    <w:rPr>
                                      <w:color w:val="4A66AC" w:themeColor="accent1"/>
                                      <w:sz w:val="52"/>
                                      <w:szCs w:val="52"/>
                                    </w:rPr>
                                  </w:pPr>
                                  <w:r w:rsidRPr="00BC154F">
                                    <w:rPr>
                                      <w:color w:val="4A66AC" w:themeColor="accent1"/>
                                      <w:sz w:val="52"/>
                                      <w:szCs w:val="52"/>
                                    </w:rPr>
                                    <w:t>TH</w:t>
                                  </w:r>
                                </w:p>
                              </w:txbxContent>
                            </v:textbox>
                          </v:shape>
                          <v:shape id="Text Box 14" o:spid="_x0000_s1039" type="#_x0000_t202" style="position:absolute;left:6409;top:5732;width:21845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  <v:textbox>
                              <w:txbxContent>
                                <w:p w14:paraId="7BD6F410" w14:textId="77777777" w:rsidR="00BC154F" w:rsidRPr="00BC154F" w:rsidRDefault="00BC154F" w:rsidP="00BC154F">
                                  <w:pPr>
                                    <w:rPr>
                                      <w:color w:val="4A66AC" w:themeColor="accent1"/>
                                      <w:sz w:val="96"/>
                                      <w:szCs w:val="96"/>
                                    </w:rPr>
                                  </w:pPr>
                                  <w:r w:rsidRPr="00BC154F">
                                    <w:rPr>
                                      <w:color w:val="4A66AC" w:themeColor="accent1"/>
                                      <w:sz w:val="52"/>
                                      <w:szCs w:val="52"/>
                                    </w:rPr>
                                    <w:t>of</w:t>
                                  </w:r>
                                  <w:r>
                                    <w:rPr>
                                      <w:color w:val="4A66AC" w:themeColor="accent1"/>
                                      <w:sz w:val="96"/>
                                      <w:szCs w:val="96"/>
                                    </w:rPr>
                                    <w:t xml:space="preserve"> JULY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5" o:spid="_x0000_s1040" type="#_x0000_t202" style="position:absolute;left:2320;top:15967;width:25247;height:8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  <v:textbox>
                            <w:txbxContent>
                              <w:p w14:paraId="3023AAB0" w14:textId="77777777" w:rsidR="00BC154F" w:rsidRPr="00BC154F" w:rsidRDefault="00BC154F" w:rsidP="00BC154F">
                                <w:pPr>
                                  <w:rPr>
                                    <w:color w:val="FF0000" w:themeColor="accent2"/>
                                    <w:sz w:val="72"/>
                                    <w:szCs w:val="72"/>
                                  </w:rPr>
                                </w:pPr>
                                <w:r w:rsidRPr="00BC154F">
                                  <w:rPr>
                                    <w:color w:val="FF0000" w:themeColor="accent2"/>
                                    <w:sz w:val="72"/>
                                    <w:szCs w:val="72"/>
                                  </w:rPr>
                                  <w:t>PICNIC</w:t>
                                </w:r>
                              </w:p>
                            </w:txbxContent>
                          </v:textbox>
                        </v:shape>
                      </v:group>
                      <v:shape id="Picture 16" o:spid="_x0000_s1041" type="#_x0000_t75" alt="4th of july background" style="position:absolute;width:38906;height:6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">
                        <v:imagedata r:id="rId7" o:title="4th of july background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D29BF" w14:paraId="62D426ED" w14:textId="77777777" w:rsidTr="00055181">
        <w:trPr>
          <w:trHeight w:val="10511"/>
        </w:trPr>
        <w:tc>
          <w:tcPr>
            <w:tcW w:w="7188" w:type="dxa"/>
            <w:vAlign w:val="center"/>
          </w:tcPr>
          <w:p w14:paraId="1BFA2D67" w14:textId="77777777" w:rsidR="00AD29BF" w:rsidRDefault="00055181" w:rsidP="00AD29BF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D2644AA" wp14:editId="1024EC54">
                      <wp:extent cx="3890645" cy="6856730"/>
                      <wp:effectExtent l="0" t="0" r="0" b="1270"/>
                      <wp:docPr id="45" name="Group 45" descr="4th of july backgrou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0645" cy="6856730"/>
                                <a:chOff x="0" y="0"/>
                                <a:chExt cx="3890645" cy="6856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 descr="4th of july backgrou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0645" cy="685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313898" y="1665026"/>
                                  <a:ext cx="3328670" cy="4039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7197BA" w14:textId="77777777" w:rsidR="00AD29BF" w:rsidRPr="0032383D" w:rsidRDefault="00AD29BF" w:rsidP="0005518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383D">
                                      <w:rPr>
                                        <w:color w:val="000000" w:themeColor="text1"/>
                                      </w:rPr>
                                      <w:t>Please join us…</w:t>
                                    </w:r>
                                  </w:p>
                                  <w:p w14:paraId="03D67F35" w14:textId="77777777" w:rsidR="00AD29BF" w:rsidRPr="0032383D" w:rsidRDefault="00AD29BF" w:rsidP="0005518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383D">
                                      <w:rPr>
                                        <w:color w:val="000000" w:themeColor="text1"/>
                                      </w:rPr>
                                      <w:t>BBQ fixings provided; bring your own drinks &amp; dessert</w:t>
                                    </w:r>
                                  </w:p>
                                  <w:p w14:paraId="56DAD66A" w14:textId="77777777" w:rsidR="00AD29BF" w:rsidRPr="0032383D" w:rsidRDefault="00AD29BF" w:rsidP="0005518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383D">
                                      <w:rPr>
                                        <w:color w:val="000000" w:themeColor="text1"/>
                                      </w:rPr>
                                      <w:t>Fireworks light up at dusk!</w:t>
                                    </w:r>
                                  </w:p>
                                  <w:p w14:paraId="24608942" w14:textId="77777777" w:rsidR="00AD29BF" w:rsidRDefault="00AD29BF" w:rsidP="00055181"/>
                                  <w:p w14:paraId="267E8045" w14:textId="77777777" w:rsidR="00AD29BF" w:rsidRDefault="00AD29BF" w:rsidP="00055181">
                                    <w:pPr>
                                      <w:pStyle w:val="InvitationText"/>
                                    </w:pPr>
                                    <w:r>
                                      <w:t>July 4th at 5 P.M.</w:t>
                                    </w:r>
                                  </w:p>
                                  <w:p w14:paraId="5E0BA1FE" w14:textId="77777777" w:rsidR="00AD29BF" w:rsidRDefault="00AD29BF" w:rsidP="00055181">
                                    <w:pPr>
                                      <w:pStyle w:val="InvitationText"/>
                                    </w:pPr>
                                    <w:r>
                                      <w:t>The Taylors</w:t>
                                    </w:r>
                                  </w:p>
                                  <w:p w14:paraId="7F527FAF" w14:textId="77777777" w:rsidR="00AD29BF" w:rsidRDefault="00AD29BF" w:rsidP="00055181">
                                    <w:pPr>
                                      <w:pStyle w:val="InvitationText"/>
                                    </w:pPr>
                                    <w:r>
                                      <w:t>12345 Oak Street</w:t>
                                    </w:r>
                                  </w:p>
                                  <w:p w14:paraId="1AF96ACA" w14:textId="77777777" w:rsidR="00AD29BF" w:rsidRDefault="00AD29BF" w:rsidP="00055181">
                                    <w:pPr>
                                      <w:pStyle w:val="InvitationText"/>
                                    </w:pPr>
                                    <w:r>
                                      <w:t>RSVP to:</w:t>
                                    </w:r>
                                  </w:p>
                                  <w:p w14:paraId="6D8297EE" w14:textId="77777777" w:rsidR="00AD29BF" w:rsidRDefault="00AD29BF" w:rsidP="00055181">
                                    <w:pPr>
                                      <w:pStyle w:val="InvitationText"/>
                                    </w:pPr>
                                    <w:r>
                                      <w:t>(206) 555-1234 or someone@example.com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2644AA" id="Group 45" o:spid="_x0000_s1042" alt="4th of july background" style="width:306.35pt;height:539.9pt;mso-position-horizontal-relative:char;mso-position-vertical-relative:line" coordsize="38906,68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VNITLQAAIABJREFU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">
                      <v:shape id="Picture 43" o:spid="_x0000_s1043" type="#_x0000_t75" alt="4th of july background" style="position:absolute;width:38906;height:6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">
                        <v:imagedata r:id="rId9" o:title="4th of july background"/>
                      </v:shape>
                      <v:shape id="Text Box 42" o:spid="_x0000_s1044" type="#_x0000_t202" style="position:absolute;left:3138;top:16650;width:33287;height:40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3F7197BA" w14:textId="77777777" w:rsidR="00AD29BF" w:rsidRPr="0032383D" w:rsidRDefault="00AD29BF" w:rsidP="00055181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2383D">
                                <w:rPr>
                                  <w:color w:val="000000" w:themeColor="text1"/>
                                </w:rPr>
                                <w:t>Please join us…</w:t>
                              </w:r>
                            </w:p>
                            <w:p w14:paraId="03D67F35" w14:textId="77777777" w:rsidR="00AD29BF" w:rsidRPr="0032383D" w:rsidRDefault="00AD29BF" w:rsidP="00055181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2383D">
                                <w:rPr>
                                  <w:color w:val="000000" w:themeColor="text1"/>
                                </w:rPr>
                                <w:t>BBQ fixings provided; bring your own drinks &amp; dessert</w:t>
                              </w:r>
                            </w:p>
                            <w:p w14:paraId="56DAD66A" w14:textId="77777777" w:rsidR="00AD29BF" w:rsidRPr="0032383D" w:rsidRDefault="00AD29BF" w:rsidP="00055181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2383D">
                                <w:rPr>
                                  <w:color w:val="000000" w:themeColor="text1"/>
                                </w:rPr>
                                <w:t>Fireworks light up at dusk!</w:t>
                              </w:r>
                            </w:p>
                            <w:p w14:paraId="24608942" w14:textId="77777777" w:rsidR="00AD29BF" w:rsidRDefault="00AD29BF" w:rsidP="00055181"/>
                            <w:p w14:paraId="267E8045" w14:textId="77777777" w:rsidR="00AD29BF" w:rsidRDefault="00AD29BF" w:rsidP="00055181">
                              <w:pPr>
                                <w:pStyle w:val="InvitationText"/>
                              </w:pPr>
                              <w:r>
                                <w:t>July 4th at 5 P.M.</w:t>
                              </w:r>
                            </w:p>
                            <w:p w14:paraId="5E0BA1FE" w14:textId="77777777" w:rsidR="00AD29BF" w:rsidRDefault="00AD29BF" w:rsidP="00055181">
                              <w:pPr>
                                <w:pStyle w:val="InvitationText"/>
                              </w:pPr>
                              <w:r>
                                <w:t>The Taylors</w:t>
                              </w:r>
                            </w:p>
                            <w:p w14:paraId="7F527FAF" w14:textId="77777777" w:rsidR="00AD29BF" w:rsidRDefault="00AD29BF" w:rsidP="00055181">
                              <w:pPr>
                                <w:pStyle w:val="InvitationText"/>
                              </w:pPr>
                              <w:r>
                                <w:t>12345 Oak Street</w:t>
                              </w:r>
                            </w:p>
                            <w:p w14:paraId="1AF96ACA" w14:textId="77777777" w:rsidR="00AD29BF" w:rsidRDefault="00AD29BF" w:rsidP="00055181">
                              <w:pPr>
                                <w:pStyle w:val="InvitationText"/>
                              </w:pPr>
                              <w:r>
                                <w:t>RSVP to:</w:t>
                              </w:r>
                            </w:p>
                            <w:p w14:paraId="6D8297EE" w14:textId="77777777" w:rsidR="00AD29BF" w:rsidRDefault="00AD29BF" w:rsidP="00055181">
                              <w:pPr>
                                <w:pStyle w:val="InvitationText"/>
                              </w:pPr>
                              <w:r>
                                <w:t>(206) 555-1234 or someone@example.com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88" w:type="dxa"/>
          </w:tcPr>
          <w:p w14:paraId="67AC94C5" w14:textId="77777777" w:rsidR="00AD29BF" w:rsidRDefault="00055181" w:rsidP="00FE7D9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8AF953" wp14:editId="358BE8CD">
                      <wp:extent cx="3890645" cy="6856730"/>
                      <wp:effectExtent l="0" t="0" r="0" b="1270"/>
                      <wp:docPr id="46" name="Group 46" descr="4th of july backgroun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0645" cy="6856730"/>
                                <a:chOff x="0" y="0"/>
                                <a:chExt cx="3890645" cy="6856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 descr="4th of july backgrou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0645" cy="685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313898" y="1665026"/>
                                  <a:ext cx="3328670" cy="4039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D7ED56" w14:textId="77777777" w:rsidR="00055181" w:rsidRPr="0032383D" w:rsidRDefault="00055181" w:rsidP="0005518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383D">
                                      <w:rPr>
                                        <w:color w:val="000000" w:themeColor="text1"/>
                                      </w:rPr>
                                      <w:t>Please join us…</w:t>
                                    </w:r>
                                  </w:p>
                                  <w:p w14:paraId="7CB8D04F" w14:textId="77777777" w:rsidR="00055181" w:rsidRPr="0032383D" w:rsidRDefault="00055181" w:rsidP="0005518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383D">
                                      <w:rPr>
                                        <w:color w:val="000000" w:themeColor="text1"/>
                                      </w:rPr>
                                      <w:t>BBQ fixings provided; bring your own drinks &amp; dessert</w:t>
                                    </w:r>
                                  </w:p>
                                  <w:p w14:paraId="591C5F42" w14:textId="77777777" w:rsidR="00055181" w:rsidRPr="0032383D" w:rsidRDefault="00055181" w:rsidP="0005518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2383D">
                                      <w:rPr>
                                        <w:color w:val="000000" w:themeColor="text1"/>
                                      </w:rPr>
                                      <w:t>Fireworks light up at dusk!</w:t>
                                    </w:r>
                                  </w:p>
                                  <w:p w14:paraId="307F4ADB" w14:textId="77777777" w:rsidR="00055181" w:rsidRDefault="00055181" w:rsidP="00055181"/>
                                  <w:p w14:paraId="1E679245" w14:textId="77777777" w:rsidR="00055181" w:rsidRDefault="00055181" w:rsidP="00055181">
                                    <w:pPr>
                                      <w:pStyle w:val="InvitationText"/>
                                    </w:pPr>
                                    <w:r>
                                      <w:t>July 4th at 5 P.M.</w:t>
                                    </w:r>
                                  </w:p>
                                  <w:p w14:paraId="06632B53" w14:textId="77777777" w:rsidR="00055181" w:rsidRDefault="00055181" w:rsidP="00055181">
                                    <w:pPr>
                                      <w:pStyle w:val="InvitationText"/>
                                    </w:pPr>
                                    <w:r>
                                      <w:t>The Taylors</w:t>
                                    </w:r>
                                  </w:p>
                                  <w:p w14:paraId="2581C2DB" w14:textId="77777777" w:rsidR="00055181" w:rsidRDefault="00055181" w:rsidP="00055181">
                                    <w:pPr>
                                      <w:pStyle w:val="InvitationText"/>
                                    </w:pPr>
                                    <w:r>
                                      <w:t>12345 Oak Street</w:t>
                                    </w:r>
                                  </w:p>
                                  <w:p w14:paraId="7E1D0BC5" w14:textId="77777777" w:rsidR="00055181" w:rsidRDefault="00055181" w:rsidP="00055181">
                                    <w:pPr>
                                      <w:pStyle w:val="InvitationText"/>
                                    </w:pPr>
                                    <w:r>
                                      <w:t>RSVP to:</w:t>
                                    </w:r>
                                  </w:p>
                                  <w:p w14:paraId="3B5977F5" w14:textId="77777777" w:rsidR="00055181" w:rsidRDefault="00055181" w:rsidP="00055181">
                                    <w:pPr>
                                      <w:pStyle w:val="InvitationText"/>
                                    </w:pPr>
                                    <w:r>
                                      <w:t>(206) 555-1234 or someone@example.com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AF953" id="Group 46" o:spid="_x0000_s1045" alt="4th of july background" style="width:306.35pt;height:539.9pt;mso-position-horizontal-relative:char;mso-position-vertical-relative:line" coordsize="38906,68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">
                      <v:shape id="Picture 47" o:spid="_x0000_s1046" type="#_x0000_t75" alt="4th of july background" style="position:absolute;width:38906;height:6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">
                        <v:imagedata r:id="rId9" o:title="4th of july background"/>
                      </v:shape>
                      <v:shape id="Text Box 48" o:spid="_x0000_s1047" type="#_x0000_t202" style="position:absolute;left:3138;top:16650;width:33287;height:40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  <v:textbox>
                          <w:txbxContent>
                            <w:p w14:paraId="3ED7ED56" w14:textId="77777777" w:rsidR="00055181" w:rsidRPr="0032383D" w:rsidRDefault="00055181" w:rsidP="00055181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2383D">
                                <w:rPr>
                                  <w:color w:val="000000" w:themeColor="text1"/>
                                </w:rPr>
                                <w:t>Please join us…</w:t>
                              </w:r>
                            </w:p>
                            <w:p w14:paraId="7CB8D04F" w14:textId="77777777" w:rsidR="00055181" w:rsidRPr="0032383D" w:rsidRDefault="00055181" w:rsidP="00055181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2383D">
                                <w:rPr>
                                  <w:color w:val="000000" w:themeColor="text1"/>
                                </w:rPr>
                                <w:t>BBQ fixings provided; bring your own drinks &amp; dessert</w:t>
                              </w:r>
                            </w:p>
                            <w:p w14:paraId="591C5F42" w14:textId="77777777" w:rsidR="00055181" w:rsidRPr="0032383D" w:rsidRDefault="00055181" w:rsidP="00055181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32383D">
                                <w:rPr>
                                  <w:color w:val="000000" w:themeColor="text1"/>
                                </w:rPr>
                                <w:t>Fireworks light up at dusk!</w:t>
                              </w:r>
                            </w:p>
                            <w:p w14:paraId="307F4ADB" w14:textId="77777777" w:rsidR="00055181" w:rsidRDefault="00055181" w:rsidP="00055181"/>
                            <w:p w14:paraId="1E679245" w14:textId="77777777" w:rsidR="00055181" w:rsidRDefault="00055181" w:rsidP="00055181">
                              <w:pPr>
                                <w:pStyle w:val="InvitationText"/>
                              </w:pPr>
                              <w:r>
                                <w:t>July 4th at 5 P.M.</w:t>
                              </w:r>
                            </w:p>
                            <w:p w14:paraId="06632B53" w14:textId="77777777" w:rsidR="00055181" w:rsidRDefault="00055181" w:rsidP="00055181">
                              <w:pPr>
                                <w:pStyle w:val="InvitationText"/>
                              </w:pPr>
                              <w:r>
                                <w:t>The Taylors</w:t>
                              </w:r>
                            </w:p>
                            <w:p w14:paraId="2581C2DB" w14:textId="77777777" w:rsidR="00055181" w:rsidRDefault="00055181" w:rsidP="00055181">
                              <w:pPr>
                                <w:pStyle w:val="InvitationText"/>
                              </w:pPr>
                              <w:r>
                                <w:t>12345 Oak Street</w:t>
                              </w:r>
                            </w:p>
                            <w:p w14:paraId="7E1D0BC5" w14:textId="77777777" w:rsidR="00055181" w:rsidRDefault="00055181" w:rsidP="00055181">
                              <w:pPr>
                                <w:pStyle w:val="InvitationText"/>
                              </w:pPr>
                              <w:r>
                                <w:t>RSVP to:</w:t>
                              </w:r>
                            </w:p>
                            <w:p w14:paraId="3B5977F5" w14:textId="77777777" w:rsidR="00055181" w:rsidRDefault="00055181" w:rsidP="00055181">
                              <w:pPr>
                                <w:pStyle w:val="InvitationText"/>
                              </w:pPr>
                              <w:r>
                                <w:t>(206) 555-1234 or someone@example.com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FE6385F" w14:textId="77777777" w:rsidR="001101FB" w:rsidRDefault="001101FB" w:rsidP="00055181">
      <w:pPr>
        <w:jc w:val="both"/>
      </w:pPr>
    </w:p>
    <w:sectPr w:rsidR="001101FB" w:rsidSect="00055181">
      <w:pgSz w:w="15840" w:h="12240" w:orient="landscape" w:code="1"/>
      <w:pgMar w:top="288" w:right="734" w:bottom="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724BA" w14:textId="77777777" w:rsidR="00042E2C" w:rsidRDefault="00042E2C" w:rsidP="00055181">
      <w:r>
        <w:separator/>
      </w:r>
    </w:p>
  </w:endnote>
  <w:endnote w:type="continuationSeparator" w:id="0">
    <w:p w14:paraId="49773CAC" w14:textId="77777777" w:rsidR="00042E2C" w:rsidRDefault="00042E2C" w:rsidP="00055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Bold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048E1" w14:textId="77777777" w:rsidR="00042E2C" w:rsidRDefault="00042E2C" w:rsidP="00055181">
      <w:r>
        <w:separator/>
      </w:r>
    </w:p>
  </w:footnote>
  <w:footnote w:type="continuationSeparator" w:id="0">
    <w:p w14:paraId="09690193" w14:textId="77777777" w:rsidR="00042E2C" w:rsidRDefault="00042E2C" w:rsidP="00055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0"/>
  <w:drawingGridVerticalSpacing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54F"/>
    <w:rsid w:val="00042E2C"/>
    <w:rsid w:val="00055181"/>
    <w:rsid w:val="001101FB"/>
    <w:rsid w:val="0018360F"/>
    <w:rsid w:val="00250EC1"/>
    <w:rsid w:val="0032383D"/>
    <w:rsid w:val="00345B5D"/>
    <w:rsid w:val="004C3E59"/>
    <w:rsid w:val="004F519E"/>
    <w:rsid w:val="005E4096"/>
    <w:rsid w:val="006477C5"/>
    <w:rsid w:val="0065703F"/>
    <w:rsid w:val="007E3B87"/>
    <w:rsid w:val="0081000E"/>
    <w:rsid w:val="008647DC"/>
    <w:rsid w:val="00891799"/>
    <w:rsid w:val="008F725A"/>
    <w:rsid w:val="00AA522D"/>
    <w:rsid w:val="00AD29BF"/>
    <w:rsid w:val="00B45E74"/>
    <w:rsid w:val="00B567F2"/>
    <w:rsid w:val="00BC154F"/>
    <w:rsid w:val="00BD5663"/>
    <w:rsid w:val="00C04631"/>
    <w:rsid w:val="00D762EF"/>
    <w:rsid w:val="00DF7F6F"/>
    <w:rsid w:val="00E9456C"/>
    <w:rsid w:val="00F62AE4"/>
    <w:rsid w:val="00FE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8ADA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D29BF"/>
    <w:pPr>
      <w:jc w:val="center"/>
    </w:pPr>
    <w:rPr>
      <w:rFonts w:ascii="Rockwell Bold" w:hAnsi="Rockwell Bold"/>
      <w:sz w:val="40"/>
    </w:rPr>
  </w:style>
  <w:style w:type="paragraph" w:styleId="Heading1">
    <w:name w:val="heading 1"/>
    <w:basedOn w:val="Normal"/>
    <w:next w:val="Normal"/>
    <w:link w:val="Heading1Char"/>
    <w:qFormat/>
    <w:rsid w:val="00B567F2"/>
    <w:pPr>
      <w:outlineLvl w:val="0"/>
    </w:pPr>
    <w:rPr>
      <w:rFonts w:ascii="Bodoni MT Black" w:hAnsi="Bodoni MT Black"/>
      <w:color w:val="297FD5" w:themeColor="accent3"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andTime">
    <w:name w:val="Date and Time"/>
    <w:basedOn w:val="Normal"/>
    <w:link w:val="DateandTimeChar"/>
    <w:rsid w:val="001101FB"/>
    <w:pPr>
      <w:spacing w:after="120"/>
    </w:pPr>
    <w:rPr>
      <w:color w:val="7F8FA9" w:themeColor="accent4"/>
    </w:rPr>
  </w:style>
  <w:style w:type="paragraph" w:customStyle="1" w:styleId="InvitationText">
    <w:name w:val="Invitation Text"/>
    <w:basedOn w:val="Normal"/>
    <w:qFormat/>
    <w:rsid w:val="00AD29BF"/>
    <w:pPr>
      <w:spacing w:after="60"/>
    </w:pPr>
    <w:rPr>
      <w:rFonts w:ascii="Rockwell" w:hAnsi="Rockwell"/>
      <w:color w:val="0D0D0D" w:themeColor="text1" w:themeTint="F2"/>
      <w:sz w:val="36"/>
    </w:rPr>
  </w:style>
  <w:style w:type="paragraph" w:customStyle="1" w:styleId="InsideHeading">
    <w:name w:val="Inside Heading"/>
    <w:basedOn w:val="Normal"/>
    <w:qFormat/>
    <w:rsid w:val="005E4096"/>
    <w:pPr>
      <w:spacing w:before="240" w:after="120"/>
    </w:pPr>
    <w:rPr>
      <w:rFonts w:asciiTheme="minorHAnsi" w:hAnsiTheme="minorHAnsi"/>
      <w:color w:val="77697A" w:themeColor="accent6" w:themeShade="BF"/>
      <w:sz w:val="25"/>
      <w:szCs w:val="28"/>
    </w:rPr>
  </w:style>
  <w:style w:type="paragraph" w:styleId="BalloonText">
    <w:name w:val="Balloon Text"/>
    <w:basedOn w:val="Normal"/>
    <w:semiHidden/>
    <w:rsid w:val="001101FB"/>
    <w:rPr>
      <w:rFonts w:ascii="Tahoma" w:hAnsi="Tahoma" w:cs="Tahoma"/>
      <w:sz w:val="16"/>
      <w:szCs w:val="16"/>
    </w:rPr>
  </w:style>
  <w:style w:type="character" w:customStyle="1" w:styleId="DateandTimeChar">
    <w:name w:val="Date and Time Char"/>
    <w:basedOn w:val="DefaultParagraphFont"/>
    <w:link w:val="DateandTime"/>
    <w:rsid w:val="001101FB"/>
    <w:rPr>
      <w:rFonts w:asciiTheme="majorHAnsi" w:hAnsiTheme="majorHAnsi"/>
      <w:color w:val="7F8FA9" w:themeColor="accent4"/>
    </w:rPr>
  </w:style>
  <w:style w:type="character" w:customStyle="1" w:styleId="Heading1Char">
    <w:name w:val="Heading 1 Char"/>
    <w:basedOn w:val="DefaultParagraphFont"/>
    <w:link w:val="Heading1"/>
    <w:rsid w:val="00B567F2"/>
    <w:rPr>
      <w:rFonts w:ascii="Bodoni MT Black" w:hAnsi="Bodoni MT Black"/>
      <w:color w:val="297FD5" w:themeColor="accent3"/>
      <w:sz w:val="96"/>
      <w:szCs w:val="96"/>
    </w:rPr>
  </w:style>
  <w:style w:type="character" w:styleId="PlaceholderText">
    <w:name w:val="Placeholder Text"/>
    <w:basedOn w:val="DefaultParagraphFont"/>
    <w:uiPriority w:val="99"/>
    <w:semiHidden/>
    <w:rsid w:val="008647DC"/>
    <w:rPr>
      <w:color w:val="808080"/>
    </w:rPr>
  </w:style>
  <w:style w:type="table" w:styleId="TableGrid">
    <w:name w:val="Table Grid"/>
    <w:basedOn w:val="TableNormal"/>
    <w:rsid w:val="00B567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551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55181"/>
    <w:rPr>
      <w:rFonts w:ascii="Rockwell Bold" w:hAnsi="Rockwell Bold"/>
      <w:sz w:val="40"/>
    </w:rPr>
  </w:style>
  <w:style w:type="paragraph" w:styleId="Footer">
    <w:name w:val="footer"/>
    <w:basedOn w:val="Normal"/>
    <w:link w:val="FooterChar"/>
    <w:unhideWhenUsed/>
    <w:rsid w:val="000551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55181"/>
    <w:rPr>
      <w:rFonts w:ascii="Rockwell Bold" w:hAnsi="Rockwell Bold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FF0000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TM10247767 - 4th of July picnic invitation - NEW.dotx</Template>
  <TotalTime>0</TotalTime>
  <Pages>2</Pages>
  <Words>1</Words>
  <Characters>10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2017-12-28T06:01:00Z</dcterms:created>
  <dcterms:modified xsi:type="dcterms:W3CDTF">2017-12-28T06:01:00Z</dcterms:modified>
</cp:coreProperties>
</file>