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0"/>
        <w:gridCol w:w="360"/>
        <w:gridCol w:w="4680"/>
      </w:tblGrid>
      <w:tr w:rsidR="0030504E" w14:paraId="59F0A638" w14:textId="77777777" w:rsidTr="00852740">
        <w:trPr>
          <w:cantSplit/>
          <w:trHeight w:hRule="exact" w:val="2520"/>
        </w:trPr>
        <w:tc>
          <w:tcPr>
            <w:tcW w:w="4680" w:type="dxa"/>
          </w:tcPr>
          <w:p w14:paraId="2F67D3B0" w14:textId="77777777" w:rsidR="0030504E" w:rsidRPr="00115D7A" w:rsidRDefault="00115D7A" w:rsidP="00552DC8">
            <w:pPr>
              <w:pStyle w:val="GuestName"/>
              <w:rPr>
                <w:color w:val="FFFF00" w:themeColor="text1"/>
              </w:rPr>
            </w:pPr>
            <w:r>
              <w:rPr>
                <w:color w:val="FFFF00" w:themeColor="text1"/>
                <w:lang w:bidi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1B68760" wp14:editId="72743F3F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771525</wp:posOffset>
                      </wp:positionV>
                      <wp:extent cx="1731645" cy="400050"/>
                      <wp:effectExtent l="1905" t="0" r="0" b="0"/>
                      <wp:wrapNone/>
                      <wp:docPr id="109" name="Text Box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164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2FBF78" w14:textId="77777777" w:rsidR="00115D7A" w:rsidRPr="00115D7A" w:rsidRDefault="00115D7A" w:rsidP="00115D7A">
                                  <w:pPr>
                                    <w:jc w:val="center"/>
                                    <w:rPr>
                                      <w:color w:val="FDEADA" w:themeColor="background1"/>
                                      <w:sz w:val="36"/>
                                    </w:rPr>
                                  </w:pPr>
                                  <w:r w:rsidRPr="00115D7A">
                                    <w:rPr>
                                      <w:color w:val="FDEADA" w:themeColor="background1"/>
                                      <w:sz w:val="36"/>
                                      <w:szCs w:val="36"/>
                                      <w:lang w:bidi="en-GB"/>
                                    </w:rPr>
                                    <w:t>Jenny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B6876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74" o:spid="_x0000_s1026" type="#_x0000_t202" style="position:absolute;left:0;text-align:left;margin-left:44pt;margin-top:60.75pt;width:136.35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JvYuQIAAL0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" filled="f" stroked="f">
                      <v:textbox>
                        <w:txbxContent>
                          <w:p w14:paraId="782FBF78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 w:rsidRPr="00115D7A">
                              <w:rPr>
                                <w:color w:val="FDEADA" w:themeColor="background1"/>
                                <w:sz w:val="36"/>
                                <w:szCs w:val="36"/>
                                <w:lang w:bidi="en-GB"/>
                              </w:rPr>
                              <w:t>Jenny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D7A">
              <w:rPr>
                <w:color w:val="FFFF00" w:themeColor="text1"/>
                <w:lang w:bidi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0AB37C3" wp14:editId="738738FC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</wp:posOffset>
                      </wp:positionV>
                      <wp:extent cx="2969260" cy="1592580"/>
                      <wp:effectExtent l="0" t="0" r="2540" b="7620"/>
                      <wp:wrapNone/>
                      <wp:docPr id="99" name="Group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100" name="Rectangle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" name="Picture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" name="Rectangle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" name="Picture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" name="AutoShape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5" name="Picture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Picture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Picture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9E14A2" id="Group 124" o:spid="_x0000_s1026" style="position:absolute;margin-left:.35pt;margin-top:.35pt;width:233.8pt;height:125.4pt;z-index:251659264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">
                      <v:rect id="Rectangle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" fillcolor="#daeef3 [664]" strokecolor="#fbdcc2 [3052]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">
                        <v:imagedata r:id="rId10" o:title=""/>
                      </v:shape>
                      <v:rect id="Rectangle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" fillcolor="#daeef3 [664]" strokecolor="#fbdcc2 [3052]">
                        <v:fill opacity="47288f"/>
                      </v:rect>
                      <v:shape id="Picture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">
                        <v:imagedata r:id="rId11" o:title=""/>
                      </v:shape>
                      <v:roundrect id="AutoShape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" fillcolor="#4f81bd [3204]" stroked="f"/>
                      <v:shape id="Picture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">
                        <v:imagedata r:id="rId12" o:title=""/>
                      </v:shape>
                      <v:shape id="Picture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">
                        <v:imagedata r:id="rId12" o:title=""/>
                      </v:shape>
                      <v:shape id="Picture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360" w:type="dxa"/>
            <w:vAlign w:val="center"/>
          </w:tcPr>
          <w:p w14:paraId="3D30CD85" w14:textId="77777777" w:rsidR="0030504E" w:rsidRDefault="0030504E">
            <w:pPr>
              <w:rPr>
                <w:snapToGrid w:val="0"/>
                <w:sz w:val="24"/>
              </w:rPr>
            </w:pPr>
          </w:p>
        </w:tc>
        <w:tc>
          <w:tcPr>
            <w:tcW w:w="4680" w:type="dxa"/>
          </w:tcPr>
          <w:p w14:paraId="14494534" w14:textId="77777777" w:rsidR="0030504E" w:rsidRDefault="00115D7A">
            <w:pPr>
              <w:rPr>
                <w:snapToGrid w:val="0"/>
              </w:rPr>
            </w:pPr>
            <w:r>
              <w:rPr>
                <w:lang w:bidi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5A21336" wp14:editId="55C7B53D">
                      <wp:simplePos x="0" y="0"/>
                      <wp:positionH relativeFrom="column">
                        <wp:posOffset>587375</wp:posOffset>
                      </wp:positionH>
                      <wp:positionV relativeFrom="paragraph">
                        <wp:posOffset>771525</wp:posOffset>
                      </wp:positionV>
                      <wp:extent cx="1731645" cy="400050"/>
                      <wp:effectExtent l="1905" t="0" r="0" b="0"/>
                      <wp:wrapNone/>
                      <wp:docPr id="98" name="Text Box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164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D8224D" w14:textId="77777777" w:rsidR="00115D7A" w:rsidRPr="00115D7A" w:rsidRDefault="00115D7A" w:rsidP="00115D7A">
                                  <w:pPr>
                                    <w:jc w:val="center"/>
                                    <w:rPr>
                                      <w:color w:val="FDEADA" w:themeColor="background1"/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DEADA" w:themeColor="background1"/>
                                      <w:sz w:val="36"/>
                                      <w:szCs w:val="36"/>
                                      <w:lang w:bidi="en-GB"/>
                                    </w:rPr>
                                    <w:t>John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21336" id="Text Box 875" o:spid="_x0000_s1027" type="#_x0000_t202" style="position:absolute;margin-left:46.25pt;margin-top:60.75pt;width:136.35pt;height:3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rJXuwIAAMM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" filled="f" stroked="f">
                      <v:textbox>
                        <w:txbxContent>
                          <w:p w14:paraId="2DD8224D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color w:val="FDEADA" w:themeColor="background1"/>
                                <w:sz w:val="36"/>
                                <w:szCs w:val="36"/>
                                <w:lang w:bidi="en-GB"/>
                              </w:rPr>
                              <w:t>John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bidi="en-GB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6980CEF5" wp14:editId="0D90792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</wp:posOffset>
                      </wp:positionV>
                      <wp:extent cx="2969260" cy="1592580"/>
                      <wp:effectExtent l="0" t="0" r="2540" b="7620"/>
                      <wp:wrapNone/>
                      <wp:docPr id="89" name="Group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90" name="Rectangle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1" name="Picture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" name="Rectangle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3" name="Picture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" name="AutoShape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" name="Picture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Picture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Picture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B4751F" id="Group 124" o:spid="_x0000_s1026" style="position:absolute;margin-left:.35pt;margin-top:.35pt;width:233.8pt;height:125.4pt;z-index:251661312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">
                      <v:rect id="Rectangle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" fillcolor="#daeef3 [664]" strokecolor="#fbdcc2 [3052]"/>
                      <v:shape id="Picture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">
                        <v:imagedata r:id="rId10" o:title=""/>
                      </v:shape>
                      <v:rect id="Rectangle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" fillcolor="#daeef3 [664]" strokecolor="#fbdcc2 [3052]">
                        <v:fill opacity="47288f"/>
                      </v:rect>
                      <v:shape id="Picture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">
                        <v:imagedata r:id="rId11" o:title=""/>
                      </v:shape>
                      <v:roundrect id="AutoShape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" fillcolor="#4f81bd [3204]" stroked="f"/>
                      <v:shape id="Picture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">
                        <v:imagedata r:id="rId12" o:title=""/>
                      </v:shape>
                      <v:shape id="Picture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">
                        <v:imagedata r:id="rId12" o:title=""/>
                      </v:shape>
                      <v:shape id="Picture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</w:tr>
      <w:tr w:rsidR="0030504E" w14:paraId="27C8D25F" w14:textId="77777777" w:rsidTr="00852740">
        <w:trPr>
          <w:cantSplit/>
          <w:trHeight w:hRule="exact" w:val="450"/>
        </w:trPr>
        <w:tc>
          <w:tcPr>
            <w:tcW w:w="4680" w:type="dxa"/>
            <w:vAlign w:val="center"/>
          </w:tcPr>
          <w:p w14:paraId="00259361" w14:textId="77777777" w:rsidR="0030504E" w:rsidRDefault="0030504E" w:rsidP="00552DC8">
            <w:pPr>
              <w:rPr>
                <w:snapToGrid w:val="0"/>
              </w:rPr>
            </w:pPr>
          </w:p>
        </w:tc>
        <w:tc>
          <w:tcPr>
            <w:tcW w:w="360" w:type="dxa"/>
            <w:vAlign w:val="center"/>
          </w:tcPr>
          <w:p w14:paraId="3C93AC55" w14:textId="77777777" w:rsidR="0030504E" w:rsidRDefault="0030504E">
            <w:pPr>
              <w:rPr>
                <w:snapToGrid w:val="0"/>
                <w:sz w:val="24"/>
              </w:rPr>
            </w:pPr>
          </w:p>
        </w:tc>
        <w:tc>
          <w:tcPr>
            <w:tcW w:w="4680" w:type="dxa"/>
            <w:vAlign w:val="center"/>
          </w:tcPr>
          <w:p w14:paraId="08470649" w14:textId="77777777" w:rsidR="0030504E" w:rsidRDefault="0030504E">
            <w:pPr>
              <w:rPr>
                <w:snapToGrid w:val="0"/>
                <w:sz w:val="24"/>
              </w:rPr>
            </w:pPr>
          </w:p>
        </w:tc>
      </w:tr>
      <w:tr w:rsidR="0030504E" w14:paraId="30498DBA" w14:textId="77777777" w:rsidTr="00852740">
        <w:trPr>
          <w:cantSplit/>
          <w:trHeight w:hRule="exact" w:val="2520"/>
        </w:trPr>
        <w:tc>
          <w:tcPr>
            <w:tcW w:w="4680" w:type="dxa"/>
          </w:tcPr>
          <w:p w14:paraId="5E3B54A9" w14:textId="77777777" w:rsidR="0030504E" w:rsidRDefault="00115D7A" w:rsidP="006F15CF">
            <w:pPr>
              <w:pStyle w:val="GuestName"/>
              <w:rPr>
                <w:snapToGrid w:val="0"/>
              </w:rPr>
            </w:pPr>
            <w:r>
              <w:rPr>
                <w:lang w:bidi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A839E95" wp14:editId="2667B1CB">
                      <wp:simplePos x="0" y="0"/>
                      <wp:positionH relativeFrom="column">
                        <wp:posOffset>3787775</wp:posOffset>
                      </wp:positionH>
                      <wp:positionV relativeFrom="paragraph">
                        <wp:posOffset>800100</wp:posOffset>
                      </wp:positionV>
                      <wp:extent cx="1731645" cy="400050"/>
                      <wp:effectExtent l="1905" t="0" r="0" b="0"/>
                      <wp:wrapNone/>
                      <wp:docPr id="88" name="Text Box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164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9AC553" w14:textId="77777777" w:rsidR="00115D7A" w:rsidRPr="00115D7A" w:rsidRDefault="00115D7A" w:rsidP="00115D7A">
                                  <w:pPr>
                                    <w:jc w:val="center"/>
                                    <w:rPr>
                                      <w:color w:val="FDEADA" w:themeColor="background1"/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DEADA" w:themeColor="background1"/>
                                      <w:sz w:val="36"/>
                                      <w:szCs w:val="36"/>
                                      <w:lang w:bidi="en-GB"/>
                                    </w:rPr>
                                    <w:t>Louie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39E95" id="Text Box 877" o:spid="_x0000_s1028" type="#_x0000_t202" style="position:absolute;left:0;text-align:left;margin-left:298.25pt;margin-top:63pt;width:136.3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jsvQIAAMM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" filled="f" stroked="f">
                      <v:textbox>
                        <w:txbxContent>
                          <w:p w14:paraId="7F9AC553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color w:val="FDEADA" w:themeColor="background1"/>
                                <w:sz w:val="36"/>
                                <w:szCs w:val="36"/>
                                <w:lang w:bidi="en-GB"/>
                              </w:rPr>
                              <w:t>Louie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bidi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31C6F5E" wp14:editId="24E952F3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800100</wp:posOffset>
                      </wp:positionV>
                      <wp:extent cx="1731645" cy="400050"/>
                      <wp:effectExtent l="1905" t="0" r="0" b="0"/>
                      <wp:wrapNone/>
                      <wp:docPr id="87" name="Text Box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164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49A215" w14:textId="77777777" w:rsidR="00115D7A" w:rsidRPr="00115D7A" w:rsidRDefault="00115D7A" w:rsidP="00115D7A">
                                  <w:pPr>
                                    <w:jc w:val="center"/>
                                    <w:rPr>
                                      <w:color w:val="FDEADA" w:themeColor="background1"/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DEADA" w:themeColor="background1"/>
                                      <w:sz w:val="36"/>
                                      <w:szCs w:val="36"/>
                                      <w:lang w:bidi="en-GB"/>
                                    </w:rPr>
                                    <w:t>Brad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C6F5E" id="Text Box 876" o:spid="_x0000_s1029" type="#_x0000_t202" style="position:absolute;left:0;text-align:left;margin-left:44pt;margin-top:63pt;width:136.35pt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" filled="f" stroked="f">
                      <v:textbox>
                        <w:txbxContent>
                          <w:p w14:paraId="2A49A215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color w:val="FDEADA" w:themeColor="background1"/>
                                <w:sz w:val="36"/>
                                <w:szCs w:val="36"/>
                                <w:lang w:bidi="en-GB"/>
                              </w:rPr>
                              <w:t>Brad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bidi="en-GB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261FFA0A" wp14:editId="33C8093B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</wp:posOffset>
                      </wp:positionV>
                      <wp:extent cx="2969260" cy="1592580"/>
                      <wp:effectExtent l="0" t="0" r="2540" b="7620"/>
                      <wp:wrapNone/>
                      <wp:docPr id="78" name="Group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79" name="Rectangle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0" name="Picture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1" name="Rectangle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" name="Picture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" name="AutoShape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" name="Picture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Picture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D4C61F" id="Group 124" o:spid="_x0000_s1026" style="position:absolute;margin-left:.35pt;margin-top:.35pt;width:233.8pt;height:125.4pt;z-index:251665408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">
                      <v:rect id="Rectangle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" fillcolor="#daeef3 [664]" strokecolor="#fbdcc2 [3052]"/>
                      <v:shape id="Picture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">
                        <v:imagedata r:id="rId10" o:title=""/>
                      </v:shape>
                      <v:rect id="Rectangle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" fillcolor="#daeef3 [664]" strokecolor="#fbdcc2 [3052]">
                        <v:fill opacity="47288f"/>
                      </v:rect>
                      <v:shape id="Picture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">
                        <v:imagedata r:id="rId11" o:title=""/>
                      </v:shape>
                      <v:roundrect id="AutoShape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" fillcolor="#4f81bd [3204]" stroked="f"/>
                      <v:shape id="Picture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">
                        <v:imagedata r:id="rId12" o:title=""/>
                      </v:shape>
                      <v:shape id="Picture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">
                        <v:imagedata r:id="rId12" o:title=""/>
                      </v:shape>
                      <v:shape id="Picture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360" w:type="dxa"/>
            <w:vAlign w:val="center"/>
          </w:tcPr>
          <w:p w14:paraId="252BC28B" w14:textId="77777777" w:rsidR="0030504E" w:rsidRDefault="0030504E">
            <w:pPr>
              <w:rPr>
                <w:snapToGrid w:val="0"/>
                <w:sz w:val="24"/>
              </w:rPr>
            </w:pPr>
          </w:p>
        </w:tc>
        <w:tc>
          <w:tcPr>
            <w:tcW w:w="4680" w:type="dxa"/>
          </w:tcPr>
          <w:p w14:paraId="1AD31E99" w14:textId="77777777" w:rsidR="0030504E" w:rsidRDefault="00115D7A">
            <w:pPr>
              <w:rPr>
                <w:snapToGrid w:val="0"/>
              </w:rPr>
            </w:pPr>
            <w:r>
              <w:rPr>
                <w:lang w:bidi="en-GB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1C16EDBC" wp14:editId="36AAFBD8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</wp:posOffset>
                      </wp:positionV>
                      <wp:extent cx="2969260" cy="1592580"/>
                      <wp:effectExtent l="0" t="0" r="2540" b="7620"/>
                      <wp:wrapNone/>
                      <wp:docPr id="69" name="Group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70" name="Rectangle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" name="Picture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2" name="Rectangle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" name="Picture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" name="AutoShape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" name="Picture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818223" id="Group 124" o:spid="_x0000_s1026" style="position:absolute;margin-left:.35pt;margin-top:.35pt;width:233.8pt;height:125.4pt;z-index:251667456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">
                      <v:rect id="Rectangle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" fillcolor="#daeef3 [664]" strokecolor="#fbdcc2 [3052]"/>
                      <v:shape id="Picture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">
                        <v:imagedata r:id="rId10" o:title=""/>
                      </v:shape>
                      <v:rect id="Rectangle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" fillcolor="#daeef3 [664]" strokecolor="#fbdcc2 [3052]">
                        <v:fill opacity="47288f"/>
                      </v:rect>
                      <v:shape id="Picture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">
                        <v:imagedata r:id="rId11" o:title=""/>
                      </v:shape>
                      <v:roundrect id="AutoShape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" fillcolor="#4f81bd [3204]" stroked="f"/>
                      <v:shape id="Picture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">
                        <v:imagedata r:id="rId12" o:title=""/>
                      </v:shape>
                      <v:shape id="Picture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">
                        <v:imagedata r:id="rId12" o:title=""/>
                      </v:shape>
                      <v:shape id="Picture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</w:tr>
      <w:tr w:rsidR="0030504E" w14:paraId="40FD7ADC" w14:textId="77777777" w:rsidTr="00852740">
        <w:trPr>
          <w:cantSplit/>
          <w:trHeight w:hRule="exact" w:val="360"/>
        </w:trPr>
        <w:tc>
          <w:tcPr>
            <w:tcW w:w="4680" w:type="dxa"/>
            <w:vAlign w:val="center"/>
          </w:tcPr>
          <w:p w14:paraId="10CEF09D" w14:textId="77777777" w:rsidR="0030504E" w:rsidRDefault="0030504E" w:rsidP="006F15CF">
            <w:pPr>
              <w:pStyle w:val="GuestName"/>
              <w:rPr>
                <w:snapToGrid w:val="0"/>
                <w:sz w:val="24"/>
              </w:rPr>
            </w:pPr>
          </w:p>
        </w:tc>
        <w:tc>
          <w:tcPr>
            <w:tcW w:w="360" w:type="dxa"/>
            <w:vAlign w:val="center"/>
          </w:tcPr>
          <w:p w14:paraId="6DF17AEB" w14:textId="77777777" w:rsidR="0030504E" w:rsidRDefault="0030504E">
            <w:pPr>
              <w:rPr>
                <w:snapToGrid w:val="0"/>
                <w:sz w:val="24"/>
              </w:rPr>
            </w:pPr>
          </w:p>
        </w:tc>
        <w:tc>
          <w:tcPr>
            <w:tcW w:w="4680" w:type="dxa"/>
            <w:vAlign w:val="center"/>
          </w:tcPr>
          <w:p w14:paraId="640578F0" w14:textId="77777777" w:rsidR="0030504E" w:rsidRDefault="0030504E">
            <w:pPr>
              <w:rPr>
                <w:snapToGrid w:val="0"/>
                <w:sz w:val="24"/>
              </w:rPr>
            </w:pPr>
          </w:p>
        </w:tc>
      </w:tr>
      <w:tr w:rsidR="0030504E" w14:paraId="1A611863" w14:textId="77777777" w:rsidTr="00852740">
        <w:trPr>
          <w:cantSplit/>
          <w:trHeight w:hRule="exact" w:val="2520"/>
        </w:trPr>
        <w:tc>
          <w:tcPr>
            <w:tcW w:w="4680" w:type="dxa"/>
          </w:tcPr>
          <w:p w14:paraId="575F246F" w14:textId="77777777" w:rsidR="0030504E" w:rsidRDefault="00115D7A" w:rsidP="000C49CF">
            <w:pPr>
              <w:pStyle w:val="GuestName"/>
              <w:rPr>
                <w:snapToGrid w:val="0"/>
              </w:rPr>
            </w:pPr>
            <w:r>
              <w:rPr>
                <w:lang w:bidi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88C704C" wp14:editId="1EBD03DB">
                      <wp:simplePos x="0" y="0"/>
                      <wp:positionH relativeFrom="column">
                        <wp:posOffset>3787775</wp:posOffset>
                      </wp:positionH>
                      <wp:positionV relativeFrom="paragraph">
                        <wp:posOffset>771525</wp:posOffset>
                      </wp:positionV>
                      <wp:extent cx="1731645" cy="400050"/>
                      <wp:effectExtent l="1905" t="0" r="0" b="0"/>
                      <wp:wrapNone/>
                      <wp:docPr id="68" name="Text Box 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164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2722C9" w14:textId="77777777" w:rsidR="00115D7A" w:rsidRPr="00115D7A" w:rsidRDefault="00115D7A" w:rsidP="00115D7A">
                                  <w:pPr>
                                    <w:jc w:val="center"/>
                                    <w:rPr>
                                      <w:color w:val="FDEADA" w:themeColor="background1"/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DEADA" w:themeColor="background1"/>
                                      <w:sz w:val="36"/>
                                      <w:szCs w:val="36"/>
                                      <w:lang w:bidi="en-GB"/>
                                    </w:rPr>
                                    <w:t>Kris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C704C" id="Text Box 890" o:spid="_x0000_s1030" type="#_x0000_t202" style="position:absolute;left:0;text-align:left;margin-left:298.25pt;margin-top:60.75pt;width:136.35pt;height:3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" filled="f" stroked="f">
                      <v:textbox>
                        <w:txbxContent>
                          <w:p w14:paraId="3E2722C9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color w:val="FDEADA" w:themeColor="background1"/>
                                <w:sz w:val="36"/>
                                <w:szCs w:val="36"/>
                                <w:lang w:bidi="en-GB"/>
                              </w:rPr>
                              <w:t>Kris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bidi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4499FC8" wp14:editId="2783907A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771525</wp:posOffset>
                      </wp:positionV>
                      <wp:extent cx="1731645" cy="400050"/>
                      <wp:effectExtent l="1905" t="0" r="0" b="0"/>
                      <wp:wrapNone/>
                      <wp:docPr id="67" name="Text Box 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164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14FA21" w14:textId="77777777" w:rsidR="00115D7A" w:rsidRPr="00115D7A" w:rsidRDefault="00115D7A" w:rsidP="00115D7A">
                                  <w:pPr>
                                    <w:jc w:val="center"/>
                                    <w:rPr>
                                      <w:color w:val="FDEADA" w:themeColor="background1"/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DEADA" w:themeColor="background1"/>
                                      <w:sz w:val="36"/>
                                      <w:szCs w:val="36"/>
                                      <w:lang w:bidi="en-GB"/>
                                    </w:rPr>
                                    <w:t>Rob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99FC8" id="Text Box 889" o:spid="_x0000_s1031" type="#_x0000_t202" style="position:absolute;left:0;text-align:left;margin-left:44pt;margin-top:60.75pt;width:136.35pt;height:3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MMvQIAAMM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" filled="f" stroked="f">
                      <v:textbox>
                        <w:txbxContent>
                          <w:p w14:paraId="6614FA21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color w:val="FDEADA" w:themeColor="background1"/>
                                <w:sz w:val="36"/>
                                <w:szCs w:val="36"/>
                                <w:lang w:bidi="en-GB"/>
                              </w:rPr>
                              <w:t>Rob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bidi="en-GB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7D4A6378" wp14:editId="29D6F9EA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</wp:posOffset>
                      </wp:positionV>
                      <wp:extent cx="2969260" cy="1592580"/>
                      <wp:effectExtent l="0" t="0" r="2540" b="7620"/>
                      <wp:wrapNone/>
                      <wp:docPr id="58" name="Group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59" name="Rectangle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" name="Picture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" name="Rectangle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" name="Picture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" name="AutoShape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" name="Picture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Picture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FE1017" id="Group 124" o:spid="_x0000_s1026" style="position:absolute;margin-left:.35pt;margin-top:.35pt;width:233.8pt;height:125.4pt;z-index:251669504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">
                      <v:rect id="Rectangle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" fillcolor="#daeef3 [664]" strokecolor="#fbdcc2 [3052]"/>
                      <v:shape id="Picture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">
                        <v:imagedata r:id="rId10" o:title=""/>
                      </v:shape>
                      <v:rect id="Rectangle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" fillcolor="#daeef3 [664]" strokecolor="#fbdcc2 [3052]">
                        <v:fill opacity="47288f"/>
                      </v:rect>
                      <v:shape id="Picture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">
                        <v:imagedata r:id="rId11" o:title=""/>
                      </v:shape>
                      <v:roundrect id="AutoShape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" fillcolor="#4f81bd [3204]" stroked="f"/>
                      <v:shape id="Picture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">
                        <v:imagedata r:id="rId12" o:title=""/>
                      </v:shape>
                      <v:shape id="Picture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">
                        <v:imagedata r:id="rId12" o:title=""/>
                      </v:shape>
                      <v:shape id="Picture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360" w:type="dxa"/>
            <w:vAlign w:val="center"/>
          </w:tcPr>
          <w:p w14:paraId="7805A058" w14:textId="77777777" w:rsidR="0030504E" w:rsidRDefault="0030504E" w:rsidP="000C49CF">
            <w:pPr>
              <w:pStyle w:val="GuestName"/>
              <w:rPr>
                <w:snapToGrid w:val="0"/>
                <w:sz w:val="24"/>
              </w:rPr>
            </w:pPr>
          </w:p>
        </w:tc>
        <w:tc>
          <w:tcPr>
            <w:tcW w:w="4680" w:type="dxa"/>
          </w:tcPr>
          <w:p w14:paraId="0AE55100" w14:textId="77777777" w:rsidR="0030504E" w:rsidRDefault="00115D7A" w:rsidP="000C49CF">
            <w:pPr>
              <w:pStyle w:val="GuestName"/>
              <w:rPr>
                <w:snapToGrid w:val="0"/>
              </w:rPr>
            </w:pPr>
            <w:r>
              <w:rPr>
                <w:lang w:bidi="en-GB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373E61A5" wp14:editId="6F34D666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</wp:posOffset>
                      </wp:positionV>
                      <wp:extent cx="2969260" cy="1592580"/>
                      <wp:effectExtent l="0" t="0" r="2540" b="7620"/>
                      <wp:wrapNone/>
                      <wp:docPr id="49" name="Group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50" name="Rectangle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" name="Picture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" name="Rectangle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" name="Picture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AutoShape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" name="Picture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18FB55" id="Group 124" o:spid="_x0000_s1026" style="position:absolute;margin-left:.35pt;margin-top:.35pt;width:233.8pt;height:125.4pt;z-index:251673600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">
                      <v:rect id="Rectangle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" fillcolor="#daeef3 [664]" strokecolor="#fbdcc2 [3052]"/>
                      <v:shape id="Picture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">
                        <v:imagedata r:id="rId10" o:title=""/>
                      </v:shape>
                      <v:rect id="Rectangle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" fillcolor="#daeef3 [664]" strokecolor="#fbdcc2 [3052]">
                        <v:fill opacity="47288f"/>
                      </v:rect>
                      <v:shape id="Picture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">
                        <v:imagedata r:id="rId11" o:title=""/>
                      </v:shape>
                      <v:roundrect id="AutoShape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" fillcolor="#4f81bd [3204]" stroked="f"/>
                      <v:shape id="Picture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">
                        <v:imagedata r:id="rId12" o:title=""/>
                      </v:shape>
                      <v:shape id="Picture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">
                        <v:imagedata r:id="rId12" o:title=""/>
                      </v:shape>
                      <v:shape id="Picture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</w:tr>
      <w:tr w:rsidR="0030504E" w14:paraId="2E160C73" w14:textId="77777777" w:rsidTr="00852740">
        <w:trPr>
          <w:cantSplit/>
          <w:trHeight w:hRule="exact" w:val="360"/>
        </w:trPr>
        <w:tc>
          <w:tcPr>
            <w:tcW w:w="4680" w:type="dxa"/>
            <w:vAlign w:val="center"/>
          </w:tcPr>
          <w:p w14:paraId="19F147F6" w14:textId="77777777" w:rsidR="0030504E" w:rsidRDefault="0030504E" w:rsidP="006F15CF">
            <w:pPr>
              <w:pStyle w:val="GuestName"/>
              <w:rPr>
                <w:snapToGrid w:val="0"/>
                <w:sz w:val="24"/>
              </w:rPr>
            </w:pPr>
          </w:p>
        </w:tc>
        <w:tc>
          <w:tcPr>
            <w:tcW w:w="360" w:type="dxa"/>
            <w:vAlign w:val="center"/>
          </w:tcPr>
          <w:p w14:paraId="58627278" w14:textId="77777777" w:rsidR="0030504E" w:rsidRDefault="0030504E">
            <w:pPr>
              <w:rPr>
                <w:snapToGrid w:val="0"/>
                <w:sz w:val="24"/>
              </w:rPr>
            </w:pPr>
          </w:p>
        </w:tc>
        <w:tc>
          <w:tcPr>
            <w:tcW w:w="4680" w:type="dxa"/>
            <w:vAlign w:val="center"/>
          </w:tcPr>
          <w:p w14:paraId="53CE5815" w14:textId="77777777" w:rsidR="0030504E" w:rsidRDefault="0030504E">
            <w:pPr>
              <w:rPr>
                <w:snapToGrid w:val="0"/>
                <w:sz w:val="24"/>
              </w:rPr>
            </w:pPr>
          </w:p>
        </w:tc>
      </w:tr>
      <w:tr w:rsidR="0030504E" w14:paraId="41C02EFC" w14:textId="77777777" w:rsidTr="00852740">
        <w:trPr>
          <w:cantSplit/>
          <w:trHeight w:hRule="exact" w:val="2520"/>
        </w:trPr>
        <w:tc>
          <w:tcPr>
            <w:tcW w:w="4680" w:type="dxa"/>
          </w:tcPr>
          <w:p w14:paraId="1EE8640F" w14:textId="77777777" w:rsidR="0030504E" w:rsidRDefault="00115D7A" w:rsidP="006F15CF">
            <w:pPr>
              <w:pStyle w:val="GuestName"/>
              <w:rPr>
                <w:snapToGrid w:val="0"/>
              </w:rPr>
            </w:pPr>
            <w:r>
              <w:rPr>
                <w:lang w:bidi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911F0A1" wp14:editId="204927C8">
                      <wp:simplePos x="0" y="0"/>
                      <wp:positionH relativeFrom="column">
                        <wp:posOffset>3787775</wp:posOffset>
                      </wp:positionH>
                      <wp:positionV relativeFrom="paragraph">
                        <wp:posOffset>781050</wp:posOffset>
                      </wp:positionV>
                      <wp:extent cx="1731645" cy="400050"/>
                      <wp:effectExtent l="1905" t="0" r="0" b="0"/>
                      <wp:wrapNone/>
                      <wp:docPr id="48" name="Text Box 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164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8F5D79" w14:textId="77777777" w:rsidR="00115D7A" w:rsidRPr="00115D7A" w:rsidRDefault="00115D7A" w:rsidP="00115D7A">
                                  <w:pPr>
                                    <w:jc w:val="center"/>
                                    <w:rPr>
                                      <w:noProof/>
                                      <w:color w:val="FDEADA" w:themeColor="background1"/>
                                      <w:sz w:val="3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DEADA" w:themeColor="background1"/>
                                      <w:sz w:val="36"/>
                                      <w:szCs w:val="36"/>
                                      <w:lang w:bidi="en-GB"/>
                                    </w:rPr>
                                    <w:t>Cl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noProof/>
                                      <w:color w:val="FDEADA" w:themeColor="background1"/>
                                      <w:sz w:val="36"/>
                                      <w:szCs w:val="36"/>
                                      <w:lang w:bidi="en-GB"/>
                                    </w:rPr>
                                    <w:t>oyse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1F0A1" id="Text Box 916" o:spid="_x0000_s1032" type="#_x0000_t202" style="position:absolute;left:0;text-align:left;margin-left:298.25pt;margin-top:61.5pt;width:136.35pt;height:3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" filled="f" stroked="f">
                      <v:textbox>
                        <w:txbxContent>
                          <w:p w14:paraId="438F5D79" w14:textId="77777777" w:rsidR="00115D7A" w:rsidRPr="00115D7A" w:rsidRDefault="00115D7A" w:rsidP="00115D7A">
                            <w:pPr>
                              <w:jc w:val="center"/>
                              <w:rPr>
                                <w:noProof/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color w:val="FDEADA" w:themeColor="background1"/>
                                <w:sz w:val="36"/>
                                <w:szCs w:val="36"/>
                                <w:lang w:bidi="en-GB"/>
                              </w:rPr>
                              <w:t>Cl</w:t>
                            </w:r>
                            <w:bookmarkStart w:id="1" w:name="_GoBack"/>
                            <w:bookmarkEnd w:id="1"/>
                            <w:r>
                              <w:rPr>
                                <w:noProof/>
                                <w:color w:val="FDEADA" w:themeColor="background1"/>
                                <w:sz w:val="36"/>
                                <w:szCs w:val="36"/>
                                <w:lang w:bidi="en-GB"/>
                              </w:rPr>
                              <w:t>oyse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bidi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187EE96" wp14:editId="46D8BC8B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781050</wp:posOffset>
                      </wp:positionV>
                      <wp:extent cx="1731645" cy="400050"/>
                      <wp:effectExtent l="1905" t="0" r="0" b="0"/>
                      <wp:wrapNone/>
                      <wp:docPr id="47" name="Text Box 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164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D6588E" w14:textId="77777777" w:rsidR="00115D7A" w:rsidRPr="00115D7A" w:rsidRDefault="00115D7A" w:rsidP="00115D7A">
                                  <w:pPr>
                                    <w:jc w:val="center"/>
                                    <w:rPr>
                                      <w:color w:val="FDEADA" w:themeColor="background1"/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DEADA" w:themeColor="background1"/>
                                      <w:sz w:val="36"/>
                                      <w:szCs w:val="36"/>
                                      <w:lang w:bidi="en-GB"/>
                                    </w:rPr>
                                    <w:t>Luis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7EE96" id="Text Box 915" o:spid="_x0000_s1033" type="#_x0000_t202" style="position:absolute;left:0;text-align:left;margin-left:44pt;margin-top:61.5pt;width:136.35pt;height:3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" filled="f" stroked="f">
                      <v:textbox>
                        <w:txbxContent>
                          <w:p w14:paraId="54D6588E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color w:val="FDEADA" w:themeColor="background1"/>
                                <w:sz w:val="36"/>
                                <w:szCs w:val="36"/>
                                <w:lang w:bidi="en-GB"/>
                              </w:rPr>
                              <w:t>Luis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bidi="en-GB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03C6085A" wp14:editId="5F3B0EBA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</wp:posOffset>
                      </wp:positionV>
                      <wp:extent cx="2969260" cy="1592580"/>
                      <wp:effectExtent l="0" t="0" r="2540" b="7620"/>
                      <wp:wrapNone/>
                      <wp:docPr id="38" name="Group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39" name="Rectangle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Picture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" name="Rectangle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" name="Picture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" name="AutoShape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" name="Picture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8202D5" id="Group 124" o:spid="_x0000_s1026" style="position:absolute;margin-left:.35pt;margin-top:.35pt;width:233.8pt;height:125.4pt;z-index:251675648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">
                      <v:rect id="Rectangle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" fillcolor="#daeef3 [664]" strokecolor="#fbdcc2 [3052]"/>
                      <v:shape id="Picture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">
                        <v:imagedata r:id="rId10" o:title=""/>
                      </v:shape>
                      <v:rect id="Rectangle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" fillcolor="#daeef3 [664]" strokecolor="#fbdcc2 [3052]">
                        <v:fill opacity="47288f"/>
                      </v:rect>
                      <v:shape id="Picture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">
                        <v:imagedata r:id="rId11" o:title=""/>
                      </v:shape>
                      <v:roundrect id="AutoShape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" fillcolor="#4f81bd [3204]" stroked="f"/>
                      <v:shape id="Picture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">
                        <v:imagedata r:id="rId12" o:title=""/>
                      </v:shape>
                      <v:shape id="Picture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">
                        <v:imagedata r:id="rId12" o:title=""/>
                      </v:shape>
                      <v:shape id="Picture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360" w:type="dxa"/>
            <w:vAlign w:val="center"/>
          </w:tcPr>
          <w:p w14:paraId="5453437A" w14:textId="77777777" w:rsidR="0030504E" w:rsidRDefault="0030504E">
            <w:pPr>
              <w:rPr>
                <w:snapToGrid w:val="0"/>
                <w:sz w:val="24"/>
              </w:rPr>
            </w:pPr>
          </w:p>
        </w:tc>
        <w:tc>
          <w:tcPr>
            <w:tcW w:w="4680" w:type="dxa"/>
          </w:tcPr>
          <w:p w14:paraId="195089B9" w14:textId="77777777" w:rsidR="0030504E" w:rsidRDefault="00115D7A">
            <w:pPr>
              <w:rPr>
                <w:snapToGrid w:val="0"/>
              </w:rPr>
            </w:pPr>
            <w:r>
              <w:rPr>
                <w:lang w:bidi="en-GB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77B0F1F3" wp14:editId="5A3EE532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</wp:posOffset>
                      </wp:positionV>
                      <wp:extent cx="2969260" cy="1592580"/>
                      <wp:effectExtent l="0" t="0" r="2540" b="7620"/>
                      <wp:wrapNone/>
                      <wp:docPr id="29" name="Group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30" name="Rectangle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" name="Picture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" name="Rectangle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" name="Picture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AutoShape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" name="Picture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8E755D" id="Group 124" o:spid="_x0000_s1026" style="position:absolute;margin-left:.35pt;margin-top:.35pt;width:233.8pt;height:125.4pt;z-index:251677696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">
                      <v:rect id="Rectangle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" fillcolor="#daeef3 [664]" strokecolor="#fbdcc2 [3052]"/>
                      <v:shape id="Picture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">
                        <v:imagedata r:id="rId10" o:title=""/>
                      </v:shape>
                      <v:rect id="Rectangle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" fillcolor="#daeef3 [664]" strokecolor="#fbdcc2 [3052]">
                        <v:fill opacity="47288f"/>
                      </v:rect>
                      <v:shape id="Picture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">
                        <v:imagedata r:id="rId11" o:title=""/>
                      </v:shape>
                      <v:roundrect id="AutoShape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" fillcolor="#4f81bd [3204]" stroked="f"/>
                      <v:shape id="Picture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">
                        <v:imagedata r:id="rId12" o:title=""/>
                      </v:shape>
                      <v:shape id="Picture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">
                        <v:imagedata r:id="rId12" o:title=""/>
                      </v:shape>
                      <v:shape id="Picture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</w:tr>
      <w:tr w:rsidR="0030504E" w14:paraId="28FBFE49" w14:textId="77777777" w:rsidTr="00852740">
        <w:trPr>
          <w:cantSplit/>
          <w:trHeight w:hRule="exact" w:val="360"/>
        </w:trPr>
        <w:tc>
          <w:tcPr>
            <w:tcW w:w="4680" w:type="dxa"/>
            <w:vAlign w:val="center"/>
          </w:tcPr>
          <w:p w14:paraId="04D75CE8" w14:textId="77777777" w:rsidR="0030504E" w:rsidRDefault="0030504E" w:rsidP="006F15CF">
            <w:pPr>
              <w:pStyle w:val="GuestName"/>
              <w:rPr>
                <w:snapToGrid w:val="0"/>
                <w:sz w:val="24"/>
              </w:rPr>
            </w:pPr>
          </w:p>
        </w:tc>
        <w:tc>
          <w:tcPr>
            <w:tcW w:w="360" w:type="dxa"/>
            <w:vAlign w:val="center"/>
          </w:tcPr>
          <w:p w14:paraId="5513DE36" w14:textId="77777777" w:rsidR="0030504E" w:rsidRDefault="00115D7A">
            <w:pPr>
              <w:rPr>
                <w:snapToGrid w:val="0"/>
                <w:sz w:val="24"/>
              </w:rPr>
            </w:pPr>
            <w:r w:rsidRPr="00115D7A">
              <w:rPr>
                <w:snapToGrid w:val="0"/>
                <w:lang w:bidi="en-GB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39EB9AFD" wp14:editId="1EA59E00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213360</wp:posOffset>
                      </wp:positionV>
                      <wp:extent cx="2969260" cy="1592580"/>
                      <wp:effectExtent l="0" t="0" r="2540" b="7620"/>
                      <wp:wrapNone/>
                      <wp:docPr id="20" name="Group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21" name="Rectangle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Picture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Rectangle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Picture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AutoShape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Picture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049B3C" id="Group 124" o:spid="_x0000_s1026" style="position:absolute;margin-left:17.25pt;margin-top:16.8pt;width:233.8pt;height:125.4pt;z-index:251681792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">
                      <v:rect id="Rectangle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" fillcolor="#daeef3 [664]" strokecolor="#fbdcc2 [3052]"/>
                      <v:shape id="Picture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">
                        <v:imagedata r:id="rId10" o:title=""/>
                      </v:shape>
                      <v:rect id="Rectangle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" fillcolor="#daeef3 [664]" strokecolor="#fbdcc2 [3052]">
                        <v:fill opacity="47288f"/>
                      </v:rect>
                      <v:shape id="Picture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">
                        <v:imagedata r:id="rId11" o:title=""/>
                      </v:shape>
                      <v:roundrect id="AutoShape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" fillcolor="#4f81bd [3204]" stroked="f"/>
                      <v:shape id="Picture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">
                        <v:imagedata r:id="rId12" o:title=""/>
                      </v:shape>
                      <v:shape id="Picture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">
                        <v:imagedata r:id="rId12" o:title=""/>
                      </v:shape>
                      <v:shape id="Picture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680" w:type="dxa"/>
            <w:vAlign w:val="center"/>
          </w:tcPr>
          <w:p w14:paraId="7640A4B7" w14:textId="77777777" w:rsidR="0030504E" w:rsidRDefault="0030504E">
            <w:pPr>
              <w:rPr>
                <w:snapToGrid w:val="0"/>
                <w:sz w:val="24"/>
              </w:rPr>
            </w:pPr>
          </w:p>
        </w:tc>
      </w:tr>
      <w:tr w:rsidR="0030504E" w14:paraId="7EE8AAF6" w14:textId="77777777" w:rsidTr="009E69DC">
        <w:trPr>
          <w:cantSplit/>
          <w:trHeight w:hRule="exact" w:val="226"/>
        </w:trPr>
        <w:tc>
          <w:tcPr>
            <w:tcW w:w="4680" w:type="dxa"/>
          </w:tcPr>
          <w:p w14:paraId="66570F75" w14:textId="77777777" w:rsidR="0030504E" w:rsidRDefault="0030504E" w:rsidP="006F15CF">
            <w:pPr>
              <w:pStyle w:val="GuestName"/>
              <w:rPr>
                <w:snapToGrid w:val="0"/>
              </w:rPr>
            </w:pPr>
          </w:p>
        </w:tc>
        <w:tc>
          <w:tcPr>
            <w:tcW w:w="360" w:type="dxa"/>
            <w:vAlign w:val="center"/>
          </w:tcPr>
          <w:p w14:paraId="34F8ECA6" w14:textId="77777777" w:rsidR="0030504E" w:rsidRDefault="0030504E">
            <w:pPr>
              <w:rPr>
                <w:snapToGrid w:val="0"/>
                <w:sz w:val="24"/>
              </w:rPr>
            </w:pPr>
          </w:p>
        </w:tc>
        <w:tc>
          <w:tcPr>
            <w:tcW w:w="4680" w:type="dxa"/>
          </w:tcPr>
          <w:p w14:paraId="4C9B5A6B" w14:textId="77777777" w:rsidR="0030504E" w:rsidRDefault="0030504E">
            <w:pPr>
              <w:rPr>
                <w:snapToGrid w:val="0"/>
              </w:rPr>
            </w:pPr>
          </w:p>
        </w:tc>
      </w:tr>
    </w:tbl>
    <w:p w14:paraId="3EF39561" w14:textId="77777777" w:rsidR="0030504E" w:rsidRDefault="00115D7A">
      <w:pPr>
        <w:rPr>
          <w:snapToGrid w:val="0"/>
        </w:rPr>
      </w:pPr>
      <w:r>
        <w:rPr>
          <w:snapToGrid w:val="0"/>
          <w:lang w:bidi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AB216B" wp14:editId="0A2DE14A">
                <wp:simplePos x="0" y="0"/>
                <wp:positionH relativeFrom="column">
                  <wp:posOffset>3792855</wp:posOffset>
                </wp:positionH>
                <wp:positionV relativeFrom="paragraph">
                  <wp:posOffset>637540</wp:posOffset>
                </wp:positionV>
                <wp:extent cx="1731645" cy="400050"/>
                <wp:effectExtent l="1905" t="0" r="0" b="0"/>
                <wp:wrapNone/>
                <wp:docPr id="19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64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F925F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color w:val="FDEADA" w:themeColor="background1"/>
                                <w:sz w:val="36"/>
                                <w:szCs w:val="36"/>
                                <w:lang w:bidi="en-GB"/>
                              </w:rPr>
                              <w:t>Ariane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B216B" id="Text Box 918" o:spid="_x0000_s1034" type="#_x0000_t202" style="position:absolute;margin-left:298.65pt;margin-top:50.2pt;width:136.35pt;height:3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5qvuwIAAMM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" filled="f" stroked="f">
                <v:textbox>
                  <w:txbxContent>
                    <w:p w14:paraId="0E4F925F" w14:textId="77777777" w:rsidR="00115D7A" w:rsidRPr="00115D7A" w:rsidRDefault="00115D7A" w:rsidP="00115D7A">
                      <w:pPr>
                        <w:jc w:val="center"/>
                        <w:rPr>
                          <w:color w:val="FDEADA" w:themeColor="background1"/>
                          <w:sz w:val="36"/>
                        </w:rPr>
                      </w:pPr>
                      <w:r>
                        <w:rPr>
                          <w:color w:val="FDEADA" w:themeColor="background1"/>
                          <w:sz w:val="36"/>
                          <w:szCs w:val="36"/>
                          <w:lang w:bidi="en-GB"/>
                        </w:rPr>
                        <w:t>Ariane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napToGrid w:val="0"/>
          <w:lang w:bidi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287813" wp14:editId="3493407A">
                <wp:simplePos x="0" y="0"/>
                <wp:positionH relativeFrom="column">
                  <wp:posOffset>563880</wp:posOffset>
                </wp:positionH>
                <wp:positionV relativeFrom="paragraph">
                  <wp:posOffset>637540</wp:posOffset>
                </wp:positionV>
                <wp:extent cx="1731645" cy="400050"/>
                <wp:effectExtent l="1905" t="0" r="0" b="0"/>
                <wp:wrapNone/>
                <wp:docPr id="18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64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7646D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color w:val="FDEADA" w:themeColor="background1"/>
                                <w:sz w:val="36"/>
                                <w:szCs w:val="36"/>
                                <w:lang w:bidi="en-GB"/>
                              </w:rPr>
                              <w:t>Jessie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87813" id="Text Box 917" o:spid="_x0000_s1035" type="#_x0000_t202" style="position:absolute;margin-left:44.4pt;margin-top:50.2pt;width:136.35pt;height:3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7FvAIAAMM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" filled="f" stroked="f">
                <v:textbox>
                  <w:txbxContent>
                    <w:p w14:paraId="5DC7646D" w14:textId="77777777" w:rsidR="00115D7A" w:rsidRPr="00115D7A" w:rsidRDefault="00115D7A" w:rsidP="00115D7A">
                      <w:pPr>
                        <w:jc w:val="center"/>
                        <w:rPr>
                          <w:color w:val="FDEADA" w:themeColor="background1"/>
                          <w:sz w:val="36"/>
                        </w:rPr>
                      </w:pPr>
                      <w:r>
                        <w:rPr>
                          <w:color w:val="FDEADA" w:themeColor="background1"/>
                          <w:sz w:val="36"/>
                          <w:szCs w:val="36"/>
                          <w:lang w:bidi="en-GB"/>
                        </w:rPr>
                        <w:t>Jessie</w:t>
                      </w:r>
                    </w:p>
                  </w:txbxContent>
                </v:textbox>
              </v:shape>
            </w:pict>
          </mc:Fallback>
        </mc:AlternateContent>
      </w:r>
      <w:r w:rsidRPr="00115D7A">
        <w:rPr>
          <w:snapToGrid w:val="0"/>
          <w:lang w:bidi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01D5E6B" wp14:editId="51BBD708">
                <wp:simplePos x="0" y="0"/>
                <wp:positionH relativeFrom="column">
                  <wp:posOffset>0</wp:posOffset>
                </wp:positionH>
                <wp:positionV relativeFrom="paragraph">
                  <wp:posOffset>-142875</wp:posOffset>
                </wp:positionV>
                <wp:extent cx="2969260" cy="1592580"/>
                <wp:effectExtent l="0" t="0" r="2540" b="7620"/>
                <wp:wrapNone/>
                <wp:docPr id="1" name="Group 1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18F2ED-1C2D-4C42-8508-C5E4009B39F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9260" cy="1592580"/>
                          <a:chOff x="0" y="0"/>
                          <a:chExt cx="2969460" cy="1592263"/>
                        </a:xfrm>
                      </wpg:grpSpPr>
                      <wps:wsp>
                        <wps:cNvPr id="10" name="Rectangle 2">
                          <a:extLst>
                            <a:ext uri="{FF2B5EF4-FFF2-40B4-BE49-F238E27FC236}">
                              <a16:creationId xmlns:a16="http://schemas.microsoft.com/office/drawing/2014/main" id="{14EBD91B-029C-4AC1-8BA4-D9FEE1438C3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1948" y="0"/>
                            <a:ext cx="2957512" cy="1592263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bg1">
                                <a:lumMod val="9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1" name="Picture 3">
                            <a:extLst>
                              <a:ext uri="{FF2B5EF4-FFF2-40B4-BE49-F238E27FC236}">
                                <a16:creationId xmlns:a16="http://schemas.microsoft.com/office/drawing/2014/main" id="{06F974D1-672C-4961-BA49-8C02BBAC63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460" cy="1592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4">
                          <a:extLst>
                            <a:ext uri="{FF2B5EF4-FFF2-40B4-BE49-F238E27FC236}">
                              <a16:creationId xmlns:a16="http://schemas.microsoft.com/office/drawing/2014/main" id="{39CCFCBE-9723-4C40-AAC5-1EDDA8062A1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69460" cy="1592263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  <a:alpha val="72000"/>
                            </a:schemeClr>
                          </a:solidFill>
                          <a:ln w="9525">
                            <a:solidFill>
                              <a:schemeClr val="bg1">
                                <a:lumMod val="9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3" name="Picture 5">
                            <a:extLst>
                              <a:ext uri="{FF2B5EF4-FFF2-40B4-BE49-F238E27FC236}">
                                <a16:creationId xmlns:a16="http://schemas.microsoft.com/office/drawing/2014/main" id="{07477E16-F28B-4B19-92C7-1720CB16D6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05932" y="1147622"/>
                            <a:ext cx="594906" cy="39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AutoShape 26">
                          <a:extLst>
                            <a:ext uri="{FF2B5EF4-FFF2-40B4-BE49-F238E27FC236}">
                              <a16:creationId xmlns:a16="http://schemas.microsoft.com/office/drawing/2014/main" id="{B29C4283-71DA-4B28-9D47-FF766C59297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57900" y="612827"/>
                            <a:ext cx="2344540" cy="7319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" name="Picture 7">
                            <a:extLst>
                              <a:ext uri="{FF2B5EF4-FFF2-40B4-BE49-F238E27FC236}">
                                <a16:creationId xmlns:a16="http://schemas.microsoft.com/office/drawing/2014/main" id="{A159DB6A-CC1B-4CFE-B134-24EF625751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4505586">
                            <a:off x="2481682" y="910698"/>
                            <a:ext cx="227980" cy="136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8">
                            <a:extLst>
                              <a:ext uri="{FF2B5EF4-FFF2-40B4-BE49-F238E27FC236}">
                                <a16:creationId xmlns:a16="http://schemas.microsoft.com/office/drawing/2014/main" id="{08DEAB03-7926-4024-B004-73F295B878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143909" y="913554"/>
                            <a:ext cx="227980" cy="136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9">
                            <a:extLst>
                              <a:ext uri="{FF2B5EF4-FFF2-40B4-BE49-F238E27FC236}">
                                <a16:creationId xmlns:a16="http://schemas.microsoft.com/office/drawing/2014/main" id="{C1D53D4E-61DE-482D-94D3-FF62BC2573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52592" y="72690"/>
                            <a:ext cx="755157" cy="5856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3A0DA" id="Group 124" o:spid="_x0000_s1026" style="position:absolute;margin-left:0;margin-top:-11.25pt;width:233.8pt;height:125.4pt;z-index:251679744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">
                <v:rect id="Rectangle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" fillcolor="#daeef3 [664]" strokecolor="#fbdcc2 [3052]"/>
                <v:shape id="Picture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">
                  <v:imagedata r:id="rId10" o:title=""/>
                </v:shape>
                <v:rect id="Rectangle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" fillcolor="#daeef3 [664]" strokecolor="#fbdcc2 [3052]">
                  <v:fill opacity="47288f"/>
                </v:rect>
                <v:shape id="Picture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">
                  <v:imagedata r:id="rId11" o:title=""/>
                </v:shape>
                <v:roundrect id="AutoShape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" fillcolor="#4f81bd [3204]" stroked="f"/>
                <v:shape id="Picture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">
                  <v:imagedata r:id="rId12" o:title=""/>
                </v:shape>
                <v:shape id="Picture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">
                  <v:imagedata r:id="rId12" o:title=""/>
                </v:shape>
                <v:shape id="Picture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</w:p>
    <w:sectPr w:rsidR="0030504E" w:rsidSect="0030504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900" w:right="0" w:bottom="0" w:left="126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6B26D7" w14:textId="77777777" w:rsidR="002707EC" w:rsidRDefault="002707EC" w:rsidP="009E69DC">
      <w:r>
        <w:separator/>
      </w:r>
    </w:p>
  </w:endnote>
  <w:endnote w:type="continuationSeparator" w:id="0">
    <w:p w14:paraId="6F4B2F58" w14:textId="77777777" w:rsidR="002707EC" w:rsidRDefault="002707EC" w:rsidP="009E6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89BA3" w14:textId="77777777" w:rsidR="009E69DC" w:rsidRDefault="009E69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F447A6" w14:textId="77777777" w:rsidR="009E69DC" w:rsidRDefault="009E69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5B1004" w14:textId="77777777" w:rsidR="009E69DC" w:rsidRDefault="009E69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B351D2" w14:textId="77777777" w:rsidR="002707EC" w:rsidRDefault="002707EC" w:rsidP="009E69DC">
      <w:r>
        <w:separator/>
      </w:r>
    </w:p>
  </w:footnote>
  <w:footnote w:type="continuationSeparator" w:id="0">
    <w:p w14:paraId="0809DF0D" w14:textId="77777777" w:rsidR="002707EC" w:rsidRDefault="002707EC" w:rsidP="009E6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CA055F" w14:textId="77777777" w:rsidR="009E69DC" w:rsidRDefault="009E69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8DAFE" w14:textId="77777777" w:rsidR="009E69DC" w:rsidRDefault="009E69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684DC8" w14:textId="77777777" w:rsidR="009E69DC" w:rsidRDefault="009E69D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proofState w:spelling="clean" w:grammar="clean"/>
  <w:formsDesign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811"/>
    <w:rsid w:val="000647DF"/>
    <w:rsid w:val="000815D3"/>
    <w:rsid w:val="000C49CF"/>
    <w:rsid w:val="000D52AB"/>
    <w:rsid w:val="00115D7A"/>
    <w:rsid w:val="0012310E"/>
    <w:rsid w:val="00187829"/>
    <w:rsid w:val="001A0821"/>
    <w:rsid w:val="001B1DF8"/>
    <w:rsid w:val="001C1232"/>
    <w:rsid w:val="002267D9"/>
    <w:rsid w:val="00227ABE"/>
    <w:rsid w:val="0026472C"/>
    <w:rsid w:val="002707EC"/>
    <w:rsid w:val="002A2996"/>
    <w:rsid w:val="0030504E"/>
    <w:rsid w:val="00427527"/>
    <w:rsid w:val="004A01F8"/>
    <w:rsid w:val="0051563A"/>
    <w:rsid w:val="00552DC8"/>
    <w:rsid w:val="005A2635"/>
    <w:rsid w:val="005E044F"/>
    <w:rsid w:val="006E418B"/>
    <w:rsid w:val="006F15CF"/>
    <w:rsid w:val="007B6057"/>
    <w:rsid w:val="007B6DB7"/>
    <w:rsid w:val="00807E63"/>
    <w:rsid w:val="00852740"/>
    <w:rsid w:val="008B4811"/>
    <w:rsid w:val="008E7FA4"/>
    <w:rsid w:val="00905C7D"/>
    <w:rsid w:val="00924D16"/>
    <w:rsid w:val="00940DB0"/>
    <w:rsid w:val="009E69DC"/>
    <w:rsid w:val="00A71262"/>
    <w:rsid w:val="00AB3253"/>
    <w:rsid w:val="00AE467C"/>
    <w:rsid w:val="00B026AF"/>
    <w:rsid w:val="00B21351"/>
    <w:rsid w:val="00B745FC"/>
    <w:rsid w:val="00B977A4"/>
    <w:rsid w:val="00BE79DB"/>
    <w:rsid w:val="00CF096B"/>
    <w:rsid w:val="00CF5ADE"/>
    <w:rsid w:val="00D33E02"/>
    <w:rsid w:val="00E73DF8"/>
    <w:rsid w:val="00EB15CA"/>
    <w:rsid w:val="00EE18AF"/>
    <w:rsid w:val="00EE3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1471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924D16"/>
    <w:rPr>
      <w:rFonts w:asciiTheme="minorHAnsi" w:hAnsiTheme="minorHAnsi"/>
      <w:lang w:val="en-GB"/>
    </w:rPr>
  </w:style>
  <w:style w:type="paragraph" w:styleId="Heading1">
    <w:name w:val="heading 1"/>
    <w:basedOn w:val="Normal"/>
    <w:next w:val="Normal"/>
    <w:rsid w:val="00BE79DB"/>
    <w:pPr>
      <w:keepNext/>
      <w:ind w:right="144"/>
      <w:jc w:val="right"/>
      <w:outlineLvl w:val="0"/>
    </w:pPr>
    <w:rPr>
      <w:rFonts w:asciiTheme="majorHAnsi" w:hAnsiTheme="majorHAnsi"/>
      <w:i/>
      <w:color w:val="FDEADA" w:themeColor="background1"/>
      <w:sz w:val="56"/>
    </w:rPr>
  </w:style>
  <w:style w:type="paragraph" w:styleId="Heading2">
    <w:name w:val="heading 2"/>
    <w:basedOn w:val="Normal"/>
    <w:next w:val="Normal"/>
    <w:rsid w:val="0030504E"/>
    <w:pPr>
      <w:keepNext/>
      <w:jc w:val="center"/>
      <w:outlineLvl w:val="1"/>
    </w:pPr>
    <w:rPr>
      <w:rFonts w:ascii="Monotype Corsiva" w:hAnsi="Monotype Corsiva"/>
      <w:snapToGrid w:val="0"/>
      <w:color w:val="008000"/>
      <w:sz w:val="72"/>
      <w:szCs w:val="72"/>
    </w:rPr>
  </w:style>
  <w:style w:type="paragraph" w:styleId="Heading3">
    <w:name w:val="heading 3"/>
    <w:basedOn w:val="Normal"/>
    <w:next w:val="Normal"/>
    <w:rsid w:val="0030504E"/>
    <w:pPr>
      <w:keepNext/>
      <w:jc w:val="right"/>
      <w:outlineLvl w:val="2"/>
    </w:pPr>
    <w:rPr>
      <w:rFonts w:ascii="Book Antiqua" w:hAnsi="Book Antiqua"/>
      <w:snapToGrid w:val="0"/>
      <w:color w:val="800000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E04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044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rsid w:val="005A2635"/>
    <w:pPr>
      <w:spacing w:after="300"/>
      <w:contextualSpacing/>
      <w:jc w:val="center"/>
    </w:pPr>
    <w:rPr>
      <w:rFonts w:asciiTheme="majorHAnsi" w:eastAsiaTheme="majorEastAsia" w:hAnsiTheme="majorHAnsi" w:cstheme="majorBidi"/>
      <w:b/>
      <w:color w:val="860088" w:themeColor="text2" w:themeTint="E6"/>
      <w:spacing w:val="5"/>
      <w:kern w:val="28"/>
      <w:sz w:val="80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5A2635"/>
    <w:rPr>
      <w:rFonts w:asciiTheme="majorHAnsi" w:eastAsiaTheme="majorEastAsia" w:hAnsiTheme="majorHAnsi" w:cstheme="majorBidi"/>
      <w:b/>
      <w:color w:val="860088" w:themeColor="text2" w:themeTint="E6"/>
      <w:spacing w:val="5"/>
      <w:kern w:val="28"/>
      <w:sz w:val="80"/>
      <w:szCs w:val="52"/>
      <w:lang w:bidi="en-US"/>
    </w:rPr>
  </w:style>
  <w:style w:type="paragraph" w:customStyle="1" w:styleId="GuestName">
    <w:name w:val="Guest_Name"/>
    <w:basedOn w:val="Normal"/>
    <w:link w:val="GuestNameChar"/>
    <w:qFormat/>
    <w:rsid w:val="00924D16"/>
    <w:pPr>
      <w:tabs>
        <w:tab w:val="left" w:pos="6930"/>
      </w:tabs>
      <w:jc w:val="center"/>
    </w:pPr>
    <w:rPr>
      <w:rFonts w:asciiTheme="majorHAnsi" w:hAnsiTheme="majorHAnsi"/>
      <w:b/>
      <w:i/>
      <w:color w:val="860088" w:themeColor="text2" w:themeTint="E6"/>
      <w:sz w:val="52"/>
    </w:rPr>
  </w:style>
  <w:style w:type="character" w:styleId="PlaceholderText">
    <w:name w:val="Placeholder Text"/>
    <w:basedOn w:val="DefaultParagraphFont"/>
    <w:uiPriority w:val="99"/>
    <w:semiHidden/>
    <w:rsid w:val="006F15CF"/>
    <w:rPr>
      <w:color w:val="808080"/>
    </w:rPr>
  </w:style>
  <w:style w:type="paragraph" w:styleId="Header">
    <w:name w:val="header"/>
    <w:basedOn w:val="Normal"/>
    <w:link w:val="HeaderChar"/>
    <w:rsid w:val="009E69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E69DC"/>
  </w:style>
  <w:style w:type="paragraph" w:styleId="Footer">
    <w:name w:val="footer"/>
    <w:basedOn w:val="Normal"/>
    <w:link w:val="FooterChar"/>
    <w:rsid w:val="009E69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E69DC"/>
  </w:style>
  <w:style w:type="character" w:customStyle="1" w:styleId="GuestNameChar">
    <w:name w:val="Guest_Name Char"/>
    <w:basedOn w:val="DefaultParagraphFont"/>
    <w:link w:val="GuestName"/>
    <w:rsid w:val="00924D16"/>
    <w:rPr>
      <w:rFonts w:asciiTheme="majorHAnsi" w:hAnsiTheme="majorHAnsi"/>
      <w:b/>
      <w:i/>
      <w:color w:val="860088" w:themeColor="text2" w:themeTint="E6"/>
      <w:sz w:val="52"/>
    </w:rPr>
  </w:style>
  <w:style w:type="character" w:customStyle="1" w:styleId="GuestNameChar0">
    <w:name w:val="Guest Name Char"/>
    <w:basedOn w:val="GuestNameChar"/>
    <w:rsid w:val="00552DC8"/>
    <w:rPr>
      <w:rFonts w:asciiTheme="majorHAnsi" w:hAnsiTheme="majorHAnsi"/>
      <w:b/>
      <w:i/>
      <w:color w:val="860088" w:themeColor="text2" w:themeTint="E6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em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Floral">
  <a:themeElements>
    <a:clrScheme name="Easter">
      <a:dk1>
        <a:srgbClr val="FFFF00"/>
      </a:dk1>
      <a:lt1>
        <a:srgbClr val="FDEADA"/>
      </a:lt1>
      <a:dk2>
        <a:srgbClr val="5F0060"/>
      </a:dk2>
      <a:lt2>
        <a:srgbClr val="FFC000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BF"/>
      </a:hlink>
      <a:folHlink>
        <a:srgbClr val="FF0000"/>
      </a:folHlink>
    </a:clrScheme>
    <a:fontScheme name="Easter">
      <a:majorFont>
        <a:latin typeface="Monotype Corsiv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Office_33848203_TF10356161</Template>
  <TotalTime>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Test en-US</cp:lastModifiedBy>
  <cp:revision>4</cp:revision>
  <dcterms:created xsi:type="dcterms:W3CDTF">2019-05-13T10:12:00Z</dcterms:created>
  <dcterms:modified xsi:type="dcterms:W3CDTF">2019-05-16T10:10:00Z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79;#tpl120;#448;#zwd140;#95;#zwd120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