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79D8588" w14:textId="77777777" w:rsidR="00DD5785" w:rsidRPr="00DE5701" w:rsidRDefault="008B0D30" w:rsidP="00DE5701">
      <w:r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7118B4C7" wp14:editId="5BDC3898">
                <wp:simplePos x="0" y="0"/>
                <wp:positionH relativeFrom="page">
                  <wp:posOffset>320634</wp:posOffset>
                </wp:positionH>
                <wp:positionV relativeFrom="page">
                  <wp:posOffset>1900052</wp:posOffset>
                </wp:positionV>
                <wp:extent cx="283845" cy="3087370"/>
                <wp:effectExtent l="0" t="0" r="1905" b="0"/>
                <wp:wrapNone/>
                <wp:docPr id="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308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75602" w14:textId="77777777" w:rsidR="008B0D30" w:rsidRPr="003C78BB" w:rsidRDefault="008B0D30" w:rsidP="008B0D30">
                            <w:pPr>
                              <w:pStyle w:val="Instructions"/>
                              <w:jc w:val="both"/>
                            </w:pPr>
                            <w:r w:rsidRPr="00A551D6">
                              <w:rPr>
                                <w:sz w:val="22"/>
                                <w:lang w:bidi="en-GB"/>
                              </w:rPr>
                              <w:t xml:space="preserve">3. Final trimmed size will </w:t>
                            </w:r>
                            <w:r>
                              <w:rPr>
                                <w:lang w:bidi="en-GB"/>
                              </w:rPr>
                              <w:t>be 5 x 7 inches, per card.</w:t>
                            </w:r>
                          </w:p>
                        </w:txbxContent>
                      </wps:txbx>
                      <wps:bodyPr rot="0" vert="vert270" wrap="square" lIns="18288" tIns="18288" rIns="18288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7118B4C7" id="_x0000_t202" coordsize="21600,21600" o:spt="202" path="m,l,21600r21600,l21600,xe">
                <v:stroke joinstyle="miter"/>
                <v:path gradientshapeok="t" o:connecttype="rect"/>
              </v:shapetype>
              <v:shape id="Text Box 492" o:spid="_x0000_s1026" type="#_x0000_t202" style="position:absolute;left:0;text-align:left;margin-left:25.25pt;margin-top:149.6pt;width:22.35pt;height:243.1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" o:allowincell="f" filled="f" stroked="f">
                <v:textbox style="layout-flow:vertical;mso-layout-flow-alt:bottom-to-top" inset="1.44pt,1.44pt,1.44pt,1.44pt">
                  <w:txbxContent>
                    <w:p w14:paraId="63275602" w14:textId="77777777" w:rsidR="008B0D30" w:rsidRPr="003C78BB" w:rsidRDefault="008B0D30" w:rsidP="008B0D30">
                      <w:pPr>
                        <w:pStyle w:val="Instructions"/>
                        <w:jc w:val="both"/>
                      </w:pPr>
                      <w:r w:rsidRPr="00A551D6">
                        <w:rPr>
                          <w:sz w:val="22"/>
                          <w:lang w:bidi="en-GB"/>
                        </w:rPr>
                        <w:t xml:space="preserve">3. Final trimmed size will </w:t>
                      </w:r>
                      <w:r>
                        <w:rPr>
                          <w:lang w:bidi="en-GB"/>
                        </w:rPr>
                        <w:t>be 5 x 7 inches, per card.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2A73F444" wp14:editId="3D6E8E66">
                <wp:simplePos x="0" y="0"/>
                <wp:positionH relativeFrom="page">
                  <wp:posOffset>320634</wp:posOffset>
                </wp:positionH>
                <wp:positionV relativeFrom="page">
                  <wp:posOffset>5142016</wp:posOffset>
                </wp:positionV>
                <wp:extent cx="283845" cy="1689735"/>
                <wp:effectExtent l="0" t="0" r="1905" b="5715"/>
                <wp:wrapNone/>
                <wp:docPr id="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168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E05B4" w14:textId="77777777" w:rsidR="008B0D30" w:rsidRPr="003C78BB" w:rsidRDefault="008B0D30" w:rsidP="008B0D30">
                            <w:pPr>
                              <w:pStyle w:val="Instructions"/>
                              <w:jc w:val="left"/>
                            </w:pPr>
                            <w:r w:rsidRPr="00A551D6">
                              <w:rPr>
                                <w:sz w:val="22"/>
                                <w:lang w:bidi="en-GB"/>
                              </w:rPr>
                              <w:t xml:space="preserve">2. Cut along the dotted lines. </w:t>
                            </w:r>
                          </w:p>
                        </w:txbxContent>
                      </wps:txbx>
                      <wps:bodyPr rot="0" vert="vert270" wrap="square" lIns="18288" tIns="18288" rIns="18288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A73F444" id="_x0000_s1027" type="#_x0000_t202" style="position:absolute;left:0;text-align:left;margin-left:25.25pt;margin-top:404.9pt;width:22.35pt;height:133.0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" o:allowincell="f" filled="f" stroked="f">
                <v:textbox style="layout-flow:vertical;mso-layout-flow-alt:bottom-to-top" inset="1.44pt,1.44pt,1.44pt,1.44pt">
                  <w:txbxContent>
                    <w:p w14:paraId="733E05B4" w14:textId="77777777" w:rsidR="008B0D30" w:rsidRPr="003C78BB" w:rsidRDefault="008B0D30" w:rsidP="008B0D30">
                      <w:pPr>
                        <w:pStyle w:val="Instructions"/>
                        <w:jc w:val="left"/>
                      </w:pPr>
                      <w:r w:rsidRPr="00A551D6">
                        <w:rPr>
                          <w:sz w:val="22"/>
                          <w:lang w:bidi="en-GB"/>
                        </w:rPr>
                        <w:t xml:space="preserve">2. Cut along the dotted lines.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5559B3A6" wp14:editId="6D4DC3EA">
                <wp:simplePos x="0" y="0"/>
                <wp:positionH relativeFrom="page">
                  <wp:posOffset>320675</wp:posOffset>
                </wp:positionH>
                <wp:positionV relativeFrom="page">
                  <wp:posOffset>6996430</wp:posOffset>
                </wp:positionV>
                <wp:extent cx="296883" cy="1081801"/>
                <wp:effectExtent l="0" t="0" r="8255" b="4445"/>
                <wp:wrapNone/>
                <wp:docPr id="2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83" cy="1081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30446" w14:textId="77777777" w:rsidR="001C3020" w:rsidRPr="003C78BB" w:rsidRDefault="001C3020" w:rsidP="008B0D30">
                            <w:pPr>
                              <w:pStyle w:val="Instructions"/>
                              <w:jc w:val="left"/>
                            </w:pPr>
                            <w:r w:rsidRPr="00A551D6">
                              <w:rPr>
                                <w:sz w:val="22"/>
                                <w:lang w:bidi="en-GB"/>
                              </w:rPr>
                              <w:t>1. Print this page.</w:t>
                            </w:r>
                          </w:p>
                        </w:txbxContent>
                      </wps:txbx>
                      <wps:bodyPr rot="0" vert="vert270" wrap="square" lIns="18288" tIns="18288" rIns="18288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559B3A6" id="_x0000_s1028" type="#_x0000_t202" style="position:absolute;left:0;text-align:left;margin-left:25.25pt;margin-top:550.9pt;width:23.4pt;height:85.2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" o:allowincell="f" filled="f" stroked="f">
                <v:textbox style="layout-flow:vertical;mso-layout-flow-alt:bottom-to-top" inset="1.44pt,1.44pt,1.44pt,1.44pt">
                  <w:txbxContent>
                    <w:p w14:paraId="67330446" w14:textId="77777777" w:rsidR="001C3020" w:rsidRPr="003C78BB" w:rsidRDefault="001C3020" w:rsidP="008B0D30">
                      <w:pPr>
                        <w:pStyle w:val="Instructions"/>
                        <w:jc w:val="left"/>
                      </w:pPr>
                      <w:r w:rsidRPr="00A551D6">
                        <w:rPr>
                          <w:sz w:val="22"/>
                          <w:lang w:bidi="en-GB"/>
                        </w:rPr>
                        <w:t>1. Print this page.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60DF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B61D554" wp14:editId="5341D1F4">
                <wp:simplePos x="0" y="0"/>
                <wp:positionH relativeFrom="column">
                  <wp:posOffset>3495675</wp:posOffset>
                </wp:positionH>
                <wp:positionV relativeFrom="paragraph">
                  <wp:posOffset>5629275</wp:posOffset>
                </wp:positionV>
                <wp:extent cx="2541905" cy="2175510"/>
                <wp:effectExtent l="0" t="0" r="1270" b="0"/>
                <wp:wrapNone/>
                <wp:docPr id="29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217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0CBDD" w14:textId="77777777" w:rsidR="001860DF" w:rsidRPr="001860DF" w:rsidRDefault="006A24FA" w:rsidP="001860DF">
                            <w:pPr>
                              <w:pStyle w:val="Names"/>
                              <w:rPr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sz w:val="32"/>
                                  <w:szCs w:val="32"/>
                                </w:rPr>
                                <w:id w:val="-1157381652"/>
                                <w:placeholder>
                                  <w:docPart w:val="51B4BD98B0144E488E5629D81B694685"/>
                                </w:placeholder>
                                <w15:appearance w15:val="hidden"/>
                              </w:sdtPr>
                              <w:sdtEndPr/>
                              <w:sdtContent>
                                <w:r w:rsidR="001860DF" w:rsidRPr="001860DF">
                                  <w:rPr>
                                    <w:rFonts w:ascii="Century Gothic" w:eastAsia="Century Gothic" w:hAnsi="Century Gothic" w:cs="Century Gothic"/>
                                    <w:b w:val="0"/>
                                    <w:color w:val="FF0000"/>
                                    <w:sz w:val="32"/>
                                    <w:szCs w:val="32"/>
                                    <w:lang w:bidi="en-GB"/>
                                  </w:rPr>
                                  <w:t>Bride’s name</w:t>
                                </w:r>
                              </w:sdtContent>
                            </w:sdt>
                            <w:r w:rsidR="001860DF" w:rsidRPr="001860DF">
                              <w:rPr>
                                <w:rFonts w:ascii="Century Gothic" w:eastAsia="Century Gothic" w:hAnsi="Century Gothic" w:cs="Century Gothic"/>
                                <w:b w:val="0"/>
                                <w:color w:val="FF0000"/>
                                <w:sz w:val="32"/>
                                <w:szCs w:val="32"/>
                                <w:lang w:bidi="en-GB"/>
                              </w:rPr>
                              <w:t xml:space="preserve"> and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FF0000"/>
                                  <w:sz w:val="32"/>
                                  <w:szCs w:val="32"/>
                                </w:rPr>
                                <w:id w:val="-506520245"/>
                                <w:placeholder>
                                  <w:docPart w:val="51B4BD98B0144E488E5629D81B694685"/>
                                </w:placeholder>
                                <w15:appearance w15:val="hidden"/>
                              </w:sdtPr>
                              <w:sdtEndPr>
                                <w:rPr>
                                  <w:rFonts w:asciiTheme="minorHAnsi" w:hAnsiTheme="minorHAnsi"/>
                                  <w:b/>
                                  <w:color w:val="F2F2F2" w:themeColor="background1" w:themeShade="F2"/>
                                </w:rPr>
                              </w:sdtEndPr>
                              <w:sdtContent>
                                <w:r w:rsidR="001860DF" w:rsidRPr="001860DF">
                                  <w:rPr>
                                    <w:rFonts w:ascii="Century Gothic" w:eastAsia="Century Gothic" w:hAnsi="Century Gothic" w:cs="Century Gothic"/>
                                    <w:b w:val="0"/>
                                    <w:color w:val="FF0000"/>
                                    <w:sz w:val="32"/>
                                    <w:szCs w:val="32"/>
                                    <w:lang w:bidi="en-GB"/>
                                  </w:rPr>
                                  <w:t>Groom’s name</w:t>
                                </w:r>
                              </w:sdtContent>
                            </w:sdt>
                          </w:p>
                          <w:p w14:paraId="68899A6D" w14:textId="77777777" w:rsidR="001860DF" w:rsidRPr="001860DF" w:rsidRDefault="001860DF" w:rsidP="001860D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1860DF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lang w:bidi="en-GB"/>
                              </w:rPr>
                              <w:t>Are getting married</w:t>
                            </w:r>
                          </w:p>
                          <w:sdt>
                            <w:sdtPr>
                              <w:id w:val="426624713"/>
                              <w:placeholder>
                                <w:docPart w:val="961CE7F0795A4EB1A48604CA88F10A56"/>
                              </w:placeholder>
                              <w:date>
                                <w:dateFormat w:val="dd/MM/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1F629D5" w14:textId="77777777" w:rsidR="001860DF" w:rsidRDefault="001860DF" w:rsidP="001860DF">
                                <w:pPr>
                                  <w:pStyle w:val="Date"/>
                                </w:pPr>
                                <w:r w:rsidRPr="001860DF">
                                  <w:rPr>
                                    <w:rFonts w:ascii="Century Gothic" w:eastAsia="Century Gothic" w:hAnsi="Century Gothic" w:cs="Century Gothic"/>
                                    <w:b w:val="0"/>
                                    <w:color w:val="FF0000"/>
                                    <w:lang w:bidi="en-GB"/>
                                  </w:rPr>
                                  <w:t>[Date]</w:t>
                                </w:r>
                              </w:p>
                            </w:sdtContent>
                          </w:sdt>
                          <w:p w14:paraId="5BAF88E0" w14:textId="77777777" w:rsidR="00A551D6" w:rsidRPr="001860DF" w:rsidRDefault="006A24FA" w:rsidP="001860D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sdt>
                              <w:sdtPr>
                                <w:id w:val="1900320784"/>
                                <w:placeholder>
                                  <w:docPart w:val="51B4BD98B0144E488E5629D81B694685"/>
                                </w:placeholder>
                                <w15:appearance w15:val="hidden"/>
                              </w:sdtPr>
                              <w:sdtEndPr/>
                              <w:sdtContent>
                                <w:r w:rsidR="001860DF" w:rsidRPr="001860DF">
                                  <w:rPr>
                                    <w:rFonts w:ascii="Century Gothic" w:eastAsia="Century Gothic" w:hAnsi="Century Gothic" w:cs="Century Gothic"/>
                                    <w:color w:val="000000" w:themeColor="text1"/>
                                    <w:lang w:bidi="en-GB"/>
                                  </w:rPr>
                                  <w:t>[Town/City, County/Region]</w:t>
                                </w:r>
                              </w:sdtContent>
                            </w:sdt>
                            <w:r w:rsidR="001860DF" w:rsidRPr="001860DF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lang w:bidi="en-GB"/>
                              </w:rPr>
                              <w:br/>
                              <w:t>Formal invitation to follow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61D554" id="_x0000_t202" coordsize="21600,21600" o:spt="202" path="m,l,21600r21600,l21600,xe">
                <v:stroke joinstyle="miter"/>
                <v:path gradientshapeok="t" o:connecttype="rect"/>
              </v:shapetype>
              <v:shape id="Text Box 746" o:spid="_x0000_s1029" type="#_x0000_t202" style="position:absolute;left:0;text-align:left;margin-left:275.25pt;margin-top:443.25pt;width:200.15pt;height:171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XCUvQIAAMQ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" filled="f" stroked="f">
                <v:textbox>
                  <w:txbxContent>
                    <w:p w14:paraId="1BB0CBDD" w14:textId="77777777" w:rsidR="001860DF" w:rsidRPr="001860DF" w:rsidRDefault="006A24FA" w:rsidP="001860DF">
                      <w:pPr>
                        <w:pStyle w:val="Names"/>
                        <w:rPr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sz w:val="32"/>
                            <w:szCs w:val="32"/>
                          </w:rPr>
                          <w:id w:val="-1157381652"/>
                          <w:placeholder>
                            <w:docPart w:val="51B4BD98B0144E488E5629D81B694685"/>
                          </w:placeholder>
                          <w15:appearance w15:val="hidden"/>
                        </w:sdtPr>
                        <w:sdtEndPr/>
                        <w:sdtContent>
                          <w:r w:rsidR="001860DF" w:rsidRPr="001860DF">
                            <w:rPr>
                              <w:rFonts w:ascii="Century Gothic" w:eastAsia="Century Gothic" w:hAnsi="Century Gothic" w:cs="Century Gothic"/>
                              <w:b w:val="0"/>
                              <w:color w:val="FF0000"/>
                              <w:sz w:val="32"/>
                              <w:szCs w:val="32"/>
                              <w:lang w:bidi="en-GB"/>
                            </w:rPr>
                            <w:t>Bride’s name</w:t>
                          </w:r>
                        </w:sdtContent>
                      </w:sdt>
                      <w:r w:rsidR="001860DF" w:rsidRPr="001860DF">
                        <w:rPr>
                          <w:rFonts w:ascii="Century Gothic" w:eastAsia="Century Gothic" w:hAnsi="Century Gothic" w:cs="Century Gothic"/>
                          <w:b w:val="0"/>
                          <w:color w:val="FF0000"/>
                          <w:sz w:val="32"/>
                          <w:szCs w:val="32"/>
                          <w:lang w:bidi="en-GB"/>
                        </w:rPr>
                        <w:t xml:space="preserve"> and </w:t>
                      </w:r>
                      <w:sdt>
                        <w:sdtPr>
                          <w:rPr>
                            <w:rFonts w:ascii="Century Gothic" w:hAnsi="Century Gothic"/>
                            <w:b w:val="0"/>
                            <w:color w:val="FF0000"/>
                            <w:sz w:val="32"/>
                            <w:szCs w:val="32"/>
                          </w:rPr>
                          <w:id w:val="-506520245"/>
                          <w:placeholder>
                            <w:docPart w:val="51B4BD98B0144E488E5629D81B694685"/>
                          </w:placeholder>
                          <w15:appearance w15:val="hidden"/>
                        </w:sdtPr>
                        <w:sdtEndPr>
                          <w:rPr>
                            <w:rFonts w:asciiTheme="minorHAnsi" w:hAnsiTheme="minorHAnsi"/>
                            <w:b/>
                            <w:color w:val="F2F2F2" w:themeColor="background1" w:themeShade="F2"/>
                          </w:rPr>
                        </w:sdtEndPr>
                        <w:sdtContent>
                          <w:r w:rsidR="001860DF" w:rsidRPr="001860DF">
                            <w:rPr>
                              <w:rFonts w:ascii="Century Gothic" w:eastAsia="Century Gothic" w:hAnsi="Century Gothic" w:cs="Century Gothic"/>
                              <w:b w:val="0"/>
                              <w:color w:val="FF0000"/>
                              <w:sz w:val="32"/>
                              <w:szCs w:val="32"/>
                              <w:lang w:bidi="en-GB"/>
                            </w:rPr>
                            <w:t>Groom’s name</w:t>
                          </w:r>
                        </w:sdtContent>
                      </w:sdt>
                    </w:p>
                    <w:p w14:paraId="68899A6D" w14:textId="77777777" w:rsidR="001860DF" w:rsidRPr="001860DF" w:rsidRDefault="001860DF" w:rsidP="001860DF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1860DF">
                        <w:rPr>
                          <w:rFonts w:ascii="Century Gothic" w:eastAsia="Century Gothic" w:hAnsi="Century Gothic" w:cs="Century Gothic"/>
                          <w:color w:val="000000" w:themeColor="text1"/>
                          <w:lang w:bidi="en-GB"/>
                        </w:rPr>
                        <w:t>Are getting married</w:t>
                      </w:r>
                    </w:p>
                    <w:sdt>
                      <w:sdtPr>
                        <w:id w:val="426624713"/>
                        <w:placeholder>
                          <w:docPart w:val="961CE7F0795A4EB1A48604CA88F10A56"/>
                        </w:placeholder>
                        <w:date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01F629D5" w14:textId="77777777" w:rsidR="001860DF" w:rsidRDefault="001860DF" w:rsidP="001860DF">
                          <w:pPr>
                            <w:pStyle w:val="Date"/>
                          </w:pPr>
                          <w:r w:rsidRPr="001860DF">
                            <w:rPr>
                              <w:rFonts w:ascii="Century Gothic" w:eastAsia="Century Gothic" w:hAnsi="Century Gothic" w:cs="Century Gothic"/>
                              <w:b w:val="0"/>
                              <w:color w:val="FF0000"/>
                              <w:lang w:bidi="en-GB"/>
                            </w:rPr>
                            <w:t>[Date]</w:t>
                          </w:r>
                        </w:p>
                      </w:sdtContent>
                    </w:sdt>
                    <w:p w14:paraId="5BAF88E0" w14:textId="77777777" w:rsidR="00A551D6" w:rsidRPr="001860DF" w:rsidRDefault="006A24FA" w:rsidP="001860DF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sdt>
                        <w:sdtPr>
                          <w:id w:val="1900320784"/>
                          <w:placeholder>
                            <w:docPart w:val="51B4BD98B0144E488E5629D81B694685"/>
                          </w:placeholder>
                          <w15:appearance w15:val="hidden"/>
                        </w:sdtPr>
                        <w:sdtEndPr/>
                        <w:sdtContent>
                          <w:r w:rsidR="001860DF" w:rsidRPr="001860DF">
                            <w:rPr>
                              <w:rFonts w:ascii="Century Gothic" w:eastAsia="Century Gothic" w:hAnsi="Century Gothic" w:cs="Century Gothic"/>
                              <w:color w:val="000000" w:themeColor="text1"/>
                              <w:lang w:bidi="en-GB"/>
                            </w:rPr>
                            <w:t>[Town/City, County/Region]</w:t>
                          </w:r>
                        </w:sdtContent>
                      </w:sdt>
                      <w:r w:rsidR="001860DF" w:rsidRPr="001860DF">
                        <w:rPr>
                          <w:rFonts w:ascii="Century Gothic" w:eastAsia="Century Gothic" w:hAnsi="Century Gothic" w:cs="Century Gothic"/>
                          <w:color w:val="000000" w:themeColor="text1"/>
                          <w:lang w:bidi="en-GB"/>
                        </w:rPr>
                        <w:br/>
                        <w:t>Formal invitation to follow</w:t>
                      </w:r>
                    </w:p>
                  </w:txbxContent>
                </v:textbox>
              </v:shape>
            </w:pict>
          </mc:Fallback>
        </mc:AlternateContent>
      </w:r>
      <w:r w:rsidR="001860DF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F2060B3" wp14:editId="382A6B73">
                <wp:simplePos x="0" y="0"/>
                <wp:positionH relativeFrom="column">
                  <wp:posOffset>3486150</wp:posOffset>
                </wp:positionH>
                <wp:positionV relativeFrom="paragraph">
                  <wp:posOffset>1104900</wp:posOffset>
                </wp:positionV>
                <wp:extent cx="2543175" cy="2175510"/>
                <wp:effectExtent l="0" t="0" r="0" b="0"/>
                <wp:wrapNone/>
                <wp:docPr id="28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17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E9080" w14:textId="77777777" w:rsidR="00531BDA" w:rsidRPr="001860DF" w:rsidRDefault="006A24FA" w:rsidP="00531BDA">
                            <w:pPr>
                              <w:pStyle w:val="Names"/>
                              <w:rPr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sz w:val="32"/>
                                  <w:szCs w:val="32"/>
                                </w:rPr>
                                <w:id w:val="1303115688"/>
                                <w15:appearance w15:val="hidden"/>
                              </w:sdtPr>
                              <w:sdtEndPr/>
                              <w:sdtContent>
                                <w:r w:rsidR="00531BDA" w:rsidRPr="001860DF">
                                  <w:rPr>
                                    <w:rFonts w:ascii="Century Gothic" w:eastAsia="Century Gothic" w:hAnsi="Century Gothic" w:cs="Century Gothic"/>
                                    <w:b w:val="0"/>
                                    <w:color w:val="FF0000"/>
                                    <w:sz w:val="32"/>
                                    <w:szCs w:val="32"/>
                                    <w:lang w:bidi="en-GB"/>
                                  </w:rPr>
                                  <w:t>Bride’s name</w:t>
                                </w:r>
                              </w:sdtContent>
                            </w:sdt>
                            <w:r w:rsidR="00531BDA" w:rsidRPr="001860DF">
                              <w:rPr>
                                <w:rFonts w:ascii="Century Gothic" w:eastAsia="Century Gothic" w:hAnsi="Century Gothic" w:cs="Century Gothic"/>
                                <w:b w:val="0"/>
                                <w:color w:val="FF0000"/>
                                <w:sz w:val="32"/>
                                <w:szCs w:val="32"/>
                                <w:lang w:bidi="en-GB"/>
                              </w:rPr>
                              <w:t xml:space="preserve"> and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FF0000"/>
                                  <w:sz w:val="32"/>
                                  <w:szCs w:val="32"/>
                                </w:rPr>
                                <w:id w:val="1303115694"/>
                                <w15:appearance w15:val="hidden"/>
                              </w:sdtPr>
                              <w:sdtEndPr>
                                <w:rPr>
                                  <w:rFonts w:asciiTheme="minorHAnsi" w:hAnsiTheme="minorHAnsi"/>
                                  <w:b/>
                                  <w:color w:val="F2F2F2" w:themeColor="background1" w:themeShade="F2"/>
                                </w:rPr>
                              </w:sdtEndPr>
                              <w:sdtContent>
                                <w:r w:rsidR="00531BDA" w:rsidRPr="001860DF">
                                  <w:rPr>
                                    <w:rFonts w:ascii="Century Gothic" w:eastAsia="Century Gothic" w:hAnsi="Century Gothic" w:cs="Century Gothic"/>
                                    <w:b w:val="0"/>
                                    <w:color w:val="FF0000"/>
                                    <w:sz w:val="32"/>
                                    <w:szCs w:val="32"/>
                                    <w:lang w:bidi="en-GB"/>
                                  </w:rPr>
                                  <w:t>Groom’s name</w:t>
                                </w:r>
                              </w:sdtContent>
                            </w:sdt>
                          </w:p>
                          <w:p w14:paraId="118A5CD6" w14:textId="77777777" w:rsidR="00531BDA" w:rsidRPr="001860DF" w:rsidRDefault="00531BDA" w:rsidP="00531BDA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1860DF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lang w:bidi="en-GB"/>
                              </w:rPr>
                              <w:t>Are getting married</w:t>
                            </w:r>
                          </w:p>
                          <w:sdt>
                            <w:sdtPr>
                              <w:id w:val="1303115701"/>
                              <w:date>
                                <w:dateFormat w:val="dd/MM/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4184B99" w14:textId="77777777" w:rsidR="00531BDA" w:rsidRDefault="00531BDA" w:rsidP="00531BDA">
                                <w:pPr>
                                  <w:pStyle w:val="Date"/>
                                </w:pPr>
                                <w:r w:rsidRPr="001860DF">
                                  <w:rPr>
                                    <w:rFonts w:ascii="Century Gothic" w:eastAsia="Century Gothic" w:hAnsi="Century Gothic" w:cs="Century Gothic"/>
                                    <w:b w:val="0"/>
                                    <w:color w:val="FF0000"/>
                                    <w:lang w:bidi="en-GB"/>
                                  </w:rPr>
                                  <w:t>[Date]</w:t>
                                </w:r>
                              </w:p>
                            </w:sdtContent>
                          </w:sdt>
                          <w:p w14:paraId="3318D57E" w14:textId="77777777" w:rsidR="00531BDA" w:rsidRPr="001860DF" w:rsidRDefault="006A24FA" w:rsidP="00531BDA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sdt>
                              <w:sdtPr>
                                <w:id w:val="1303115705"/>
                                <w15:appearance w15:val="hidden"/>
                              </w:sdtPr>
                              <w:sdtEndPr/>
                              <w:sdtContent>
                                <w:r w:rsidR="00531BDA" w:rsidRPr="001860DF">
                                  <w:rPr>
                                    <w:rFonts w:ascii="Century Gothic" w:eastAsia="Century Gothic" w:hAnsi="Century Gothic" w:cs="Century Gothic"/>
                                    <w:color w:val="000000" w:themeColor="text1"/>
                                    <w:lang w:bidi="en-GB"/>
                                  </w:rPr>
                                  <w:t>[Town/City, County/Region]</w:t>
                                </w:r>
                              </w:sdtContent>
                            </w:sdt>
                            <w:r w:rsidR="00531BDA" w:rsidRPr="001860DF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lang w:bidi="en-GB"/>
                              </w:rPr>
                              <w:br/>
                              <w:t>Formal invitation to follow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060B3" id="Text Box 745" o:spid="_x0000_s1030" type="#_x0000_t202" style="position:absolute;left:0;text-align:left;margin-left:274.5pt;margin-top:87pt;width:200.25pt;height:171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levAIAAMQ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" filled="f" stroked="f">
                <v:textbox>
                  <w:txbxContent>
                    <w:p w14:paraId="6ACE9080" w14:textId="77777777" w:rsidR="00531BDA" w:rsidRPr="001860DF" w:rsidRDefault="006A24FA" w:rsidP="00531BDA">
                      <w:pPr>
                        <w:pStyle w:val="Names"/>
                        <w:rPr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sz w:val="32"/>
                            <w:szCs w:val="32"/>
                          </w:rPr>
                          <w:id w:val="1303115688"/>
                          <w15:appearance w15:val="hidden"/>
                        </w:sdtPr>
                        <w:sdtEndPr/>
                        <w:sdtContent>
                          <w:r w:rsidR="00531BDA" w:rsidRPr="001860DF">
                            <w:rPr>
                              <w:rFonts w:ascii="Century Gothic" w:eastAsia="Century Gothic" w:hAnsi="Century Gothic" w:cs="Century Gothic"/>
                              <w:b w:val="0"/>
                              <w:color w:val="FF0000"/>
                              <w:sz w:val="32"/>
                              <w:szCs w:val="32"/>
                              <w:lang w:bidi="en-GB"/>
                            </w:rPr>
                            <w:t>Bride’s name</w:t>
                          </w:r>
                        </w:sdtContent>
                      </w:sdt>
                      <w:r w:rsidR="00531BDA" w:rsidRPr="001860DF">
                        <w:rPr>
                          <w:rFonts w:ascii="Century Gothic" w:eastAsia="Century Gothic" w:hAnsi="Century Gothic" w:cs="Century Gothic"/>
                          <w:b w:val="0"/>
                          <w:color w:val="FF0000"/>
                          <w:sz w:val="32"/>
                          <w:szCs w:val="32"/>
                          <w:lang w:bidi="en-GB"/>
                        </w:rPr>
                        <w:t xml:space="preserve"> and </w:t>
                      </w:r>
                      <w:sdt>
                        <w:sdtPr>
                          <w:rPr>
                            <w:rFonts w:ascii="Century Gothic" w:hAnsi="Century Gothic"/>
                            <w:b w:val="0"/>
                            <w:color w:val="FF0000"/>
                            <w:sz w:val="32"/>
                            <w:szCs w:val="32"/>
                          </w:rPr>
                          <w:id w:val="1303115694"/>
                          <w15:appearance w15:val="hidden"/>
                        </w:sdtPr>
                        <w:sdtEndPr>
                          <w:rPr>
                            <w:rFonts w:asciiTheme="minorHAnsi" w:hAnsiTheme="minorHAnsi"/>
                            <w:b/>
                            <w:color w:val="F2F2F2" w:themeColor="background1" w:themeShade="F2"/>
                          </w:rPr>
                        </w:sdtEndPr>
                        <w:sdtContent>
                          <w:r w:rsidR="00531BDA" w:rsidRPr="001860DF">
                            <w:rPr>
                              <w:rFonts w:ascii="Century Gothic" w:eastAsia="Century Gothic" w:hAnsi="Century Gothic" w:cs="Century Gothic"/>
                              <w:b w:val="0"/>
                              <w:color w:val="FF0000"/>
                              <w:sz w:val="32"/>
                              <w:szCs w:val="32"/>
                              <w:lang w:bidi="en-GB"/>
                            </w:rPr>
                            <w:t>Groom’s name</w:t>
                          </w:r>
                        </w:sdtContent>
                      </w:sdt>
                    </w:p>
                    <w:p w14:paraId="118A5CD6" w14:textId="77777777" w:rsidR="00531BDA" w:rsidRPr="001860DF" w:rsidRDefault="00531BDA" w:rsidP="00531BDA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1860DF">
                        <w:rPr>
                          <w:rFonts w:ascii="Century Gothic" w:eastAsia="Century Gothic" w:hAnsi="Century Gothic" w:cs="Century Gothic"/>
                          <w:color w:val="000000" w:themeColor="text1"/>
                          <w:lang w:bidi="en-GB"/>
                        </w:rPr>
                        <w:t>Are getting married</w:t>
                      </w:r>
                    </w:p>
                    <w:sdt>
                      <w:sdtPr>
                        <w:id w:val="1303115701"/>
                        <w:date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04184B99" w14:textId="77777777" w:rsidR="00531BDA" w:rsidRDefault="00531BDA" w:rsidP="00531BDA">
                          <w:pPr>
                            <w:pStyle w:val="Date"/>
                          </w:pPr>
                          <w:r w:rsidRPr="001860DF">
                            <w:rPr>
                              <w:rFonts w:ascii="Century Gothic" w:eastAsia="Century Gothic" w:hAnsi="Century Gothic" w:cs="Century Gothic"/>
                              <w:b w:val="0"/>
                              <w:color w:val="FF0000"/>
                              <w:lang w:bidi="en-GB"/>
                            </w:rPr>
                            <w:t>[Date]</w:t>
                          </w:r>
                        </w:p>
                      </w:sdtContent>
                    </w:sdt>
                    <w:p w14:paraId="3318D57E" w14:textId="77777777" w:rsidR="00531BDA" w:rsidRPr="001860DF" w:rsidRDefault="006A24FA" w:rsidP="00531BDA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sdt>
                        <w:sdtPr>
                          <w:id w:val="1303115705"/>
                          <w15:appearance w15:val="hidden"/>
                        </w:sdtPr>
                        <w:sdtEndPr/>
                        <w:sdtContent>
                          <w:r w:rsidR="00531BDA" w:rsidRPr="001860DF">
                            <w:rPr>
                              <w:rFonts w:ascii="Century Gothic" w:eastAsia="Century Gothic" w:hAnsi="Century Gothic" w:cs="Century Gothic"/>
                              <w:color w:val="000000" w:themeColor="text1"/>
                              <w:lang w:bidi="en-GB"/>
                            </w:rPr>
                            <w:t>[Town/City, County/Region]</w:t>
                          </w:r>
                        </w:sdtContent>
                      </w:sdt>
                      <w:r w:rsidR="00531BDA" w:rsidRPr="001860DF">
                        <w:rPr>
                          <w:rFonts w:ascii="Century Gothic" w:eastAsia="Century Gothic" w:hAnsi="Century Gothic" w:cs="Century Gothic"/>
                          <w:color w:val="000000" w:themeColor="text1"/>
                          <w:lang w:bidi="en-GB"/>
                        </w:rPr>
                        <w:br/>
                        <w:t>Formal invitation to follow</w:t>
                      </w:r>
                    </w:p>
                  </w:txbxContent>
                </v:textbox>
              </v:shape>
            </w:pict>
          </mc:Fallback>
        </mc:AlternateContent>
      </w:r>
      <w:r w:rsidR="001860DF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10462" behindDoc="0" locked="0" layoutInCell="0" allowOverlap="1" wp14:anchorId="4E68EC00" wp14:editId="2A3291F2">
                <wp:simplePos x="0" y="0"/>
                <wp:positionH relativeFrom="margin">
                  <wp:posOffset>-257175</wp:posOffset>
                </wp:positionH>
                <wp:positionV relativeFrom="page">
                  <wp:posOffset>4943475</wp:posOffset>
                </wp:positionV>
                <wp:extent cx="6638290" cy="4700270"/>
                <wp:effectExtent l="0" t="0" r="635" b="0"/>
                <wp:wrapNone/>
                <wp:docPr id="27" name="Rectangle 747" descr="save the date, wedding ring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290" cy="470027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27EBB72" id="Rectangle 747" o:spid="_x0000_s1026" alt="save the date, wedding rings" style="position:absolute;margin-left:-20.25pt;margin-top:389.25pt;width:522.7pt;height:370.1pt;z-index:2517104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E0MD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Fq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1dWlkOmQ5YjRhZTYzLWE1ZmUtNDg1Ni05M2MwLTc5&#10;MjJiODU5YzM3MTwvc3RSZWY6aW5zdGFuY2VJRD4KICAgICAgICAgICAgPHN0UmVmOmRvY3VtZW50&#10;SUQ+eG1wLmRpZDplYTBjZDc3YS1mMjAyLWYyNDItYTQ3NC0wZDQ3YmQ3YjNkYzk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mU2ZjVlYjRkLWI4MjItMzU0NS1iOTM3LWFjNzJmOTEyMzRhOTwvc3RFdnQ6aW5zdGFuY2VJ&#10;RD4KICAgICAgICAgICAgICAgICAgPHN0RXZ0OndoZW4+MjAxNy0xMS0yMlQxNzoxNDo0MSswMjow&#10;MDwvc3RFdnQ6d2hlbj4KICAgICAgICAgICAgICAgICAgPHN0RXZ0OnNvZnR3YXJlQWdlbnQ+QWRv&#10;YmUgSWxsdXN0cmF0b3IgQ0MgMjIuMC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aOlwxMDMuTWljcm9zb2Z0XE9mZmljZSBU&#10;ZW1wbGF0ZXNcQmF0Y2ggMVxXZWRkaW5nXEltYWdlc1xtYXJyaWVkLWNvdXBsZS1ob2xkaW5nLWhh&#10;bmRzXzQ0NjB4NDQ2MC5qcGc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SAAiAcEFEQkUCEAAAcHJ0ckNNWUtMYWIgB9AABwAaAAUAKQA1YWNzcEFQUEwAAAAAQURCRQAA&#10;AAAAAAAAAAAAAAAAAAA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v/4n0QSUNDX1BST0ZJTEUAAhK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f/ifRBJQ0NfUFJPRklMRQADEp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/+J9EElD&#10;Q19QUk9GSUxFAAQS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/4n0QSUNDX1BST0ZJTEUABRL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P/ifRBJQ0NfUFJPRklMRQAGEr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/+J9EElDQ19QUk9GSUxFAAcS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/4n0QSUNDX1BST0ZJ&#10;TEUACBL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v/ifRBJQ0NfUFJPRklMRQAJE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/+J9EElDQ19QUk9GSUxFAAoS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D/4n0Q&#10;SUNDX1BST0ZJTEUACxI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P/ifRBJQ0NfUFJPRklMRQAMEs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/+J9EElDQ19QUk9GSUxFAA0S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b/4n0QSUNDX1BST0ZJTEUADhK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P/ifRBJQ0NfUFJP&#10;RklMRQAPEq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+J9EElDQ19QUk9GSUxFABAS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D/4n0QSUNDX1BST0ZJTEUAERI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4BJQ0NfUFJPRklMRQASEv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P/vo/wBV39tv9EVp+UP8R/5T/m9i/wByP+Zn9ov5iEf607F8Zodkn5f7Z/U+b8dY&#10;tcfjT+Vr/wDB0f4zbsgu3b8p83+AY/jCyEmC9LL4AAAAAAAAAAAAAAAAAAAAAAAAAAAAAAAAAAAA&#10;AAAAAABr/sT0X4AJ0OPPyA0f+p+s/iWyZP4f+ScX+DrL+LUkkWq/kxrn4Bw/4vtxWD0X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/8Avo/1Xf22/wBEVp+UP8R/5T/m9i/3&#10;I/5mf2i/mIR/rTsXxmh2Sfl/tn9T5vx1i1x+NP5Wv/wdH+M27ILt2/KfN/gGP4wshJgvSy+AAAAA&#10;AAAAAAAAAAAAAAAAAAAAAAAAAAAAAAAAAAAAAAa/7E9F+ACdDjz8gNH/AKn6z+JbJk/h/wCScX+D&#10;rL+LUkkWq/kxrn4Bw/4vtxWD0X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/++j/AFXf22/0RWn5Q/xH/lP+b2L/AHI/5mf2i/mIR/rTsXxmh2Sfl/tn9T5vx1i1x+NP5Wv/&#10;AMHR/jNuyC7dvynzf4Bj+MLISYL0svgAAAAAAAAAAAAAAAAAAAAAAAAAAAAAAAAAAAAAAAAAAGv+&#10;xPRfgAnQ48/IDR/6n6z+JbJk/h/5Jxf4Osv4tSSRar+TGufgHD/i+3FYPRe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/wC+j/Vd/bb/AERWn5Q/xH/lP+b2L/cj/mZ/aL+Y&#10;hH+tOxfGaHZJ+X+2f1Pm/HWLXH40/la//B0f4zbsgu3b8p83+AY/jCyEmC9LL4AAAAAAAAAAAAAA&#10;AAAAAAAAAAAAAAAAAAAAAAAAAAAABr/sT0X4AJ0OPPyA0f8AqfrP4lsmT+H/AJJxf4Osv4tSSRar&#10;+TGufgHD/i+3FYPRe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/76P8A&#10;Vd/bb/RFaflD/Ef+U/5vYv8Acj/mZ/aL+YhH+tOxfGaHZJ+X+2f1Pm/HWLXH40/la/8AwdH+M27I&#10;Lt2/KfN/gGP4wshJgvSy+AAAAAAAAAAAAAAAAAAAAAAAAAAAAAAAAAAAAAAAAAAAa/7E9F+ACdDj&#10;z8gNH/qfrP4lsmT+H/knF/g6y/i1JJFqv5Ma5+AcP+L7cVg9F7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P/AL6P9V39tv8ARFaflD/Ef+U/5vYv9yP+Zn9ov5iEf607F8Zo&#10;dkn5f7Z/U+b8dYtcfjT+Vr/8HR/jNuyC7dvynzf4Bj+MLISYL0svgAAAAAAAAAAAAAAAAAAAAAAA&#10;AAAAAAAAAAAAAAAAAAAGv+xPRfgAnQ48/IDR/wCp+s/iWyZP4f8AknF/g6y/i1JJFqv5Ma5+AcP+&#10;L7cVg9F7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P/vo/wBV39tv9EVp&#10;+UP8R/5T/m9i/wByP+Zn9ov5iEf607F8Zodkn5f7Z/U+b8dYtcfjT+Vr/wDB0f4zbsgu3b8p83+A&#10;Y/jCyEmC9LL4AAAAAAAAAAAAAAAAAAAAAAAAAAAAAAAAAAAAAAAAAABr/sT0X4AJ0OPPyA0f+p+s&#10;/iWyZP4f+ScX+DrL+LUkkWq/kxrn4Bw/4vtxWD0X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/8Avo/1Xf22/wBEVp+UP8R/5T/m9i/3I/5mf2i/mIR/rTsXxmh2Sfl/tn9T&#10;5vx1i1x+NP5Wv/wdH+M27ILt2/KfN/gGP4wshJgvSy+AAAAAAAAAAAAAAAAAAAAAAAAAAAAAAAAA&#10;AAAAAAAAAAa/7E9F+ACdDjz8gNH/AKn6z+JbJk/h/wCScX+DrL+LUkkWq/kxrn4Bw/4vtxWD0Xv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R/99H+q7+23+iK0/KH+I/8p/zexf7kf8zP7RfzEI/1p2L4zQ7JPy/2z+p8346x&#10;a4/Gn8rX/wCDo/xm3ZBdu35T5v8AAMfxhZCTBell8AAAAAAAAAAAAAAAAAAAAAAAAAAAAAAAAAAA&#10;AAAAAAAA1/2J6L8AE6HHn5AaP/U/WfxLZMn8P/JOL/B1l/FqSSLVfyY1z8A4f8X24rB6L3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f/AH0f6rv7bf6IrT8of4j/AMp/zexf&#10;7kf8zP7RfzEI/wBadi+M0OyT8v8AbP6nzfjrFrj8afytf/g6P8Zt2QXbt+U+b/AMfxhZCTBell8A&#10;AAAAAAAAAAAAAAAAAAAAAAAAAAAAAAAAAAAAAAAAAA1/2J6L8AE6HHn5AaP/AFP1n8S2TJ/D/wAk&#10;4v8AB1l/FqSSLVfyY1z8A4f8X24rB6L3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f/fR/qu/tt/oitPyh/iP/Kf83sX+5H/Mz+0X8xCP9adi+M0OyT8v9s/qfN+OsWuPxp/K&#10;1/8Ag6P8Zt2QXbt+U+b/AADH8YWQkwXpZfAAAAAAAAAAAAAAAAAAAAAAAAAAAAAAAAAAAAAAAAAA&#10;ANf9iei/ABOhx5+QGj/1P1n8S2TJ/D/yTi/wdZfxakki1X8mNc/AOH/F9uKwei9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H/wB9H+q7+23+iK0/KH+I/wDKf83sX+5H/Mz+&#10;0X8xCP8AWnYvjNDsk/L/AGz+p8346xa4/Gn8rX/4Oj/GbdkF27flPm/wDH8YWQkwXpZfAAAAAAAA&#10;AAAAAAAAAAAAAAAAAAAAAAAAAAAAAAAAAAANf9iei/ABOhx5+QGj/wBT9Z/Etkyfw/8AJOL/AAdZ&#10;fxakki1X8mNc/AOH/F9uKwei94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H/30f6rv7bf6IrT8of4j/yn/N7F/uR/zM/tF/MQj/WnYvjNDsk/L/bP6nzfjrFrj8afytf/AIOj&#10;/GbdkF27flPm/wAAx/GFkJMF6WXwAAAAAAAAAAAAAAAAAAAAAAAAAAAAAAAAAAAAAAAAAADX/Yno&#10;vwATocefkBo/9T9Z/Etkyfw/8k4v8HWX8WpJItV/JjXPwDh/xfbisHov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/8AfR/qu/tt/oitPyh/iP8Ayn/N7F/uR/zM/tF/MQj/&#10;AFp2L4zQ7JPy/wBs/qfN+OsWuPxp/K1/+Do/xm3ZBdu35T5v8Ax/GFkJMF6WXwAAAAAAAAAAAAAA&#10;AAAAAAAAAAAAAAAAAAAAAAAAAAAADX/YnovwATocefkBo/8AU/WfxLZMn8P/ACTi/wAHWX8WpJIt&#10;V/JjXPwDh/xfbisHov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R/99H+&#10;q7+23+iK0/KH+I/8p/zexf7kf8zP7RfzEI/1p2L4zQ7JPy/2z+p8346xa4/Gn8rX/wCDo/xm3ZBd&#10;u35T5v8AAMfxhZCTBell8AAAAAAAAAAAAAAAAAAAAAAAAAAAAAAAAAAAAAAAAAAA1/2J6L8AE6HH&#10;n5AaP/U/WfxLZMn8P/JOL/B1l/FqSSLVfyY1z8A4f8X24rB6L3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f/AH0f6rv7bf6IrT8of4j/AMp/zexf7kf8zP7RfzEI/wBadi+M&#10;0OyT8v8AbP6nzfjrFrj8afytf/g6P8Zt2QXbt+U+b/AMfxhZCTBell8AAAAAAAAAAAAAAAAAAAAA&#10;AAAAAAAAAAAAAAAAAAAAAA1/2J6L8AE6HHn5AaP/AFP1n8S2TJ/D/wAk4v8AB1l/FqSSLVfyY1z8&#10;A4f8X24rB6L3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f/fR/qu/tt/o&#10;itPyh/iP/Kf83sX+5H/Mz+0X8xCP9adi+M0OyT8v9s/qfN+OsWuPxp/K1/8Ag6P8Zt2QXbt+U+b/&#10;AADH8YWQkwXpZfAAAAAAAAAAAAAAAAAAAAAAAAAAAAAAAAAAAAAAAAAAANf9iei/ABOhx5+QGj/1&#10;P1n8S2TJ/D/yTi/wdZfxakki1X8mNc/AOH/F9uKwei9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H/wB9H+q7+23+iK0/KH+I/wDKf83sX+5H/Mz+0X8xCP8AWnYvjNDsk/L/&#10;AGz+p8346xa4/Gn8rX/4Oj/GbdkF27flPm/wDH8YWQkwXpZfAAAAAAAAAAAAAAAAAAAAAAAAAAAA&#10;AAAAAAAAAAAAAAANf9iei/ABOhx5+QGj/wBT9Z/Etkyfw/8AJOL/AAdZfxakki1X8mNc/AOH/F9u&#10;Kwei94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H/30f6rv7bf6IrT8of4&#10;j/yn/N7F/uR/zM/tF/MQj/WnYvjNDsk/L/bP6nzfjrFrj8afytf/AIOj/GbdkF27flPm/wAAx/GF&#10;kJMF6WXwAAAAAAAAAAAAAAAAAAAAAAAAAAAAAAAAAAAAAAAAAADX/YnovwATocefkBo/9T9Z/Etk&#10;yfw/8k4v8HWX8WpJItV/JjXPwDh/xfbisHov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/8AfR/qu/tt/oitPyh/iP8Ayn/N7F/uR/zM/tF/MQj/AFp2L4zQ7JPy/wBs/qfN&#10;+OsWuPxp/K1/+Do/xm3ZBdu35T5v8Ax/GFkJMF6WXwAAAAAAAAAAAAAAAAAAAAAAAAAAAAAAAAAA&#10;AAAAAAAADX/YnovwATocefkBo/8AU/WfxLZMn8P/ACTi/wAHWX8WpJItV/JjXPwDh/xfbisHov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R/99H+q7+23+iK0/KH+I/8p/ze&#10;xf7kf8zP7RfzEI/1p2L4zQ7JPy/2z+p8346xa4/Gn8rX/wCDo/xm3ZBdu35T5v8AAMfxhZCTBell&#10;8AAAAAAAAAAAAAAAAAAAAAAAAAAAAAAAAAAAAAAAAAAA1/2J6L8AE6HHn5AaP/U/WfxLZMn8P/JO&#10;L/B1l/FqSSLVfyY1z8A4f8X24rB6L3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f/AH0f6rv7bf6IrT8of4j/AMp/zexf7kf8zP7RfzEI/wBadi+M0OyT8v8AbP6nzfjrFrj8&#10;afytf/g6P8Zt2QXbt+U+b/AMfxhZCTBell8AAAAAAAAAAAAAAAAAAAAAAAAAAAAAAAAAAAAAAAAA&#10;AA1/2J6L8AE6HHn5AaP/AFP1n8S2TJ/D/wAk4v8AB1l/FqSSLVfyY1z8A4f8X24rB6L3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f/fR/qu/tt/oitPyh/iP/Kf83sX+5H/M&#10;z+0X8xCP9adi+M0OyT8v9s/qfN+OsWuPxp/K1/8Ag6P8Zt2QXbt+U+b/AADH8YWQkwXpZfAAAAAA&#10;AAAAAAAAAAAAAAAAAAAAAAAAAAAAAAAAAAAAANf9iei/ABOhx5+QGj/1P1n8S2TJ/D/yTi/wdZfx&#10;akki1X8mNc/AOH/F9uKwei9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/wB9H+q7+23+iK0/KH+I/wDKf83sX+5H/Mz+0X8xCP8AWnYvjNDsk/L/AGz+p8346xa4/Gn8rX/4&#10;Oj/GbdkF27flPm/wDH8YWQkwXpZfAAAAAAAAAAAAAAAAAAAAAAAAAAAAAAAAAAAAAAAAAAANf9ie&#10;i/ABOhx5+QGj/wBT9Z/Etkyfw/8AJOL/AAdZfxakki1X8mNc/AOH/F9uKwei9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H/30f6rv7bf6IrT8of4j/yn/N7F/uR/zM/tF/MQ&#10;j/WnYvjNDsk/L/bP6nzfjrFrj8afytf/AIOj/GbdkF27flPm/wAAx/GFkJMF6WXwAAAAAAAAAAAA&#10;AAAAAAAAAAAAAAAAAAAAAAAAAAAAAADX/YnovwATocefkBo/9T9Z/Etkyfw/8k4v8HWX8WpJItV/&#10;JjXPwDh/xfbisHov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/8AfR/q&#10;u/tt/oitPyh/iP8Ayn/N7F/uR/zM/tF/MQj/AFp2L4zQ7JPy/wBs/qfN+OsWuPxp/K1/+Do/xm3Z&#10;Bdu35T5v8Ax/GFkJMF6WXwAAAAAAAAAAAAAAAAAAAAAAAAAAAAAAAAAAAAAAAAAADX/YnovwAToc&#10;efkBo/8AU/WfxLZMn8P/ACTi/wAHWX8WpJItV/JjXPwDh/xfbisHo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R/99H+q7+23+iK0/KH+I/8p/zexf7kf8zP7RfzEI/1p2L4&#10;zQ7JPy/2z+p8346xa4/Gn8rX/wCDo/xm3ZBdu35T5v8AAMfxhZCTBell8AAAAAAAAAAAAAAAAAAA&#10;AAAAAAAAAAAAAAAAAAAAAAAA1/2J6L8AE6HHn5AaP/U/WfxLZMn8P/JOL/B1l/FqSSLVfyY1z8A4&#10;f8X24rB6L3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f/AH0f6rv7bf6I&#10;rT8of4j/AMp/zexf7kf8zP7RfzEI/wBadi+M0OyT8v8AbP6nzfjrFrj8afytf/g6P8Zt2QXbt+U+&#10;b/AMfxhZCTBell8AAAAAAAAAAAAAAAAAAAAAAAAAAAAAAAAAAAAAAAAAAA1/2J6L8AE6HHn5AaP/&#10;AFP1n8S2TJ/D/wAk4v8AB1l/FqSSLVfyY1z8A4f8X24rB6L3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f/fR/qu/tt/oitPyh/iP/Kf83sX+5H/Mz+0X8xCP9adi+M0OyT8v&#10;9s/qfN+OsWuPxp/K1/8Ag6P8Zt2QXbt+U+b/AADH8YWQkwXpZfAAAAAAAAAAAAAAAAAAAAAAAAAA&#10;AAAAAAAAAAAAAAAAANf9iei/ABOhx5+QGj/1P1n8S2TJ/D/yTi/wdZfxakki1X8mNc/AOH/F9uKw&#10;ei9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H/wB9H+q7+23+iK0/KH+I&#10;/wDKf83sX+5H/Mz+0X8xCP8AWnYvjNDsk/L/AGz+p8346xa4/Gn8rX/4Oj/GbdkF27flPm/wDH8Y&#10;WQkwXpZfAAAAAAAAAAAAAAAAAAAAAAAAAAAAAAAAAAAAAAAAAAANf9iei/ABOhx5+QGj/wBT9Z/E&#10;tkyfw/8AJOL/AAdZfxakki1X8mNc/AOH/F9uKwei9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/30f6rv7bf6IrT8of4j/yn/N7F/uR/zM/tF/MQj/WnYvjNDsk/L/bP6nzf&#10;jrFrj8afytf/AIOj/GbdkF27flPm/wAAx/GFkJMF6WXwAAAAAAAAAAAAAAAAAAAAAAAAAAAAAAAA&#10;AAAAAAAAAADX/YnovwATocefkBo/9T9Z/Etkyfw/8k4v8HWX8WpJItV/JjXPwDh/xfbisHov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/8AfR/qu/tt/oitPyh/iP8Ayn/N&#10;7F/uR/zM/tF/MQj/AFp2L4zQ7JPy/wBs/qfN+OsWuPxp/K1/+Do/xm3ZBdu35T5v8Ax/GFkJMF6W&#10;XwAAAAAAAAAAAAAAAAAAAAAAAAAAAAAAAAAAAAAAAAAADX/YnovwATocefkBo/8AU/WfxLZMn8P/&#10;ACTi/wAHWX8WpJItV/JjXPwDh/xfbisHo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R/99H+q7+23+iK0/KH+I/8p/zexf7kf8zP7RfzEI/1p2L4zQ7JPy/2z+p8346xa4/G&#10;n8rX/wCDo/xm3ZBdu35T5v8AAMfxhZCTBell8AAAAAAAAAAAAAAAAAAAAAAAAAAAAAAAAAAAAAAA&#10;AAAA1/2J6L8AE6HHn5AaP/U/WfxLZMn8P/JOL/B1l/FqSSLVfyY1z8A4f8X24rB6L3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f/AH0f6rv7bf6IrT8of4j/AMp/zexf7kf8&#10;zP7RfzEI/wBadi+M0OyT8v8AbP6nzfjrFrj8afytf/g6P8Zt2QXbt+U+b/AMfxhZCTBell8AAAAA&#10;AAAAAAAAAAAAAAAAAAAAAAAAAAAAAAAAAAAAAA1/2J6L8AE6HHn5AaP/AFP1n8S2TJ/D/wAk4v8A&#10;B1l/FqSSLVfyY1z8A4f8X24rB6L3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f/fR/qu/tt/oitPyh/iP/Kf83sX+5H/Mz+0X8xCP9adi+M0OyT8v9s/qfN+OsWuPxp/K1/8A&#10;g6P8Zt2QXbt+U+b/AADH8YWQkwXpZfAAAAAAAAAAAAAAAAAAAAAAAAAAAAAAAAAAAAAAAAAAANf9&#10;iei/ABOhx5+QGj/1P1n8S2TJ/D/yTi/wdZfxakki1X8mNc/AOH/F9uKwei9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H/wB9H+q7+23+iK0/KH+I/wDKf83sX+5H/Mz+0X8x&#10;CP8AWnYvjNDsk/L/AGz+p8346xa4/Gn8rX/4Oj/GbdkF27flPm/wDH8YWQkwXpZfAAAAAAAAAAAA&#10;AAAAAAAAAAAAAAAAAAAAAAAAAAAAAAANf9iei/ABOhx5+QGj/wBT9Z/Etkyfw/8AJOL/AAdZfxak&#10;ki1X8mNc/AOH/F9uKwei9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H/3&#10;0f6rv7bf6IrT8of4j/yn/N7F/uR/zM/tF/MQj/WnYvjNDsk/L/bP6nzfjrFrj8afytf/AIOj/Gbd&#10;kF27flPm/wAAx/GFkJMF6WXwAAAAAAAAAAAAAAAAAAAAAAAAAAAAAAAAAAAAAAAAAADX/YnovwAT&#10;ocefkBo/9T9Z/Etkyfw/8k4v8HWX8WpJItV/JjXPwDh/xfbisHov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/8AfR/qu/tt/oitPyh/iP8Ayn/N7F/uR/zM/tF/MQj/AFp2&#10;L4zQ7JPy/wBs/qfN+OsWuPxp/K1/+Do/xm3ZBdu35T5v8Ax/GFkJMF6WXwAAAAAAAAAAAAAAAAAA&#10;AAAAAAAAAAAAAAAAAAAAAAAADX/YnovwATocefkBo/8AU/WfxLZMn8P/ACTi/wAHWX8WpJItV/Jj&#10;XPwDh/xfbisHo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R/99H+q7+2&#10;3+iK0/KH+I/8p/zexf7kf8zP7RfzEI/1p2L4zQ7JPy/2z+p8346xa4/Gn8rX/wCDo/xm3ZBdu35T&#10;5v8AAMfxhZCTBell8AAAAAAAAAAAAAAAAAAAAAAAAAAAAAAAAAAAAAAAAAAA1/2J6L8AE6HHn5Aa&#10;P/U/WfxLZMn8P/JOL/B1l/FqSSLVfyY1z8A4f8X24rB6L3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f/AH0f6rv7bf6IrT8of4j/AMp/zexf7kf8zP7RfzEI/wBadi+M0OyT&#10;8v8AbP6nzfjrFrj8afytf/g6P8Zt2QXbt+U+b/AMfxhZCTBell8AAAAAAAAAAAAAAAAAAAAAAAAA&#10;AAAAAAAAAAAAAAAAAA1/2J6L8AE6HHn5AaP/AFP1n8S2TJ/D/wAk4v8AB1l/FqSSLVfyY1z8A4f8&#10;X24rB6L3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f/fR/qu/tt/oitPy&#10;h/iP/Kf83sX+5H/Mz+0X8xCP9adi+M0OyT8v9s/qfN+OsWuPxp/K1/8Ag6P8Zt2QXbt+U+b/AADH&#10;8YWQkwXpZfAAAAAAAAAAAAAAAAAAAAAAAAAAAAAAAAAAAAAAAAAAANf9iei/ABOhx5+QGj/1P1n8&#10;S2TJ/D/yTi/wdZfxakki1X8mNc/AOH/F9uKwei9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H/wB9H+q7+23+iK0/KH+I/wDKf83sX+5H/Mz+0X8xCP8AWnYvjNDsk/L/AGz+&#10;p8346xa4/Gn8rX/4Oj/GbdkF27flPm/wDH8YWQkwXpZfAAAAAAAAAAAAAAAAAAAAAAAAAAAAAAAA&#10;AAAAAAAAAAANf9iei/ABOhx5+QGj/wBT9Z/Etkyfw/8AJOL/AAdZfxakki1X8mNc/AOH/F9uKwei&#10;9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H/30f6rv7bf6IrT8of4j/yn&#10;/N7F/uR/zM/tF/MQj/WnYvjNDsk/L/bP6nzfjrFrj8afytf/AIOj/GbdkF27flPm/wAAx/GFkJMF&#10;6WXwAAAAAAAAAAAAAAAAAAAAAAAAAAAAAAAAAAAAAAAAAADX/YnovwATocefkBo/9T9Z/Etkyfw/&#10;8k4v8HWX8WpJItV/JjXPwDh/xfbisHov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/8AfR/qu/tt/oitPyh/iP8Ayn/N7F/uR/zM/tF/MQj/AFp2L4zQ7JPy/wBs/qfN+OsW&#10;uPxp/K1/+Do/xm3ZBdu35T5v8Ax/GFkJMF6WXwAAAAAAAAAAAAAAAAAAAAAAAAAAAAAAAAAAAAAA&#10;AAAADX/YnovwATocefkBo/8AU/WfxLZMn8P/ACTi/wAHWX8WpJItV/JjXPwDh/xfbisHov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R/99H+q7+23+iK0/KH+I/8p/zexf7k&#10;f8zP7RfzEI/1p2L4zQ7JPy/2z+p8346xa4/Gn8rX/wCDo/xm3ZBdu35T5v8AAMfxhZCTBell8AAA&#10;AAAAAAAAAAAAAAAAAAAAAAAAAAAAAAAAAAAAAAAA1/2J6L8AE6HHn5AaP/U/WfxLZMn8P/JOL/B1&#10;l/FqSSLVfyY1z8A4f8X24rB6L3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f/AH0f6rv7bf6IrT8of4j/AMp/zexf7kf8zP7RfzEI/wBadi+M0OyT8v8AbP6nzfjrFrj8afyt&#10;f/g6P8Zt2QXbt+U+b/AMfxhZCTBell8AAAAAAAAAAAAAAAAAAAAAAAAAAAAAAAAAAAAAAAAAAA1/&#10;2J6L8AE6HHn5AaP/AFP1n8S2TJ/D/wAk4v8AB1l/FqSSLVfyY1z8A4f8X24rB6L3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f/fR/qu/tt/oitPyh/iP/Kf83sX+5H/Mz+0X&#10;8xCP9adi+M0OyT8v9s/qfN+OsWuPxp/K1/8Ag6P8Zt2QXbt+U+b/AADH8YWQkwXpZfAAAAAAAAAA&#10;AAAAAAAAAAAAAAAAAAAAAAAAAAAAAAAAANf9iei/ABOhx5+QGj/1P1n8S2TJ/D/yTi/wdZfxakki&#10;1X8mNc/AOH/F9uKwei9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/wB9&#10;H+q7+23+iK0/KH+I/wDKf83sX+5H/Mz+0X8xCP8AWnYvjNDsk/L/AGz+p8346xa4/Gn8rX/4Oj/G&#10;bdkF27flPm/wDH8YWQkwXpZfAAAAAAAAAAAAAAAAAAAAAAAAAAAAAAAAAAAAAAAAAAANf9iei/AB&#10;Ohx5+QGj/wBT9Z/Etkyfw/8AJOL/AAdZfxakki1X8mNc/AOH/F9uKwei9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Q7JPy/2z+p8346xa4/Gn8rX/AODo/wAZ&#10;t2QXbt+U+b/AMfxhZCTBell8AAAAAAAAAAAAAAAAAAAAAAAAAAAAAAAAAAAAAAAAAAAgf+Ce1fFn&#10;YPebI/czFr2BffaV37WrfWI0/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GYfZlhczjN72mrksTk&#10;8fSqalNTp1b6wurSnPU92MZN5uSevSpyzT+GWMekI9ekFw+Oba5o5W+mrW9elLHHxlhNVpVKcIx9&#10;k0I9IRnlhCMekF+u3/H5Cz2XNT3djeWsk2DjJLPc21ahLNN7Ps4+GWarJLCM3SEY9PV6CR1eJl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" o:allowincell="f" stroked="f" strokecolor="#0d0d0d [3069]" strokeweight=".5pt">
                <v:fill r:id="rId10" o:title="save the date, wedding rings" recolor="t" rotate="t" type="frame"/>
                <w10:wrap anchorx="margin" anchory="page"/>
              </v:rect>
            </w:pict>
          </mc:Fallback>
        </mc:AlternateContent>
      </w:r>
      <w:r w:rsidR="001860DF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11487" behindDoc="0" locked="0" layoutInCell="0" allowOverlap="1" wp14:anchorId="7115B180" wp14:editId="68476B5E">
                <wp:simplePos x="0" y="0"/>
                <wp:positionH relativeFrom="margin">
                  <wp:posOffset>-257175</wp:posOffset>
                </wp:positionH>
                <wp:positionV relativeFrom="page">
                  <wp:posOffset>380365</wp:posOffset>
                </wp:positionV>
                <wp:extent cx="6638290" cy="4700270"/>
                <wp:effectExtent l="0" t="0" r="0" b="0"/>
                <wp:wrapNone/>
                <wp:docPr id="26" name="Rectangle 496" descr="save the date, wedding ring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290" cy="470027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F46408C" id="Rectangle 496" o:spid="_x0000_s1026" alt="save the date, wedding rings" style="position:absolute;margin-left:-20.25pt;margin-top:29.95pt;width:522.7pt;height:370.1pt;z-index:2517114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E0MD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Fq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1dWlkOmQ5YjRhZTYzLWE1ZmUtNDg1Ni05M2MwLTc5&#10;MjJiODU5YzM3MTwvc3RSZWY6aW5zdGFuY2VJRD4KICAgICAgICAgICAgPHN0UmVmOmRvY3VtZW50&#10;SUQ+eG1wLmRpZDplYTBjZDc3YS1mMjAyLWYyNDItYTQ3NC0wZDQ3YmQ3YjNkYzk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mU2ZjVlYjRkLWI4MjItMzU0NS1iOTM3LWFjNzJmOTEyMzRhOTwvc3RFdnQ6aW5zdGFuY2VJ&#10;RD4KICAgICAgICAgICAgICAgICAgPHN0RXZ0OndoZW4+MjAxNy0xMS0yMlQxNzoxNDo0MSswMjow&#10;MDwvc3RFdnQ6d2hlbj4KICAgICAgICAgICAgICAgICAgPHN0RXZ0OnNvZnR3YXJlQWdlbnQ+QWRv&#10;YmUgSWxsdXN0cmF0b3IgQ0MgMjIuMC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aOlwxMDMuTWljcm9zb2Z0XE9mZmljZSBU&#10;ZW1wbGF0ZXNcQmF0Y2ggMVxXZWRkaW5nXEltYWdlc1xtYXJyaWVkLWNvdXBsZS1ob2xkaW5nLWhh&#10;bmRzXzQ0NjB4NDQ2MC5qcGc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SAAiAcEFEQkUCEAAAcHJ0ckNNWUtMYWIgB9AABwAaAAUAKQA1YWNzcEFQUEwAAAAAQURCRQAA&#10;AAAAAAAAAAAAAAAAAAA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v/4n0QSUNDX1BST0ZJTEUAAhK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f/ifRBJQ0NfUFJPRklMRQADEp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/+J9EElD&#10;Q19QUk9GSUxFAAQS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/4n0QSUNDX1BST0ZJTEUABRL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P/ifRBJQ0NfUFJPRklMRQAGEr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/+J9EElDQ19QUk9GSUxFAAcS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/4n0QSUNDX1BST0ZJ&#10;TEUACBL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v/ifRBJQ0NfUFJPRklMRQAJE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/+J9EElDQ19QUk9GSUxFAAoS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D/4n0Q&#10;SUNDX1BST0ZJTEUACxI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P/ifRBJQ0NfUFJPRklMRQAMEs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/+J9EElDQ19QUk9GSUxFAA0S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b/4n0QSUNDX1BST0ZJTEUADhK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P/ifRBJQ0NfUFJP&#10;RklMRQAPEq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+J9EElDQ19QUk9GSUxFABAS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D/4n0QSUNDX1BST0ZJTEUAERI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4BJQ0NfUFJPRklMRQASEv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P/vo/wBV39tv9EVp+UP8R/5T/m9i/wByP+Zn9ov5iEf607F8Zodkn5f7Z/U+b8dY&#10;tcfjT+Vr/wDB0f4zbsgu3b8p83+AY/jCyEmC9LL4AAAAAAAAAAAAAAAAAAAAAAAAAAAAAAAAAAAA&#10;AAAAAABr/sT0X4AJ0OPPyA0f+p+s/iWyZP4f+ScX+DrL+LUkkWq/kxrn4Bw/4vtxWD0X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/8Avo/1Xf22/wBEVp+UP8R/5T/m9i/3&#10;I/5mf2i/mIR/rTsXxmh2Sfl/tn9T5vx1i1x+NP5Wv/wdH+M27ILt2/KfN/gGP4wshJgvSy+AAAAA&#10;AAAAAAAAAAAAAAAAAAAAAAAAAAAAAAAAAAAAAAa/7E9F+ACdDjz8gNH/AKn6z+JbJk/h/wCScX+D&#10;rL+LUkkWq/kxrn4Bw/4vtxWD0X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/++j/AFXf22/0RWn5Q/xH/lP+b2L/AHI/5mf2i/mIR/rTsXxmh2Sfl/tn9T5vx1i1x+NP5Wv/&#10;AMHR/jNuyC7dvynzf4Bj+MLISYL0svgAAAAAAAAAAAAAAAAAAAAAAAAAAAAAAAAAAAAAAAAAAGv+&#10;xPRfgAnQ48/IDR/6n6z+JbJk/h/5Jxf4Osv4tSSRar+TGufgHD/i+3FYPRe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/wC+j/Vd/bb/AERWn5Q/xH/lP+b2L/cj/mZ/aL+Y&#10;hH+tOxfGaHZJ+X+2f1Pm/HWLXH40/la//B0f4zbsgu3b8p83+AY/jCyEmC9LL4AAAAAAAAAAAAAA&#10;AAAAAAAAAAAAAAAAAAAAAAAAAAAABr/sT0X4AJ0OPPyA0f8AqfrP4lsmT+H/AJJxf4Osv4tSSRar&#10;+TGufgHD/i+3FYPRe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/76P8A&#10;Vd/bb/RFaflD/Ef+U/5vYv8Acj/mZ/aL+YhH+tOxfGaHZJ+X+2f1Pm/HWLXH40/la/8AwdH+M27I&#10;Lt2/KfN/gGP4wshJgvSy+AAAAAAAAAAAAAAAAAAAAAAAAAAAAAAAAAAAAAAAAAAAa/7E9F+ACdDj&#10;z8gNH/qfrP4lsmT+H/knF/g6y/i1JJFqv5Ma5+AcP+L7cVg9F7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P/AL6P9V39tv8ARFaflD/Ef+U/5vYv9yP+Zn9ov5iEf607F8Zo&#10;dkn5f7Z/U+b8dYtcfjT+Vr/8HR/jNuyC7dvynzf4Bj+MLISYL0svgAAAAAAAAAAAAAAAAAAAAAAA&#10;AAAAAAAAAAAAAAAAAAAGv+xPRfgAnQ48/IDR/wCp+s/iWyZP4f8AknF/g6y/i1JJFqv5Ma5+AcP+&#10;L7cVg9F7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P/vo/wBV39tv9EVp&#10;+UP8R/5T/m9i/wByP+Zn9ov5iEf607F8Zodkn5f7Z/U+b8dYtcfjT+Vr/wDB0f4zbsgu3b8p83+A&#10;Y/jCyEmC9LL4AAAAAAAAAAAAAAAAAAAAAAAAAAAAAAAAAAAAAAAAAABr/sT0X4AJ0OPPyA0f+p+s&#10;/iWyZP4f+ScX+DrL+LUkkWq/kxrn4Bw/4vtxWD0X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/8Avo/1Xf22/wBEVp+UP8R/5T/m9i/3I/5mf2i/mIR/rTsXxmh2Sfl/tn9T&#10;5vx1i1x+NP5Wv/wdH+M27ILt2/KfN/gGP4wshJgvSy+AAAAAAAAAAAAAAAAAAAAAAAAAAAAAAAAA&#10;AAAAAAAAAAa/7E9F+ACdDjz8gNH/AKn6z+JbJk/h/wCScX+DrL+LUkkWq/kxrn4Bw/4vtxWD0Xv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R/99H+q7+23+iK0/KH+I/8p/zexf7kf8zP7RfzEI/1p2L4zQ7JPy/2z+p8346x&#10;a4/Gn8rX/wCDo/xm3ZBdu35T5v8AAMfxhZCTBell8AAAAAAAAAAAAAAAAAAAAAAAAAAAAAAAAAAA&#10;AAAAAAAA1/2J6L8AE6HHn5AaP/U/WfxLZMn8P/JOL/B1l/FqSSLVfyY1z8A4f8X24rB6L3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f/AH0f6rv7bf6IrT8of4j/AMp/zexf&#10;7kf8zP7RfzEI/wBadi+M0OyT8v8AbP6nzfjrFrj8afytf/g6P8Zt2QXbt+U+b/AMfxhZCTBell8A&#10;AAAAAAAAAAAAAAAAAAAAAAAAAAAAAAAAAAAAAAAAAA1/2J6L8AE6HHn5AaP/AFP1n8S2TJ/D/wAk&#10;4v8AB1l/FqSSLVfyY1z8A4f8X24rB6L3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f/fR/qu/tt/oitPyh/iP/Kf83sX+5H/Mz+0X8xCP9adi+M0OyT8v9s/qfN+OsWuPxp/K&#10;1/8Ag6P8Zt2QXbt+U+b/AADH8YWQkwXpZfAAAAAAAAAAAAAAAAAAAAAAAAAAAAAAAAAAAAAAAAAA&#10;ANf9iei/ABOhx5+QGj/1P1n8S2TJ/D/yTi/wdZfxakki1X8mNc/AOH/F9uKwei9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H/wB9H+q7+23+iK0/KH+I/wDKf83sX+5H/Mz+&#10;0X8xCP8AWnYvjNDsk/L/AGz+p8346xa4/Gn8rX/4Oj/GbdkF27flPm/wDH8YWQkwXpZfAAAAAAAA&#10;AAAAAAAAAAAAAAAAAAAAAAAAAAAAAAAAAAANf9iei/ABOhx5+QGj/wBT9Z/Etkyfw/8AJOL/AAdZ&#10;fxakki1X8mNc/AOH/F9uKwei94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H/30f6rv7bf6IrT8of4j/yn/N7F/uR/zM/tF/MQj/WnYvjNDsk/L/bP6nzfjrFrj8afytf/AIOj&#10;/GbdkF27flPm/wAAx/GFkJMF6WXwAAAAAAAAAAAAAAAAAAAAAAAAAAAAAAAAAAAAAAAAAADX/Yno&#10;vwATocefkBo/9T9Z/Etkyfw/8k4v8HWX8WpJItV/JjXPwDh/xfbisHov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/8AfR/qu/tt/oitPyh/iP8Ayn/N7F/uR/zM/tF/MQj/&#10;AFp2L4zQ7JPy/wBs/qfN+OsWuPxp/K1/+Do/xm3ZBdu35T5v8Ax/GFkJMF6WXwAAAAAAAAAAAAAA&#10;AAAAAAAAAAAAAAAAAAAAAAAAAAAADX/YnovwATocefkBo/8AU/WfxLZMn8P/ACTi/wAHWX8WpJIt&#10;V/JjXPwDh/xfbisHov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R/99H+&#10;q7+23+iK0/KH+I/8p/zexf7kf8zP7RfzEI/1p2L4zQ7JPy/2z+p8346xa4/Gn8rX/wCDo/xm3ZBd&#10;u35T5v8AAMfxhZCTBell8AAAAAAAAAAAAAAAAAAAAAAAAAAAAAAAAAAAAAAAAAAA1/2J6L8AE6HH&#10;n5AaP/U/WfxLZMn8P/JOL/B1l/FqSSLVfyY1z8A4f8X24rB6L3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f/AH0f6rv7bf6IrT8of4j/AMp/zexf7kf8zP7RfzEI/wBadi+M&#10;0OyT8v8AbP6nzfjrFrj8afytf/g6P8Zt2QXbt+U+b/AMfxhZCTBell8AAAAAAAAAAAAAAAAAAAAA&#10;AAAAAAAAAAAAAAAAAAAAAA1/2J6L8AE6HHn5AaP/AFP1n8S2TJ/D/wAk4v8AB1l/FqSSLVfyY1z8&#10;A4f8X24rB6L3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f/fR/qu/tt/o&#10;itPyh/iP/Kf83sX+5H/Mz+0X8xCP9adi+M0OyT8v9s/qfN+OsWuPxp/K1/8Ag6P8Zt2QXbt+U+b/&#10;AADH8YWQkwXpZfAAAAAAAAAAAAAAAAAAAAAAAAAAAAAAAAAAAAAAAAAAANf9iei/ABOhx5+QGj/1&#10;P1n8S2TJ/D/yTi/wdZfxakki1X8mNc/AOH/F9uKwei9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H/wB9H+q7+23+iK0/KH+I/wDKf83sX+5H/Mz+0X8xCP8AWnYvjNDsk/L/&#10;AGz+p8346xa4/Gn8rX/4Oj/GbdkF27flPm/wDH8YWQkwXpZfAAAAAAAAAAAAAAAAAAAAAAAAAAAA&#10;AAAAAAAAAAAAAAANf9iei/ABOhx5+QGj/wBT9Z/Etkyfw/8AJOL/AAdZfxakki1X8mNc/AOH/F9u&#10;Kwei94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H/30f6rv7bf6IrT8of4&#10;j/yn/N7F/uR/zM/tF/MQj/WnYvjNDsk/L/bP6nzfjrFrj8afytf/AIOj/GbdkF27flPm/wAAx/GF&#10;kJMF6WXwAAAAAAAAAAAAAAAAAAAAAAAAAAAAAAAAAAAAAAAAAADX/YnovwATocefkBo/9T9Z/Etk&#10;yfw/8k4v8HWX8WpJItV/JjXPwDh/xfbisHov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/8AfR/qu/tt/oitPyh/iP8Ayn/N7F/uR/zM/tF/MQj/AFp2L4zQ7JPy/wBs/qfN&#10;+OsWuPxp/K1/+Do/xm3ZBdu35T5v8Ax/GFkJMF6WXwAAAAAAAAAAAAAAAAAAAAAAAAAAAAAAAAAA&#10;AAAAAAAADX/YnovwATocefkBo/8AU/WfxLZMn8P/ACTi/wAHWX8WpJItV/JjXPwDh/xfbisHov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R/99H+q7+23+iK0/KH+I/8p/ze&#10;xf7kf8zP7RfzEI/1p2L4zQ7JPy/2z+p8346xa4/Gn8rX/wCDo/xm3ZBdu35T5v8AAMfxhZCTBell&#10;8AAAAAAAAAAAAAAAAAAAAAAAAAAAAAAAAAAAAAAAAAAA1/2J6L8AE6HHn5AaP/U/WfxLZMn8P/JO&#10;L/B1l/FqSSLVfyY1z8A4f8X24rB6L3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f/AH0f6rv7bf6IrT8of4j/AMp/zexf7kf8zP7RfzEI/wBadi+M0OyT8v8AbP6nzfjrFrj8&#10;afytf/g6P8Zt2QXbt+U+b/AMfxhZCTBell8AAAAAAAAAAAAAAAAAAAAAAAAAAAAAAAAAAAAAAAAA&#10;AA1/2J6L8AE6HHn5AaP/AFP1n8S2TJ/D/wAk4v8AB1l/FqSSLVfyY1z8A4f8X24rB6L3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f/fR/qu/tt/oitPyh/iP/Kf83sX+5H/M&#10;z+0X8xCP9adi+M0OyT8v9s/qfN+OsWuPxp/K1/8Ag6P8Zt2QXbt+U+b/AADH8YWQkwXpZfAAAAAA&#10;AAAAAAAAAAAAAAAAAAAAAAAAAAAAAAAAAAAAANf9iei/ABOhx5+QGj/1P1n8S2TJ/D/yTi/wdZfx&#10;akki1X8mNc/AOH/F9uKwei9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/wB9H+q7+23+iK0/KH+I/wDKf83sX+5H/Mz+0X8xCP8AWnYvjNDsk/L/AGz+p8346xa4/Gn8rX/4&#10;Oj/GbdkF27flPm/wDH8YWQkwXpZfAAAAAAAAAAAAAAAAAAAAAAAAAAAAAAAAAAAAAAAAAAANf9ie&#10;i/ABOhx5+QGj/wBT9Z/Etkyfw/8AJOL/AAdZfxakki1X8mNc/AOH/F9uKwei9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H/30f6rv7bf6IrT8of4j/yn/N7F/uR/zM/tF/MQ&#10;j/WnYvjNDsk/L/bP6nzfjrFrj8afytf/AIOj/GbdkF27flPm/wAAx/GFkJMF6WXwAAAAAAAAAAAA&#10;AAAAAAAAAAAAAAAAAAAAAAAAAAAAAADX/YnovwATocefkBo/9T9Z/Etkyfw/8k4v8HWX8WpJItV/&#10;JjXPwDh/xfbisHov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/8AfR/q&#10;u/tt/oitPyh/iP8Ayn/N7F/uR/zM/tF/MQj/AFp2L4zQ7JPy/wBs/qfN+OsWuPxp/K1/+Do/xm3Z&#10;Bdu35T5v8Ax/GFkJMF6WXwAAAAAAAAAAAAAAAAAAAAAAAAAAAAAAAAAAAAAAAAAADX/YnovwAToc&#10;efkBo/8AU/WfxLZMn8P/ACTi/wAHWX8WpJItV/JjXPwDh/xfbisHo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R/99H+q7+23+iK0/KH+I/8p/zexf7kf8zP7RfzEI/1p2L4&#10;zQ7JPy/2z+p8346xa4/Gn8rX/wCDo/xm3ZBdu35T5v8AAMfxhZCTBell8AAAAAAAAAAAAAAAAAAA&#10;AAAAAAAAAAAAAAAAAAAAAAAA1/2J6L8AE6HHn5AaP/U/WfxLZMn8P/JOL/B1l/FqSSLVfyY1z8A4&#10;f8X24rB6L3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f/AH0f6rv7bf6I&#10;rT8of4j/AMp/zexf7kf8zP7RfzEI/wBadi+M0OyT8v8AbP6nzfjrFrj8afytf/g6P8Zt2QXbt+U+&#10;b/AMfxhZCTBell8AAAAAAAAAAAAAAAAAAAAAAAAAAAAAAAAAAAAAAAAAAA1/2J6L8AE6HHn5AaP/&#10;AFP1n8S2TJ/D/wAk4v8AB1l/FqSSLVfyY1z8A4f8X24rB6L3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f/fR/qu/tt/oitPyh/iP/Kf83sX+5H/Mz+0X8xCP9adi+M0OyT8v&#10;9s/qfN+OsWuPxp/K1/8Ag6P8Zt2QXbt+U+b/AADH8YWQkwXpZfAAAAAAAAAAAAAAAAAAAAAAAAAA&#10;AAAAAAAAAAAAAAAAANf9iei/ABOhx5+QGj/1P1n8S2TJ/D/yTi/wdZfxakki1X8mNc/AOH/F9uKw&#10;ei9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H/wB9H+q7+23+iK0/KH+I&#10;/wDKf83sX+5H/Mz+0X8xCP8AWnYvjNDsk/L/AGz+p8346xa4/Gn8rX/4Oj/GbdkF27flPm/wDH8Y&#10;WQkwXpZfAAAAAAAAAAAAAAAAAAAAAAAAAAAAAAAAAAAAAAAAAAANf9iei/ABOhx5+QGj/wBT9Z/E&#10;tkyfw/8AJOL/AAdZfxakki1X8mNc/AOH/F9uKwei9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/30f6rv7bf6IrT8of4j/yn/N7F/uR/zM/tF/MQj/WnYvjNDsk/L/bP6nzf&#10;jrFrj8afytf/AIOj/GbdkF27flPm/wAAx/GFkJMF6WXwAAAAAAAAAAAAAAAAAAAAAAAAAAAAAAAA&#10;AAAAAAAAAADX/YnovwATocefkBo/9T9Z/Etkyfw/8k4v8HWX8WpJItV/JjXPwDh/xfbisHov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/8AfR/qu/tt/oitPyh/iP8Ayn/N&#10;7F/uR/zM/tF/MQj/AFp2L4zQ7JPy/wBs/qfN+OsWuPxp/K1/+Do/xm3ZBdu35T5v8Ax/GFkJMF6W&#10;XwAAAAAAAAAAAAAAAAAAAAAAAAAAAAAAAAAAAAAAAAAADX/YnovwATocefkBo/8AU/WfxLZMn8P/&#10;ACTi/wAHWX8WpJItV/JjXPwDh/xfbisHo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R/99H+q7+23+iK0/KH+I/8p/zexf7kf8zP7RfzEI/1p2L4zQ7JPy/2z+p8346xa4/G&#10;n8rX/wCDo/xm3ZBdu35T5v8AAMfxhZCTBell8AAAAAAAAAAAAAAAAAAAAAAAAAAAAAAAAAAAAAAA&#10;AAAA1/2J6L8AE6HHn5AaP/U/WfxLZMn8P/JOL/B1l/FqSSLVfyY1z8A4f8X24rB6L3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f/AH0f6rv7bf6IrT8of4j/AMp/zexf7kf8&#10;zP7RfzEI/wBadi+M0OyT8v8AbP6nzfjrFrj8afytf/g6P8Zt2QXbt+U+b/AMfxhZCTBell8AAAAA&#10;AAAAAAAAAAAAAAAAAAAAAAAAAAAAAAAAAAAAAA1/2J6L8AE6HHn5AaP/AFP1n8S2TJ/D/wAk4v8A&#10;B1l/FqSSLVfyY1z8A4f8X24rB6L3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f/fR/qu/tt/oitPyh/iP/Kf83sX+5H/Mz+0X8xCP9adi+M0OyT8v9s/qfN+OsWuPxp/K1/8A&#10;g6P8Zt2QXbt+U+b/AADH8YWQkwXpZfAAAAAAAAAAAAAAAAAAAAAAAAAAAAAAAAAAAAAAAAAAANf9&#10;iei/ABOhx5+QGj/1P1n8S2TJ/D/yTi/wdZfxakki1X8mNc/AOH/F9uKwei9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H/wB9H+q7+23+iK0/KH+I/wDKf83sX+5H/Mz+0X8x&#10;CP8AWnYvjNDsk/L/AGz+p8346xa4/Gn8rX/4Oj/GbdkF27flPm/wDH8YWQkwXpZfAAAAAAAAAAAA&#10;AAAAAAAAAAAAAAAAAAAAAAAAAAAAAAANf9iei/ABOhx5+QGj/wBT9Z/Etkyfw/8AJOL/AAdZfxak&#10;ki1X8mNc/AOH/F9uKwei9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H/3&#10;0f6rv7bf6IrT8of4j/yn/N7F/uR/zM/tF/MQj/WnYvjNDsk/L/bP6nzfjrFrj8afytf/AIOj/Gbd&#10;kF27flPm/wAAx/GFkJMF6WXwAAAAAAAAAAAAAAAAAAAAAAAAAAAAAAAAAAAAAAAAAADX/YnovwAT&#10;ocefkBo/9T9Z/Etkyfw/8k4v8HWX8WpJItV/JjXPwDh/xfbisHov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/8AfR/qu/tt/oitPyh/iP8Ayn/N7F/uR/zM/tF/MQj/AFp2&#10;L4zQ7JPy/wBs/qfN+OsWuPxp/K1/+Do/xm3ZBdu35T5v8Ax/GFkJMF6WXwAAAAAAAAAAAAAAAAAA&#10;AAAAAAAAAAAAAAAAAAAAAAAADX/YnovwATocefkBo/8AU/WfxLZMn8P/ACTi/wAHWX8WpJItV/Jj&#10;XPwDh/xfbisHo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R/99H+q7+2&#10;3+iK0/KH+I/8p/zexf7kf8zP7RfzEI/1p2L4zQ7JPy/2z+p8346xa4/Gn8rX/wCDo/xm3ZBdu35T&#10;5v8AAMfxhZCTBell8AAAAAAAAAAAAAAAAAAAAAAAAAAAAAAAAAAAAAAAAAAA1/2J6L8AE6HHn5Aa&#10;P/U/WfxLZMn8P/JOL/B1l/FqSSLVfyY1z8A4f8X24rB6L3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f/AH0f6rv7bf6IrT8of4j/AMp/zexf7kf8zP7RfzEI/wBadi+M0OyT&#10;8v8AbP6nzfjrFrj8afytf/g6P8Zt2QXbt+U+b/AMfxhZCTBell8AAAAAAAAAAAAAAAAAAAAAAAAA&#10;AAAAAAAAAAAAAAAAAA1/2J6L8AE6HHn5AaP/AFP1n8S2TJ/D/wAk4v8AB1l/FqSSLVfyY1z8A4f8&#10;X24rB6L3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f/fR/qu/tt/oitPy&#10;h/iP/Kf83sX+5H/Mz+0X8xCP9adi+M0OyT8v9s/qfN+OsWuPxp/K1/8Ag6P8Zt2QXbt+U+b/AADH&#10;8YWQkwXpZfAAAAAAAAAAAAAAAAAAAAAAAAAAAAAAAAAAAAAAAAAAANf9iei/ABOhx5+QGj/1P1n8&#10;S2TJ/D/yTi/wdZfxakki1X8mNc/AOH/F9uKwei9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H/wB9H+q7+23+iK0/KH+I/wDKf83sX+5H/Mz+0X8xCP8AWnYvjNDsk/L/AGz+&#10;p8346xa4/Gn8rX/4Oj/GbdkF27flPm/wDH8YWQkwXpZfAAAAAAAAAAAAAAAAAAAAAAAAAAAAAAAA&#10;AAAAAAAAAAANf9iei/ABOhx5+QGj/wBT9Z/Etkyfw/8AJOL/AAdZfxakki1X8mNc/AOH/F9uKwei&#10;9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H/30f6rv7bf6IrT8of4j/yn&#10;/N7F/uR/zM/tF/MQj/WnYvjNDsk/L/bP6nzfjrFrj8afytf/AIOj/GbdkF27flPm/wAAx/GFkJMF&#10;6WXwAAAAAAAAAAAAAAAAAAAAAAAAAAAAAAAAAAAAAAAAAADX/YnovwATocefkBo/9T9Z/Etkyfw/&#10;8k4v8HWX8WpJItV/JjXPwDh/xfbisHov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/8AfR/qu/tt/oitPyh/iP8Ayn/N7F/uR/zM/tF/MQj/AFp2L4zQ7JPy/wBs/qfN+OsW&#10;uPxp/K1/+Do/xm3ZBdu35T5v8Ax/GFkJMF6WXwAAAAAAAAAAAAAAAAAAAAAAAAAAAAAAAAAAAAAA&#10;AAAADX/YnovwATocefkBo/8AU/WfxLZMn8P/ACTi/wAHWX8WpJItV/JjXPwDh/xfbisHov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R/99H+q7+23+iK0/KH+I/8p/zexf7k&#10;f8zP7RfzEI/1p2L4zQ7JPy/2z+p8346xa4/Gn8rX/wCDo/xm3ZBdu35T5v8AAMfxhZCTBell8AAA&#10;AAAAAAAAAAAAAAAAAAAAAAAAAAAAAAAAAAAAAAAA1/2J6L8AE6HHn5AaP/U/WfxLZMn8P/JOL/B1&#10;l/FqSSLVfyY1z8A4f8X24rB6L3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f/AH0f6rv7bf6IrT8of4j/AMp/zexf7kf8zP7RfzEI/wBadi+M0OyT8v8AbP6nzfjrFrj8afyt&#10;f/g6P8Zt2QXbt+U+b/AMfxhZCTBell8AAAAAAAAAAAAAAAAAAAAAAAAAAAAAAAAAAAAAAAAAAA1/&#10;2J6L8AE6HHn5AaP/AFP1n8S2TJ/D/wAk4v8AB1l/FqSSLVfyY1z8A4f8X24rB6L3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f/fR/qu/tt/oitPyh/iP/Kf83sX+5H/Mz+0X&#10;8xCP9adi+M0OyT8v9s/qfN+OsWuPxp/K1/8Ag6P8Zt2QXbt+U+b/AADH8YWQkwXpZfAAAAAAAAAA&#10;AAAAAAAAAAAAAAAAAAAAAAAAAAAAAAAAANf9iei/ABOhx5+QGj/1P1n8S2TJ/D/yTi/wdZfxakki&#10;1X8mNc/AOH/F9uKwei9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/wB9&#10;H+q7+23+iK0/KH+I/wDKf83sX+5H/Mz+0X8xCP8AWnYvjNDsk/L/AGz+p8346xa4/Gn8rX/4Oj/G&#10;bdkF27flPm/wDH8YWQkwXpZfAAAAAAAAAAAAAAAAAAAAAAAAAAAAAAAAAAAAAAAAAAANf9iei/AB&#10;Ohx5+QGj/wBT9Z/Etkyfw/8AJOL/AAdZfxakki1X8mNc/AOH/F9uKwei9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Q7JPy/2z+p8346xa4/Gn8rX/AODo/wAZ&#10;t2QXbt+U+b/AMfxhZCTBell8AAAAAAAAAAAAAAAAAAAAAAAAAAAAAAAAAAAAAAAAAAAgf+Ce1fFn&#10;YPebI/czFr2BffaV37WrfWI0/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" o:allowincell="f" stroked="f" strokecolor="#0d0d0d [3069]" strokeweight=".5pt">
                <v:fill r:id="rId10" o:title="save the date, wedding rings" recolor="t" rotate="t" type="frame"/>
                <w10:wrap anchorx="margin" anchory="page"/>
              </v:rect>
            </w:pict>
          </mc:Fallback>
        </mc:AlternateContent>
      </w:r>
      <w:r w:rsidR="001860DF">
        <w:rPr>
          <w:noProof/>
          <w:lang w:bidi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6EED655" wp14:editId="63A144E8">
                <wp:simplePos x="0" y="0"/>
                <wp:positionH relativeFrom="column">
                  <wp:posOffset>-288290</wp:posOffset>
                </wp:positionH>
                <wp:positionV relativeFrom="paragraph">
                  <wp:posOffset>-457200</wp:posOffset>
                </wp:positionV>
                <wp:extent cx="6684645" cy="9144000"/>
                <wp:effectExtent l="6985" t="9525" r="13970" b="9525"/>
                <wp:wrapNone/>
                <wp:docPr id="23" name="Group 624" descr="cutting dotted lin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645" cy="9144000"/>
                          <a:chOff x="986" y="720"/>
                          <a:chExt cx="10527" cy="14400"/>
                        </a:xfrm>
                      </wpg:grpSpPr>
                      <wps:wsp>
                        <wps:cNvPr id="24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1209" y="720"/>
                            <a:ext cx="10080" cy="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626"/>
                        <wps:cNvCnPr>
                          <a:cxnSpLocks noChangeShapeType="1"/>
                        </wps:cNvCnPr>
                        <wps:spPr bwMode="auto">
                          <a:xfrm>
                            <a:off x="986" y="7926"/>
                            <a:ext cx="105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4E880440" id="Group 624" o:spid="_x0000_s1026" alt="cutting dotted lines" style="position:absolute;margin-left:-22.7pt;margin-top:-36pt;width:526.35pt;height:10in;z-index:251779072" coordorigin="986,720" coordsize="10527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">
                <v:rect id="Rectangle 625" o:spid="_x0000_s1027" style="position:absolute;left:1209;top:720;width:10080;height:1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" filled="f" strokecolor="#676a55 [3215]">
                  <v:stroke dashstyle="dash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26" o:spid="_x0000_s1028" type="#_x0000_t32" style="position:absolute;left:986;top:7926;width:105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" strokecolor="#676a55 [3215]">
                  <v:stroke dashstyle="dash"/>
                </v:shape>
              </v:group>
            </w:pict>
          </mc:Fallback>
        </mc:AlternateContent>
      </w:r>
    </w:p>
    <w:sectPr w:rsidR="00DD5785" w:rsidRPr="00DE5701" w:rsidSect="00725F0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221F38" w14:textId="77777777" w:rsidR="00181D0F" w:rsidRDefault="00181D0F" w:rsidP="00725F04">
      <w:pPr>
        <w:spacing w:after="0" w:line="240" w:lineRule="auto"/>
      </w:pPr>
      <w:r>
        <w:separator/>
      </w:r>
    </w:p>
  </w:endnote>
  <w:endnote w:type="continuationSeparator" w:id="0">
    <w:p w14:paraId="1E037866" w14:textId="77777777" w:rsidR="00181D0F" w:rsidRDefault="00181D0F" w:rsidP="00725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5808ED" w14:textId="77777777" w:rsidR="00181D0F" w:rsidRDefault="00181D0F" w:rsidP="00725F04">
      <w:pPr>
        <w:spacing w:after="0" w:line="240" w:lineRule="auto"/>
      </w:pPr>
      <w:r>
        <w:separator/>
      </w:r>
    </w:p>
  </w:footnote>
  <w:footnote w:type="continuationSeparator" w:id="0">
    <w:p w14:paraId="7E760AC9" w14:textId="77777777" w:rsidR="00181D0F" w:rsidRDefault="00181D0F" w:rsidP="00725F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6145" fillcolor="none [3212]" stroke="f">
      <v:fill color="none [3212]" opacity="6554f" color2="fill darken(118)" o:opacity2="0" rotate="t" method="linear sigma" type="gradient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D30"/>
    <w:rsid w:val="0001394B"/>
    <w:rsid w:val="00025BD4"/>
    <w:rsid w:val="0005135F"/>
    <w:rsid w:val="000637E4"/>
    <w:rsid w:val="000A00E8"/>
    <w:rsid w:val="000A78EF"/>
    <w:rsid w:val="000C6554"/>
    <w:rsid w:val="000E15A8"/>
    <w:rsid w:val="000E4B76"/>
    <w:rsid w:val="00132C78"/>
    <w:rsid w:val="001339B6"/>
    <w:rsid w:val="00133FC0"/>
    <w:rsid w:val="00142D84"/>
    <w:rsid w:val="001601F2"/>
    <w:rsid w:val="001759F4"/>
    <w:rsid w:val="00181D0F"/>
    <w:rsid w:val="001860DF"/>
    <w:rsid w:val="001C2BD4"/>
    <w:rsid w:val="001C3020"/>
    <w:rsid w:val="001F6431"/>
    <w:rsid w:val="001F6E43"/>
    <w:rsid w:val="002020A8"/>
    <w:rsid w:val="00254B13"/>
    <w:rsid w:val="00261F1E"/>
    <w:rsid w:val="002A13B5"/>
    <w:rsid w:val="002C5740"/>
    <w:rsid w:val="002D3449"/>
    <w:rsid w:val="002D794D"/>
    <w:rsid w:val="00316409"/>
    <w:rsid w:val="00357CD3"/>
    <w:rsid w:val="00386F51"/>
    <w:rsid w:val="00397962"/>
    <w:rsid w:val="003C0039"/>
    <w:rsid w:val="003D60C6"/>
    <w:rsid w:val="003D6EFF"/>
    <w:rsid w:val="00405D3D"/>
    <w:rsid w:val="00410276"/>
    <w:rsid w:val="004176B5"/>
    <w:rsid w:val="0043087C"/>
    <w:rsid w:val="00432089"/>
    <w:rsid w:val="004502DF"/>
    <w:rsid w:val="00455667"/>
    <w:rsid w:val="00466B73"/>
    <w:rsid w:val="0048247E"/>
    <w:rsid w:val="00493F16"/>
    <w:rsid w:val="004C2B26"/>
    <w:rsid w:val="004D0FCC"/>
    <w:rsid w:val="004D5FBA"/>
    <w:rsid w:val="004E4732"/>
    <w:rsid w:val="004F5DD2"/>
    <w:rsid w:val="004F7CA5"/>
    <w:rsid w:val="00516C05"/>
    <w:rsid w:val="00531BDA"/>
    <w:rsid w:val="0053482F"/>
    <w:rsid w:val="0057070D"/>
    <w:rsid w:val="00587BBF"/>
    <w:rsid w:val="005951A2"/>
    <w:rsid w:val="005B17AF"/>
    <w:rsid w:val="005C7ED9"/>
    <w:rsid w:val="005D6877"/>
    <w:rsid w:val="005D7E22"/>
    <w:rsid w:val="005E19C6"/>
    <w:rsid w:val="00607A2F"/>
    <w:rsid w:val="00630053"/>
    <w:rsid w:val="00642699"/>
    <w:rsid w:val="00695C7A"/>
    <w:rsid w:val="006A24FA"/>
    <w:rsid w:val="006C0D6F"/>
    <w:rsid w:val="006C569D"/>
    <w:rsid w:val="0070229F"/>
    <w:rsid w:val="00725F04"/>
    <w:rsid w:val="007628A5"/>
    <w:rsid w:val="00772849"/>
    <w:rsid w:val="007956E7"/>
    <w:rsid w:val="007A2980"/>
    <w:rsid w:val="007B7C66"/>
    <w:rsid w:val="007C1022"/>
    <w:rsid w:val="007E4899"/>
    <w:rsid w:val="007E6267"/>
    <w:rsid w:val="00811FA1"/>
    <w:rsid w:val="008314EF"/>
    <w:rsid w:val="008571C3"/>
    <w:rsid w:val="008755EF"/>
    <w:rsid w:val="00892A58"/>
    <w:rsid w:val="008B0D30"/>
    <w:rsid w:val="008B5917"/>
    <w:rsid w:val="008C1F31"/>
    <w:rsid w:val="008D115B"/>
    <w:rsid w:val="008D3512"/>
    <w:rsid w:val="00905FAA"/>
    <w:rsid w:val="0091633F"/>
    <w:rsid w:val="00986EE5"/>
    <w:rsid w:val="009870CA"/>
    <w:rsid w:val="00987A07"/>
    <w:rsid w:val="009A1868"/>
    <w:rsid w:val="009A6E83"/>
    <w:rsid w:val="009B7857"/>
    <w:rsid w:val="009C2443"/>
    <w:rsid w:val="009C68B6"/>
    <w:rsid w:val="009D14AA"/>
    <w:rsid w:val="009D20EE"/>
    <w:rsid w:val="009E6232"/>
    <w:rsid w:val="00A104B0"/>
    <w:rsid w:val="00A514B8"/>
    <w:rsid w:val="00A551D6"/>
    <w:rsid w:val="00A6435E"/>
    <w:rsid w:val="00A647BE"/>
    <w:rsid w:val="00A7038B"/>
    <w:rsid w:val="00A751BB"/>
    <w:rsid w:val="00A8596F"/>
    <w:rsid w:val="00B11DB3"/>
    <w:rsid w:val="00B34E3D"/>
    <w:rsid w:val="00B509CA"/>
    <w:rsid w:val="00B53E4B"/>
    <w:rsid w:val="00B62453"/>
    <w:rsid w:val="00B64723"/>
    <w:rsid w:val="00B7240D"/>
    <w:rsid w:val="00B76CE5"/>
    <w:rsid w:val="00B84904"/>
    <w:rsid w:val="00BA26BD"/>
    <w:rsid w:val="00BA4043"/>
    <w:rsid w:val="00BB1E00"/>
    <w:rsid w:val="00BD7A2E"/>
    <w:rsid w:val="00C138FC"/>
    <w:rsid w:val="00C2244F"/>
    <w:rsid w:val="00C33161"/>
    <w:rsid w:val="00C61DA3"/>
    <w:rsid w:val="00C64F0B"/>
    <w:rsid w:val="00C67187"/>
    <w:rsid w:val="00C870BB"/>
    <w:rsid w:val="00CF6C69"/>
    <w:rsid w:val="00D102D5"/>
    <w:rsid w:val="00D90B3A"/>
    <w:rsid w:val="00D90D9C"/>
    <w:rsid w:val="00D90FD3"/>
    <w:rsid w:val="00D95734"/>
    <w:rsid w:val="00DB0ACA"/>
    <w:rsid w:val="00DB2D00"/>
    <w:rsid w:val="00DC27FB"/>
    <w:rsid w:val="00DC6FB3"/>
    <w:rsid w:val="00DD6B4E"/>
    <w:rsid w:val="00DE5701"/>
    <w:rsid w:val="00E26010"/>
    <w:rsid w:val="00E3221C"/>
    <w:rsid w:val="00E439F1"/>
    <w:rsid w:val="00E450A7"/>
    <w:rsid w:val="00E75827"/>
    <w:rsid w:val="00E77719"/>
    <w:rsid w:val="00E807BE"/>
    <w:rsid w:val="00E85C4A"/>
    <w:rsid w:val="00EB0A53"/>
    <w:rsid w:val="00EC1452"/>
    <w:rsid w:val="00ED38E7"/>
    <w:rsid w:val="00ED5121"/>
    <w:rsid w:val="00EE00DF"/>
    <w:rsid w:val="00F02A35"/>
    <w:rsid w:val="00F036AF"/>
    <w:rsid w:val="00F03C79"/>
    <w:rsid w:val="00F30237"/>
    <w:rsid w:val="00F359C5"/>
    <w:rsid w:val="00F42787"/>
    <w:rsid w:val="00FA2A27"/>
    <w:rsid w:val="00FA63F4"/>
    <w:rsid w:val="00FC2D36"/>
    <w:rsid w:val="00FC70CC"/>
    <w:rsid w:val="00FC7FEF"/>
    <w:rsid w:val="00FD292F"/>
    <w:rsid w:val="00FD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none [3212]" stroke="f">
      <v:fill color="none [3212]" opacity="6554f" color2="fill darken(118)" o:opacity2="0" rotate="t" method="linear sigma" type="gradient"/>
      <v:stroke on="f"/>
    </o:shapedefaults>
    <o:shapelayout v:ext="edit">
      <o:idmap v:ext="edit" data="1"/>
    </o:shapelayout>
  </w:shapeDefaults>
  <w:decimalSymbol w:val="."/>
  <w:listSeparator w:val=","/>
  <w14:docId w14:val="2492A4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1D6"/>
    <w:pPr>
      <w:jc w:val="center"/>
    </w:pPr>
    <w:rPr>
      <w:color w:val="F2F2F2" w:themeColor="background1" w:themeShade="F2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F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nstructions">
    <w:name w:val="Instructions"/>
    <w:basedOn w:val="Normal"/>
    <w:qFormat/>
    <w:rsid w:val="00A551D6"/>
    <w:rPr>
      <w:color w:val="A6A6A6" w:themeColor="background1" w:themeShade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96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96F"/>
    <w:rPr>
      <w:rFonts w:ascii="Tahoma" w:hAnsi="Tahoma" w:cs="Mangal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C870BB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31BDA"/>
    <w:rPr>
      <w:rFonts w:asciiTheme="majorHAnsi" w:hAnsiTheme="majorHAnsi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31BDA"/>
    <w:rPr>
      <w:rFonts w:asciiTheme="majorHAnsi" w:hAnsiTheme="majorHAnsi"/>
      <w:b/>
      <w:color w:val="F2F2F2" w:themeColor="background1" w:themeShade="F2"/>
      <w:sz w:val="32"/>
      <w:szCs w:val="32"/>
    </w:rPr>
  </w:style>
  <w:style w:type="paragraph" w:customStyle="1" w:styleId="Names">
    <w:name w:val="Names"/>
    <w:basedOn w:val="Normal"/>
    <w:qFormat/>
    <w:rsid w:val="00531BDA"/>
    <w:rPr>
      <w:b/>
    </w:rPr>
  </w:style>
  <w:style w:type="paragraph" w:styleId="Date">
    <w:name w:val="Date"/>
    <w:basedOn w:val="Normal"/>
    <w:next w:val="Normal"/>
    <w:link w:val="DateChar"/>
    <w:uiPriority w:val="99"/>
    <w:unhideWhenUsed/>
    <w:rsid w:val="00531BDA"/>
    <w:rPr>
      <w:b/>
      <w:sz w:val="28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531BDA"/>
    <w:rPr>
      <w:b/>
      <w:color w:val="F2F2F2" w:themeColor="background1" w:themeShade="F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25F04"/>
    <w:pPr>
      <w:tabs>
        <w:tab w:val="center" w:pos="4320"/>
        <w:tab w:val="right" w:pos="8640"/>
      </w:tabs>
      <w:spacing w:after="0" w:line="240" w:lineRule="auto"/>
    </w:pPr>
    <w:rPr>
      <w:rFonts w:cs="Mangal"/>
    </w:rPr>
  </w:style>
  <w:style w:type="character" w:customStyle="1" w:styleId="HeaderChar">
    <w:name w:val="Header Char"/>
    <w:basedOn w:val="DefaultParagraphFont"/>
    <w:link w:val="Header"/>
    <w:uiPriority w:val="99"/>
    <w:rsid w:val="00725F04"/>
    <w:rPr>
      <w:rFonts w:cs="Mangal"/>
      <w:color w:val="F2F2F2" w:themeColor="background1" w:themeShade="F2"/>
      <w:sz w:val="24"/>
    </w:rPr>
  </w:style>
  <w:style w:type="paragraph" w:styleId="Footer">
    <w:name w:val="footer"/>
    <w:basedOn w:val="Normal"/>
    <w:link w:val="FooterChar"/>
    <w:uiPriority w:val="99"/>
    <w:unhideWhenUsed/>
    <w:rsid w:val="00725F04"/>
    <w:pPr>
      <w:tabs>
        <w:tab w:val="center" w:pos="4320"/>
        <w:tab w:val="right" w:pos="8640"/>
      </w:tabs>
      <w:spacing w:after="0" w:line="240" w:lineRule="auto"/>
    </w:pPr>
    <w:rPr>
      <w:rFonts w:cs="Mangal"/>
    </w:rPr>
  </w:style>
  <w:style w:type="character" w:customStyle="1" w:styleId="FooterChar">
    <w:name w:val="Footer Char"/>
    <w:basedOn w:val="DefaultParagraphFont"/>
    <w:link w:val="Footer"/>
    <w:uiPriority w:val="99"/>
    <w:rsid w:val="00725F04"/>
    <w:rPr>
      <w:rFonts w:cs="Mangal"/>
      <w:color w:val="F2F2F2" w:themeColor="background1" w:themeShade="F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1B4BD98B0144E488E5629D81B694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09F87-43AF-4E6F-94B0-905127D8B62E}"/>
      </w:docPartPr>
      <w:docPartBody>
        <w:p w:rsidR="00D31911" w:rsidRDefault="00561929">
          <w:pPr>
            <w:pStyle w:val="51B4BD98B0144E488E5629D81B694685"/>
          </w:pPr>
          <w:r w:rsidRPr="00AF6B72">
            <w:rPr>
              <w:rStyle w:val="PlaceholderText"/>
              <w:lang w:val="en-GB" w:bidi="en-GB"/>
            </w:rPr>
            <w:t>Click here to enter text.</w:t>
          </w:r>
        </w:p>
      </w:docPartBody>
    </w:docPart>
    <w:docPart>
      <w:docPartPr>
        <w:name w:val="961CE7F0795A4EB1A48604CA88F10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B1B9B-7A4F-4C4E-A675-5152F29B1A2C}"/>
      </w:docPartPr>
      <w:docPartBody>
        <w:p w:rsidR="00D31911" w:rsidRDefault="00561929">
          <w:pPr>
            <w:pStyle w:val="961CE7F0795A4EB1A48604CA88F10A56"/>
          </w:pPr>
          <w:r w:rsidRPr="00AF6B72">
            <w:rPr>
              <w:rStyle w:val="PlaceholderText"/>
              <w:lang w:val="en-GB" w:bidi="en-GB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929"/>
    <w:rsid w:val="00561929"/>
    <w:rsid w:val="00963283"/>
    <w:rsid w:val="00D3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1B4BD98B0144E488E5629D81B694685">
    <w:name w:val="51B4BD98B0144E488E5629D81B694685"/>
  </w:style>
  <w:style w:type="paragraph" w:customStyle="1" w:styleId="961CE7F0795A4EB1A48604CA88F10A56">
    <w:name w:val="961CE7F0795A4EB1A48604CA88F10A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 xsi:nil="true"/>
    <ApprovalStatus xmlns="4873beb7-5857-4685-be1f-d57550cc96cc">InProgress</ApprovalStatus>
    <DirectSourceMarket xmlns="4873beb7-5857-4685-be1f-d57550cc96cc" xsi:nil="true"/>
    <PrimaryImageGen xmlns="4873beb7-5857-4685-be1f-d57550cc96cc">true</PrimaryImageGen>
    <ThumbnailAssetId xmlns="4873beb7-5857-4685-be1f-d57550cc96cc" xsi:nil="true"/>
    <NumericId xmlns="4873beb7-5857-4685-be1f-d57550cc96cc">-1</NumericId>
    <TPFriendlyName xmlns="4873beb7-5857-4685-be1f-d57550cc96cc">Wedding save the date card</TPFriendlyName>
    <BusinessGroup xmlns="4873beb7-5857-4685-be1f-d57550cc96cc" xsi:nil="true"/>
    <APEditor xmlns="4873beb7-5857-4685-be1f-d57550cc96cc">
      <UserInfo>
        <DisplayName>REDMOND\v-luannv</DisplayName>
        <AccountId>92</AccountId>
        <AccountType/>
      </UserInfo>
    </APEditor>
    <SourceTitle xmlns="4873beb7-5857-4685-be1f-d57550cc96cc">Wedding save the date card</SourceTitle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PublishStatusLookup xmlns="4873beb7-5857-4685-be1f-d57550cc96cc">
      <Value>272463</Value>
      <Value>1305711</Value>
    </PublishStatusLookup>
    <MachineTranslated xmlns="4873beb7-5857-4685-be1f-d57550cc96cc">false</MachineTranslated>
    <OriginalSourceMarket xmlns="4873beb7-5857-4685-be1f-d57550cc96cc" xsi:nil="true"/>
    <TPInstallLocation xmlns="4873beb7-5857-4685-be1f-d57550cc96cc">{My Templates}</TPInstallLocation>
    <APDescription xmlns="4873beb7-5857-4685-be1f-d57550cc96cc" xsi:nil="true"/>
    <ContentItem xmlns="4873beb7-5857-4685-be1f-d57550cc96cc" xsi:nil="true"/>
    <ClipArtFilename xmlns="4873beb7-5857-4685-be1f-d57550cc96cc" xsi:nil="true"/>
    <APAuthor xmlns="4873beb7-5857-4685-be1f-d57550cc96cc">
      <UserInfo>
        <DisplayName>REDMOND\cynvey</DisplayName>
        <AccountId>191</AccountId>
        <AccountType/>
      </UserInfo>
    </APAuthor>
    <TPAppVersion xmlns="4873beb7-5857-4685-be1f-d57550cc96cc">12</TPAppVersion>
    <TPCommandLine xmlns="4873beb7-5857-4685-be1f-d57550cc96cc">{WD} /f {FilePath}</TPCommandLine>
    <PublishTargets xmlns="4873beb7-5857-4685-be1f-d57550cc96cc">OfficeOnline</PublishTargets>
    <TPLaunchHelpLinkType xmlns="4873beb7-5857-4685-be1f-d57550cc96cc">Template</TPLaunchHelpLinkType>
    <TimesCloned xmlns="4873beb7-5857-4685-be1f-d57550cc96cc" xsi:nil="true"/>
    <EditorialStatus xmlns="4873beb7-5857-4685-be1f-d57550cc96cc" xsi:nil="true"/>
    <LastModifiedDateTime xmlns="4873beb7-5857-4685-be1f-d57550cc96cc" xsi:nil="true"/>
    <Provider xmlns="4873beb7-5857-4685-be1f-d57550cc96cc">EY006220130</Provider>
    <AcquiredFrom xmlns="4873beb7-5857-4685-be1f-d57550cc96cc" xsi:nil="true"/>
    <AssetStart xmlns="4873beb7-5857-4685-be1f-d57550cc96cc">2009-05-30T21:45:50+00:00</AssetStart>
    <LastHandOff xmlns="4873beb7-5857-4685-be1f-d57550cc96cc" xsi:nil="true"/>
    <ArtSampleDocs xmlns="4873beb7-5857-4685-be1f-d57550cc96cc" xsi:nil="true"/>
    <TPClientViewer xmlns="4873beb7-5857-4685-be1f-d57550cc96cc">Microsoft Office Word</TPClientViewer>
    <UACurrentWords xmlns="4873beb7-5857-4685-be1f-d57550cc96cc">0</UACurrentWords>
    <UALocRecommendation xmlns="4873beb7-5857-4685-be1f-d57550cc96cc">Localize</UALocRecommendation>
    <IsDeleted xmlns="4873beb7-5857-4685-be1f-d57550cc96cc">false</IsDeleted>
    <UANotes xmlns="4873beb7-5857-4685-be1f-d57550cc96cc">Webdunia</UANotes>
    <TemplateStatus xmlns="4873beb7-5857-4685-be1f-d57550cc96cc">Complete</TemplateStatus>
    <ShowIn xmlns="4873beb7-5857-4685-be1f-d57550cc96cc" xsi:nil="true"/>
    <CSXHash xmlns="4873beb7-5857-4685-be1f-d57550cc96cc" xsi:nil="true"/>
    <VoteCount xmlns="4873beb7-5857-4685-be1f-d57550cc96cc" xsi:nil="true"/>
    <AssetExpire xmlns="4873beb7-5857-4685-be1f-d57550cc96cc">2100-01-01T00:00:00+00:00</AssetExpire>
    <CSXSubmissionMarket xmlns="4873beb7-5857-4685-be1f-d57550cc96cc" xsi:nil="true"/>
    <DSATActionTaken xmlns="4873beb7-5857-4685-be1f-d57550cc96cc" xsi:nil="true"/>
    <TPExecutable xmlns="4873beb7-5857-4685-be1f-d57550cc96cc" xsi:nil="true"/>
    <SubmitterId xmlns="4873beb7-5857-4685-be1f-d57550cc96cc" xsi:nil="true"/>
    <AssetType xmlns="4873beb7-5857-4685-be1f-d57550cc96cc">TP</AssetType>
    <BugNumber xmlns="4873beb7-5857-4685-be1f-d57550cc96cc">117</BugNumber>
    <CSXSubmissionDate xmlns="4873beb7-5857-4685-be1f-d57550cc96cc" xsi:nil="true"/>
    <CSXUpdate xmlns="4873beb7-5857-4685-be1f-d57550cc96cc">false</CSXUpdate>
    <ApprovalLog xmlns="4873beb7-5857-4685-be1f-d57550cc96cc" xsi:nil="true"/>
    <Milestone xmlns="4873beb7-5857-4685-be1f-d57550cc96cc" xsi:nil="true"/>
    <OriginAsset xmlns="4873beb7-5857-4685-be1f-d57550cc96cc" xsi:nil="true"/>
    <TPComponent xmlns="4873beb7-5857-4685-be1f-d57550cc96cc">WORDFiles</TPComponent>
    <AssetId xmlns="4873beb7-5857-4685-be1f-d57550cc96cc">TP010289636</AssetId>
    <TPApplication xmlns="4873beb7-5857-4685-be1f-d57550cc96cc">Word</TPApplication>
    <TPLaunchHelpLink xmlns="4873beb7-5857-4685-be1f-d57550cc96cc" xsi:nil="true"/>
    <IntlLocPriority xmlns="4873beb7-5857-4685-be1f-d57550cc96cc" xsi:nil="true"/>
    <CrawlForDependencies xmlns="4873beb7-5857-4685-be1f-d57550cc96cc">false</CrawlForDependencies>
    <IntlLangReviewer xmlns="4873beb7-5857-4685-be1f-d57550cc96cc" xsi:nil="true"/>
    <HandoffToMSDN xmlns="4873beb7-5857-4685-be1f-d57550cc96cc" xsi:nil="true"/>
    <PlannedPubDate xmlns="4873beb7-5857-4685-be1f-d57550cc96cc" xsi:nil="true"/>
    <TrustLevel xmlns="4873beb7-5857-4685-be1f-d57550cc96cc">1 Microsoft Managed Content</TrustLevel>
    <IsSearchable xmlns="4873beb7-5857-4685-be1f-d57550cc96cc">false</IsSearchable>
    <TPNamespace xmlns="4873beb7-5857-4685-be1f-d57550cc96cc">WINWORD</TPNamespac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145110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1BEB79-FC40-45AB-AD07-3FD13D0AE3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19C6C0-3FE7-41AC-AE5B-196071579C5B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81890046-F724-4BCB-BD55-178538F33B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Office_34937230_TF10289636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Zakia Lu (RWS Moravia)</cp:lastModifiedBy>
  <cp:revision>6</cp:revision>
  <cp:lastPrinted>2008-09-11T07:46:00Z</cp:lastPrinted>
  <dcterms:created xsi:type="dcterms:W3CDTF">2019-06-18T15:18:00Z</dcterms:created>
  <dcterms:modified xsi:type="dcterms:W3CDTF">2019-08-16T09:03:00Z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95;#zwd120;#79;#tpl120;#448;#zwd140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