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Business card layout table for 10 cards per page"/>
      </w:tblPr>
      <w:tblGrid>
        <w:gridCol w:w="4873"/>
        <w:gridCol w:w="4873"/>
      </w:tblGrid>
      <w:tr w:rsidR="00C307D8" w:rsidTr="00701C91">
        <w:trPr>
          <w:trHeight w:hRule="exact" w:val="2736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C43BE4E" wp14:editId="3DE86EE8">
                      <wp:extent cx="1143000" cy="777240"/>
                      <wp:effectExtent l="0" t="0" r="0" b="0"/>
                      <wp:docPr id="88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oup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reeform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reeform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37FED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">
                      <o:lock v:ext="edit" aspectratio="t"/>
                      <v:group id="Group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reeform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991CDB">
            <w:pPr>
              <w:pStyle w:val="Name"/>
            </w:pPr>
            <w:sdt>
              <w:sdtPr>
                <w:alias w:val="Enter your name:"/>
                <w:tag w:val="Enter your name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val="en-GB" w:bidi="en-GB"/>
                  </w:rPr>
                  <w:t>Your Name</w:t>
                </w:r>
              </w:sdtContent>
            </w:sdt>
          </w:p>
          <w:sdt>
            <w:sdtPr>
              <w:alias w:val="Enter address, city, county, postcode:"/>
              <w:tag w:val="Enter address, city, county, postcode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C307D8" w:rsidRDefault="00991CDB" w:rsidP="00F16789">
            <w:sdt>
              <w:sdtPr>
                <w:alias w:val="Enter telephone:"/>
                <w:tag w:val="Enter telephone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val="en-GB" w:bidi="en-GB"/>
                  </w:rPr>
                  <w:t>Telephone</w:t>
                </w:r>
              </w:sdtContent>
            </w:sdt>
            <w:r w:rsidR="00014BD4" w:rsidRPr="00014BD4">
              <w:t> </w:t>
            </w:r>
            <w:r w:rsidR="00C307D8" w:rsidRPr="0093710A">
              <w:rPr>
                <w:rStyle w:val="Strong"/>
                <w:lang w:val="en-GB" w:bidi="en-GB"/>
              </w:rPr>
              <w:t>|</w:t>
            </w:r>
            <w:r w:rsidR="00014BD4" w:rsidRPr="00014BD4">
              <w:t> </w:t>
            </w:r>
            <w:sdt>
              <w:sdtPr>
                <w:alias w:val="Enter email address:"/>
                <w:tag w:val="Enter email address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val="en-GB" w:bidi="en-GB"/>
                  </w:rPr>
                  <w:t>Email</w:t>
                </w:r>
              </w:sdtContent>
            </w:sdt>
            <w:r w:rsidR="00C307D8" w:rsidRPr="00014BD4">
              <w:t> </w:t>
            </w:r>
            <w:r w:rsidR="00C307D8" w:rsidRPr="0093710A">
              <w:rPr>
                <w:rStyle w:val="Strong"/>
                <w:lang w:val="en-GB" w:bidi="en-GB"/>
              </w:rPr>
              <w:t>|</w:t>
            </w:r>
            <w:r w:rsidR="00014BD4" w:rsidRPr="00014BD4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val="en-GB" w:bidi="en-GB"/>
                  </w:rPr>
                  <w:t>@twitter</w:t>
                </w:r>
              </w:sdtContent>
            </w:sdt>
            <w:r w:rsidR="00C307D8"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val="en-GB" w:bidi="en-GB"/>
                  </w:rPr>
                  <w:t>Twitter handle</w:t>
                </w:r>
              </w:sdtContent>
            </w:sdt>
          </w:p>
          <w:p w:rsidR="00C307D8" w:rsidRDefault="00991CDB" w:rsidP="00C307D8">
            <w:sdt>
              <w:sdtPr>
                <w:alias w:val="Enter web address:"/>
                <w:tag w:val="Enter web address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val="en-GB" w:bidi="en-GB"/>
                  </w:rPr>
                  <w:t>Web Address</w:t>
                </w:r>
              </w:sdtContent>
            </w:sdt>
          </w:p>
        </w:tc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AC6188" wp14:editId="7A2650FB">
                      <wp:extent cx="1143000" cy="777240"/>
                      <wp:effectExtent l="0" t="0" r="0" b="0"/>
                      <wp:docPr id="82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oup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reeform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reeform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692D7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">
                      <o:lock v:ext="edit" aspectratio="t"/>
                      <v:group id="Group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reeform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1045099425"/>
              <w:placeholder>
                <w:docPart w:val="7FD761F0DE914D85B488DD765483BBD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014BD4" w:rsidRDefault="00014BD4" w:rsidP="00014BD4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-981539878"/>
              <w:placeholder>
                <w:docPart w:val="D66562C8B8784D60A55D95B044BEF9A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014BD4" w:rsidRDefault="00014BD4" w:rsidP="00014BD4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014BD4" w:rsidRDefault="00014BD4" w:rsidP="00014BD4">
            <w:sdt>
              <w:sdtPr>
                <w:alias w:val="Enter telephone:"/>
                <w:tag w:val="Enter telephone no.:"/>
                <w:id w:val="2144691671"/>
                <w:placeholder>
                  <w:docPart w:val="2C91F4651353490A98D19F3E1D8AD4D6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958766887"/>
                <w:placeholder>
                  <w:docPart w:val="8E2ADD27D7514C1ABC183EE23218692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6C3EA76785BF4FE3A3A91D0E3FBD9B6D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-2067396497"/>
                <w:placeholder>
                  <w:docPart w:val="4144C664CEED47F18A685E42CC0E16B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-1007672581"/>
              <w:placeholder>
                <w:docPart w:val="9A9A1B1D0E7244DC9F7B62112EB8193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014BD4" w:rsidP="00014BD4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</w:tr>
      <w:tr w:rsidR="00C307D8" w:rsidTr="00701C91">
        <w:trPr>
          <w:trHeight w:hRule="exact" w:val="2736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AFD9E54" wp14:editId="5EAFBAC8">
                      <wp:extent cx="1143000" cy="777240"/>
                      <wp:effectExtent l="0" t="0" r="0" b="0"/>
                      <wp:docPr id="87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oup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reeform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reeform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A5B7F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">
                      <o:lock v:ext="edit" aspectratio="t"/>
                      <v:group id="Group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reeform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1922481138"/>
              <w:placeholder>
                <w:docPart w:val="D71961794C69474C80936C86CDCFC02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014BD4" w:rsidRDefault="00014BD4" w:rsidP="00014BD4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462002607"/>
              <w:placeholder>
                <w:docPart w:val="11DA2D9A5037407DB7A81059A0669A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014BD4" w:rsidRDefault="00014BD4" w:rsidP="00014BD4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014BD4" w:rsidRDefault="00014BD4" w:rsidP="00014BD4">
            <w:sdt>
              <w:sdtPr>
                <w:alias w:val="Enter telephone:"/>
                <w:tag w:val="Enter telephone no.:"/>
                <w:id w:val="574254227"/>
                <w:placeholder>
                  <w:docPart w:val="8B839E17D7434549ACE1E26F6FAE8E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-1697611410"/>
                <w:placeholder>
                  <w:docPart w:val="1DA473DBB4D84E2B8072CCB02D617D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-1344849317"/>
                <w:placeholder>
                  <w:docPart w:val="BC9C472B08BA45CF87793D033A297596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22226542"/>
                <w:placeholder>
                  <w:docPart w:val="98BD48AB461241FBB1162B4140CDC4B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-1763063470"/>
              <w:placeholder>
                <w:docPart w:val="15F7005F8186437DB0BF42CF61EE264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014BD4" w:rsidP="00014BD4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05CE9E1" wp14:editId="6785432A">
                      <wp:extent cx="1143000" cy="777240"/>
                      <wp:effectExtent l="0" t="0" r="0" b="0"/>
                      <wp:docPr id="93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oup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reeform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reeform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F5BFF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">
                      <o:lock v:ext="edit" aspectratio="t"/>
                      <v:group id="Group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reeform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1913618111"/>
              <w:placeholder>
                <w:docPart w:val="81E1F35EB7A5425CA7A5B602C47EBC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014BD4" w:rsidRDefault="00014BD4" w:rsidP="00014BD4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-33586798"/>
              <w:placeholder>
                <w:docPart w:val="C12E69132E5849E4834FF0C48E93F06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014BD4" w:rsidRDefault="00014BD4" w:rsidP="00014BD4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014BD4" w:rsidRDefault="00014BD4" w:rsidP="00014BD4">
            <w:sdt>
              <w:sdtPr>
                <w:alias w:val="Enter telephone:"/>
                <w:tag w:val="Enter telephone no.:"/>
                <w:id w:val="615724542"/>
                <w:placeholder>
                  <w:docPart w:val="2A3A0F4B953B4A3BB9E79CE2DB0DFB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-1856875044"/>
                <w:placeholder>
                  <w:docPart w:val="C340FB5A9B8743D0B42281E368D439C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572790479"/>
                <w:placeholder>
                  <w:docPart w:val="6E079BC618B44CA1B6D848DA8FAB78E7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1406422965"/>
                <w:placeholder>
                  <w:docPart w:val="3FBB753268694A87B39FB70A8E3F31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432018846"/>
              <w:placeholder>
                <w:docPart w:val="803FDEC8CF1A4A71866A5FBAD7E8FBB0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014BD4" w:rsidP="00014BD4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</w:tr>
      <w:tr w:rsidR="00C307D8" w:rsidTr="00701C91">
        <w:trPr>
          <w:trHeight w:hRule="exact" w:val="2736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E6E87B5" wp14:editId="715928B5">
                      <wp:extent cx="1143000" cy="777240"/>
                      <wp:effectExtent l="0" t="0" r="0" b="0"/>
                      <wp:docPr id="103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oup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reeform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reeform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043FD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D/9NKkAuIAAMcTBgAOAAAAAAAA&#10;AAAAAAAAAC4CAABkcnMvZTJvRG9jLnhtbFBLAQItABQABgAIAAAAIQDLysDT2wAAAAUBAAAPAAAA&#10;AAAAAAAAAAAAAFzkAABkcnMvZG93bnJldi54bWxQSwUGAAAAAAQABADzAAAAZOUAAAAA&#10;">
                      <o:lock v:ext="edit" aspectratio="t"/>
                      <v:group id="Group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reeform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796990305"/>
              <w:placeholder>
                <w:docPart w:val="399DE605A2F243FBB47269C9F07E85D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A60448" w:rsidRDefault="00A60448" w:rsidP="00A60448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604157970"/>
              <w:placeholder>
                <w:docPart w:val="798B500DCF4543B98C4E2A11F572220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A60448" w:rsidRDefault="00A60448" w:rsidP="00A60448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A60448" w:rsidRDefault="00A60448" w:rsidP="00A60448">
            <w:sdt>
              <w:sdtPr>
                <w:alias w:val="Enter telephone:"/>
                <w:tag w:val="Enter telephone no.:"/>
                <w:id w:val="-398366045"/>
                <w:placeholder>
                  <w:docPart w:val="F55754CBF73B43A3A7A9B63A7D2DFD5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1299271343"/>
                <w:placeholder>
                  <w:docPart w:val="869E12E7AB2D4908A2F1EAA249799AA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-258836419"/>
                <w:placeholder>
                  <w:docPart w:val="E798D6A7562747CB842297AF8B5D93B0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324402833"/>
                <w:placeholder>
                  <w:docPart w:val="12DC7AF1AFFF4E45B17002905496DAC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1757780206"/>
              <w:placeholder>
                <w:docPart w:val="5E9847C970CF43118B9DBE298FC1C74F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A60448" w:rsidP="00A60448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47B8EA2" wp14:editId="131B9F77">
                      <wp:extent cx="1143000" cy="777240"/>
                      <wp:effectExtent l="0" t="0" r="0" b="0"/>
                      <wp:docPr id="98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oup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reeform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reeform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3F73F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">
                      <o:lock v:ext="edit" aspectratio="t"/>
                      <v:group id="Group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reeform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402373873"/>
              <w:placeholder>
                <w:docPart w:val="5C38E8388230486DB2ECD77D570FD4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A60448" w:rsidRDefault="00A60448" w:rsidP="00A60448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-249272257"/>
              <w:placeholder>
                <w:docPart w:val="75BF775EDDEB4D78963129877F3A5A2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A60448" w:rsidRDefault="00A60448" w:rsidP="00A60448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A60448" w:rsidRDefault="00A60448" w:rsidP="00A60448">
            <w:sdt>
              <w:sdtPr>
                <w:alias w:val="Enter telephone:"/>
                <w:tag w:val="Enter telephone no.:"/>
                <w:id w:val="-2146416552"/>
                <w:placeholder>
                  <w:docPart w:val="AE26201A23F2409CBF89E662F5C88CF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-1331442963"/>
                <w:placeholder>
                  <w:docPart w:val="358A5C69B1E04CC68184591A6D9D477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1046648965"/>
                <w:placeholder>
                  <w:docPart w:val="1EEB690C70844BC5A875E8FD11A05616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-2085281493"/>
                <w:placeholder>
                  <w:docPart w:val="3910C7AA0B0E456CA74AD5AD525D4E7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-1331061664"/>
              <w:placeholder>
                <w:docPart w:val="B45317B76E6B4928AA14C5AA3FFD5C4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A60448" w:rsidP="00A60448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</w:tr>
      <w:tr w:rsidR="00C307D8" w:rsidTr="00701C91">
        <w:trPr>
          <w:trHeight w:hRule="exact" w:val="2736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5C15E11" wp14:editId="064270BF">
                      <wp:extent cx="1143000" cy="777240"/>
                      <wp:effectExtent l="0" t="0" r="0" b="0"/>
                      <wp:docPr id="108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oup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reeform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reeform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DC29B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">
                      <o:lock v:ext="edit" aspectratio="t"/>
                      <v:group id="Group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reeform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1990398985"/>
              <w:placeholder>
                <w:docPart w:val="BB154D77C0144DE98E53E7FBC9008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A60448" w:rsidRDefault="00A60448" w:rsidP="00A60448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-637260194"/>
              <w:placeholder>
                <w:docPart w:val="33F4276DD5F04211BDF08BAFE75330A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A60448" w:rsidRDefault="00A60448" w:rsidP="00A60448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A60448" w:rsidRDefault="00A60448" w:rsidP="00A60448">
            <w:sdt>
              <w:sdtPr>
                <w:alias w:val="Enter telephone:"/>
                <w:tag w:val="Enter telephone no.:"/>
                <w:id w:val="698275179"/>
                <w:placeholder>
                  <w:docPart w:val="046C7C557E6C4A8989E5448E6D1BAA2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-604805762"/>
                <w:placeholder>
                  <w:docPart w:val="6A9697E1FC2C432AAD3B714BA45E47E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-372074567"/>
                <w:placeholder>
                  <w:docPart w:val="E0E0AD320B454249A9F2B0DDCD03758E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-188525228"/>
                <w:placeholder>
                  <w:docPart w:val="9A38DFAA478A4E9DBACD925489EDDB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-660236285"/>
              <w:placeholder>
                <w:docPart w:val="68A2C69F5E234C96AC6D445FD108EBBF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A60448" w:rsidP="00A60448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DEBF633" wp14:editId="2050DFD1">
                      <wp:extent cx="1143000" cy="777240"/>
                      <wp:effectExtent l="0" t="0" r="0" b="0"/>
                      <wp:docPr id="113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oup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reeform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reeform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F9765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">
                      <o:lock v:ext="edit" aspectratio="t"/>
                      <v:group id="Group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reeform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1849940606"/>
              <w:placeholder>
                <w:docPart w:val="61ADB8269AF647D989951E194646BD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A60448" w:rsidRDefault="00A60448" w:rsidP="00A60448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712930734"/>
              <w:placeholder>
                <w:docPart w:val="000F4110C93E4C3384C2E6B2B51091E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A60448" w:rsidRDefault="00A60448" w:rsidP="00A60448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A60448" w:rsidRDefault="00A60448" w:rsidP="00A60448">
            <w:sdt>
              <w:sdtPr>
                <w:alias w:val="Enter telephone:"/>
                <w:tag w:val="Enter telephone no.:"/>
                <w:id w:val="-325123784"/>
                <w:placeholder>
                  <w:docPart w:val="C107AC307A0B406CA94D25E3A08298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428238651"/>
                <w:placeholder>
                  <w:docPart w:val="12ED6273741647E59B42D71E479C0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-1431350847"/>
                <w:placeholder>
                  <w:docPart w:val="55EA18D3B965461EACBFFE5CC48040C7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-1519228015"/>
                <w:placeholder>
                  <w:docPart w:val="BFCE7146CAB947D6A903F38F8131670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-24258777"/>
              <w:placeholder>
                <w:docPart w:val="51316432A18946E4A67A8AD562F10A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A60448" w:rsidP="00A60448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</w:tr>
      <w:tr w:rsidR="00C307D8" w:rsidTr="00701C91">
        <w:trPr>
          <w:trHeight w:hRule="exact" w:val="2736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9A70DDF" wp14:editId="78CBFFA5">
                      <wp:extent cx="1143000" cy="777240"/>
                      <wp:effectExtent l="0" t="0" r="0" b="0"/>
                      <wp:docPr id="118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oup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reeform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reeform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F38DB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">
                      <o:lock v:ext="edit" aspectratio="t"/>
                      <v:group id="Group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reeform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315027917"/>
              <w:placeholder>
                <w:docPart w:val="72FC08AB650A43CB8D7E7A53997FD6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A60448" w:rsidRDefault="00A60448" w:rsidP="00A60448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-182291243"/>
              <w:placeholder>
                <w:docPart w:val="D1307E63424C45459C7C2C6C33B013C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A60448" w:rsidRDefault="00A60448" w:rsidP="00A60448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A60448" w:rsidRDefault="00A60448" w:rsidP="00A60448">
            <w:sdt>
              <w:sdtPr>
                <w:alias w:val="Enter telephone:"/>
                <w:tag w:val="Enter telephone no.:"/>
                <w:id w:val="1469086969"/>
                <w:placeholder>
                  <w:docPart w:val="F6D141C7F86B42E488D42DA3BFDB34B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-1492792770"/>
                <w:placeholder>
                  <w:docPart w:val="A72E7FECC6A94D10919558AEF1A321F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217022560"/>
                <w:placeholder>
                  <w:docPart w:val="5CEB2C47D9CB411AA6DD70006ECA62E2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834427122"/>
                <w:placeholder>
                  <w:docPart w:val="4073F010445E4F5EA4A29018C5C0887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-2061540554"/>
              <w:placeholder>
                <w:docPart w:val="09F1EA89BEA24EAEAA79429FAAD650B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A60448" w:rsidP="00A60448">
                <w:r>
                  <w:rPr>
                    <w:lang w:val="en-GB" w:bidi="en-GB"/>
                  </w:rPr>
                  <w:t>Web address</w:t>
                </w:r>
              </w:p>
            </w:sdtContent>
          </w:sdt>
        </w:tc>
        <w:tc>
          <w:tcPr>
            <w:tcW w:w="5037" w:type="dxa"/>
          </w:tcPr>
          <w:p w:rsidR="00C307D8" w:rsidRDefault="00C307D8"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451B62C3" wp14:editId="46A8BC90">
                      <wp:extent cx="1143000" cy="777240"/>
                      <wp:effectExtent l="0" t="0" r="0" b="0"/>
                      <wp:docPr id="123" name="Group 87" descr="Flower illustration in pink and yell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oup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reeform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reeform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EC0AA" id="Group 87" o:spid="_x0000_s1026" alt="Flower illustration in pink and yellow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">
                      <o:lock v:ext="edit" aspectratio="t"/>
                      <v:group id="Group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reeform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eform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nter your name:"/>
              <w:tag w:val="Enter your name:"/>
              <w:id w:val="-1488623670"/>
              <w:placeholder>
                <w:docPart w:val="A27D0F258125420393B3659B7ABA23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Content>
              <w:p w:rsidR="00A60448" w:rsidRDefault="00A60448" w:rsidP="00A60448">
                <w:pPr>
                  <w:pStyle w:val="Name"/>
                </w:pPr>
                <w:r>
                  <w:rPr>
                    <w:lang w:val="en-GB" w:bidi="en-GB"/>
                  </w:rPr>
                  <w:t>Your Name</w:t>
                </w:r>
              </w:p>
            </w:sdtContent>
          </w:sdt>
          <w:sdt>
            <w:sdtPr>
              <w:alias w:val="Enter address, city, county, postcode:"/>
              <w:tag w:val="Enter address, city, county, postcode:"/>
              <w:id w:val="416299613"/>
              <w:placeholder>
                <w:docPart w:val="060EA8BF1005434688D35E1563AE1D8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:rsidR="00A60448" w:rsidRDefault="00A60448" w:rsidP="00A60448">
                <w:r>
                  <w:rPr>
                    <w:lang w:val="en-GB" w:bidi="en-GB"/>
                  </w:rPr>
                  <w:t>Street Address, City, County, Postcode</w:t>
                </w:r>
              </w:p>
            </w:sdtContent>
          </w:sdt>
          <w:p w:rsidR="00A60448" w:rsidRDefault="00A60448" w:rsidP="00A60448">
            <w:sdt>
              <w:sdtPr>
                <w:alias w:val="Enter telephone:"/>
                <w:tag w:val="Enter telephone no.:"/>
                <w:id w:val="1440179487"/>
                <w:placeholder>
                  <w:docPart w:val="EAFE3123090643C0A3BA74A39639857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Telephone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Enter email address:"/>
                <w:tag w:val="Enter email address:"/>
                <w:id w:val="-1581137185"/>
                <w:placeholder>
                  <w:docPart w:val="2CCC4C2D23414DCF91765E196F12E20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Email</w:t>
                </w:r>
              </w:sdtContent>
            </w:sdt>
            <w:r w:rsidRPr="00014BD4">
              <w:t> </w:t>
            </w:r>
            <w:r>
              <w:rPr>
                <w:rStyle w:val="Strong"/>
                <w:lang w:val="en-GB" w:bidi="en-GB"/>
              </w:rPr>
              <w:t>|</w:t>
            </w:r>
            <w:r w:rsidRPr="00014BD4">
              <w:t> </w:t>
            </w:r>
            <w:sdt>
              <w:sdtPr>
                <w:alias w:val="Twitter:"/>
                <w:tag w:val="Twitter:"/>
                <w:id w:val="983354417"/>
                <w:placeholder>
                  <w:docPart w:val="2182D1B3ACA648889D6B83C42991E393"/>
                </w:placeholder>
                <w:temporary/>
                <w:showingPlcHdr/>
                <w15:appearance w15:val="hidden"/>
              </w:sdtPr>
              <w:sdtContent>
                <w:r>
                  <w:rPr>
                    <w:lang w:val="en-GB" w:bidi="en-GB"/>
                  </w:rPr>
                  <w:t>@twitter</w:t>
                </w:r>
              </w:sdtContent>
            </w:sdt>
            <w:r>
              <w:rPr>
                <w:lang w:val="en-GB" w:bidi="en-GB"/>
              </w:rPr>
              <w:t xml:space="preserve">: </w:t>
            </w:r>
            <w:sdt>
              <w:sdtPr>
                <w:alias w:val="Enter Twitter handle:"/>
                <w:tag w:val="Enter twitter handle:"/>
                <w:id w:val="-683827473"/>
                <w:placeholder>
                  <w:docPart w:val="CA93D40686394A5FBA9843ABA29C1D4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>
                  <w:rPr>
                    <w:lang w:val="en-GB" w:bidi="en-GB"/>
                  </w:rPr>
                  <w:t>Twitter handle</w:t>
                </w:r>
              </w:sdtContent>
            </w:sdt>
          </w:p>
          <w:sdt>
            <w:sdtPr>
              <w:alias w:val="Enter web address:"/>
              <w:tag w:val="Enter web address:"/>
              <w:id w:val="-1695763110"/>
              <w:placeholder>
                <w:docPart w:val="B3E80D67F9F9438A8E9DED195834AFF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C307D8" w:rsidRDefault="00A60448" w:rsidP="00A60448">
                <w:r>
                  <w:rPr>
                    <w:lang w:val="en-GB" w:bidi="en-GB"/>
                  </w:rPr>
                  <w:t>Web address</w:t>
                </w:r>
              </w:p>
            </w:sdtContent>
          </w:sdt>
          <w:bookmarkStart w:id="0" w:name="_GoBack" w:displacedByCustomXml="prev"/>
          <w:bookmarkEnd w:id="0" w:displacedByCustomXml="prev"/>
        </w:tc>
      </w:tr>
    </w:tbl>
    <w:p w:rsidR="00333B97" w:rsidRDefault="00333B97" w:rsidP="00360D51"/>
    <w:sectPr w:rsidR="00333B97" w:rsidSect="00334E30">
      <w:pgSz w:w="11906" w:h="16838" w:code="9"/>
      <w:pgMar w:top="1008" w:right="1080" w:bottom="1008" w:left="108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CDB" w:rsidRDefault="00991CDB" w:rsidP="0093710A">
      <w:r>
        <w:separator/>
      </w:r>
    </w:p>
  </w:endnote>
  <w:endnote w:type="continuationSeparator" w:id="0">
    <w:p w:rsidR="00991CDB" w:rsidRDefault="00991CDB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CDB" w:rsidRDefault="00991CDB" w:rsidP="0093710A">
      <w:r>
        <w:separator/>
      </w:r>
    </w:p>
  </w:footnote>
  <w:footnote w:type="continuationSeparator" w:id="0">
    <w:p w:rsidR="00991CDB" w:rsidRDefault="00991CDB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14BD4"/>
    <w:rsid w:val="0003215B"/>
    <w:rsid w:val="000C3826"/>
    <w:rsid w:val="000F355E"/>
    <w:rsid w:val="000F6C3F"/>
    <w:rsid w:val="00102ECD"/>
    <w:rsid w:val="00154E2D"/>
    <w:rsid w:val="001F235D"/>
    <w:rsid w:val="0020511A"/>
    <w:rsid w:val="002311D8"/>
    <w:rsid w:val="00333B97"/>
    <w:rsid w:val="00334E30"/>
    <w:rsid w:val="00360D51"/>
    <w:rsid w:val="003F1705"/>
    <w:rsid w:val="005279CF"/>
    <w:rsid w:val="006C34F5"/>
    <w:rsid w:val="006E0AA0"/>
    <w:rsid w:val="00701C91"/>
    <w:rsid w:val="0072404D"/>
    <w:rsid w:val="00747040"/>
    <w:rsid w:val="00801F57"/>
    <w:rsid w:val="00843B08"/>
    <w:rsid w:val="008A3E0C"/>
    <w:rsid w:val="0093710A"/>
    <w:rsid w:val="00947032"/>
    <w:rsid w:val="0096129F"/>
    <w:rsid w:val="00991CDB"/>
    <w:rsid w:val="009A6BAE"/>
    <w:rsid w:val="009D78A3"/>
    <w:rsid w:val="00A44B39"/>
    <w:rsid w:val="00A60448"/>
    <w:rsid w:val="00AF015F"/>
    <w:rsid w:val="00B008EB"/>
    <w:rsid w:val="00B129EC"/>
    <w:rsid w:val="00B42F65"/>
    <w:rsid w:val="00C307D8"/>
    <w:rsid w:val="00C515E4"/>
    <w:rsid w:val="00D154D3"/>
    <w:rsid w:val="00DA474E"/>
    <w:rsid w:val="00F16789"/>
    <w:rsid w:val="00F6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64B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1C91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GridTable1Light1">
    <w:name w:val="Grid Table 1 Light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PlainTable11">
    <w:name w:val="Plain Table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7144E5" w:rsidP="007144E5">
          <w:pPr>
            <w:pStyle w:val="68BCF059FAE24D38B723189348A345DC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7144E5" w:rsidP="007144E5">
          <w:pPr>
            <w:pStyle w:val="25711D6A6F98415AB748D678F93F4B52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7144E5" w:rsidP="007144E5">
          <w:pPr>
            <w:pStyle w:val="4898521E74CA4AC4A665777C91565A53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7144E5" w:rsidP="007144E5">
          <w:pPr>
            <w:pStyle w:val="0F54E8A6A3F14036A587252711B66C0A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7144E5" w:rsidP="007144E5">
          <w:pPr>
            <w:pStyle w:val="FB81FE586FD54529AA77747711048982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7144E5" w:rsidP="007144E5">
          <w:pPr>
            <w:pStyle w:val="C74D7865BE4F4738928AA93E1B7940C6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7144E5" w:rsidP="007144E5">
          <w:pPr>
            <w:pStyle w:val="911EF5089B3F41BEA8242E1E5275D9F2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7FD761F0DE914D85B488DD765483B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A9E03-6E65-41A2-AA11-11E4754947B4}"/>
      </w:docPartPr>
      <w:docPartBody>
        <w:p w:rsidR="00000000" w:rsidRDefault="003A6C68" w:rsidP="003A6C68">
          <w:pPr>
            <w:pStyle w:val="7FD761F0DE914D85B488DD765483BBD0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D66562C8B8784D60A55D95B044BEF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D87D6-0AF8-4A4E-8D7E-5C4C1CD8FBBF}"/>
      </w:docPartPr>
      <w:docPartBody>
        <w:p w:rsidR="00000000" w:rsidRDefault="003A6C68" w:rsidP="003A6C68">
          <w:pPr>
            <w:pStyle w:val="D66562C8B8784D60A55D95B044BEF9AC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2C91F4651353490A98D19F3E1D8AD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F50AF-C841-49DA-97D7-0EEF7356D94C}"/>
      </w:docPartPr>
      <w:docPartBody>
        <w:p w:rsidR="00000000" w:rsidRDefault="003A6C68" w:rsidP="003A6C68">
          <w:pPr>
            <w:pStyle w:val="2C91F4651353490A98D19F3E1D8AD4D6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8E2ADD27D7514C1ABC183EE232186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10DEA-6B79-4708-96AD-DFB4A0FCDF93}"/>
      </w:docPartPr>
      <w:docPartBody>
        <w:p w:rsidR="00000000" w:rsidRDefault="003A6C68" w:rsidP="003A6C68">
          <w:pPr>
            <w:pStyle w:val="8E2ADD27D7514C1ABC183EE232186920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6C3EA76785BF4FE3A3A91D0E3FBD9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584A5-C048-461E-B832-33284775BC77}"/>
      </w:docPartPr>
      <w:docPartBody>
        <w:p w:rsidR="00000000" w:rsidRDefault="003A6C68" w:rsidP="003A6C68">
          <w:pPr>
            <w:pStyle w:val="6C3EA76785BF4FE3A3A91D0E3FBD9B6D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4144C664CEED47F18A685E42CC0E1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33F40-F63E-467E-B349-AFCF35D40983}"/>
      </w:docPartPr>
      <w:docPartBody>
        <w:p w:rsidR="00000000" w:rsidRDefault="003A6C68" w:rsidP="003A6C68">
          <w:pPr>
            <w:pStyle w:val="4144C664CEED47F18A685E42CC0E16B2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9A9A1B1D0E7244DC9F7B62112EB81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1A7CD-9F03-42F8-BCF9-0C52D231D4E0}"/>
      </w:docPartPr>
      <w:docPartBody>
        <w:p w:rsidR="00000000" w:rsidRDefault="003A6C68" w:rsidP="003A6C68">
          <w:pPr>
            <w:pStyle w:val="9A9A1B1D0E7244DC9F7B62112EB81938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D71961794C69474C80936C86CDCFC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901A0-E666-4850-9D1A-D7983A5A3C19}"/>
      </w:docPartPr>
      <w:docPartBody>
        <w:p w:rsidR="00000000" w:rsidRDefault="003A6C68" w:rsidP="003A6C68">
          <w:pPr>
            <w:pStyle w:val="D71961794C69474C80936C86CDCFC027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11DA2D9A5037407DB7A81059A0669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AD01E-6A64-4801-9365-23ED3CDE4A93}"/>
      </w:docPartPr>
      <w:docPartBody>
        <w:p w:rsidR="00000000" w:rsidRDefault="003A6C68" w:rsidP="003A6C68">
          <w:pPr>
            <w:pStyle w:val="11DA2D9A5037407DB7A81059A0669A1A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8B839E17D7434549ACE1E26F6FAE8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B7260-7A1E-4063-A03E-815E152A6D20}"/>
      </w:docPartPr>
      <w:docPartBody>
        <w:p w:rsidR="00000000" w:rsidRDefault="003A6C68" w:rsidP="003A6C68">
          <w:pPr>
            <w:pStyle w:val="8B839E17D7434549ACE1E26F6FAE8E8D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1DA473DBB4D84E2B8072CCB02D617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A694-E900-4E89-8B23-356DE848860E}"/>
      </w:docPartPr>
      <w:docPartBody>
        <w:p w:rsidR="00000000" w:rsidRDefault="003A6C68" w:rsidP="003A6C68">
          <w:pPr>
            <w:pStyle w:val="1DA473DBB4D84E2B8072CCB02D617DC1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BC9C472B08BA45CF87793D033A297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7205-154D-41A2-AD4E-58A9ADD098AA}"/>
      </w:docPartPr>
      <w:docPartBody>
        <w:p w:rsidR="00000000" w:rsidRDefault="003A6C68" w:rsidP="003A6C68">
          <w:pPr>
            <w:pStyle w:val="BC9C472B08BA45CF87793D033A297596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98BD48AB461241FBB1162B4140CDC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C366D-E038-41FD-8E0C-C1ED33957AF9}"/>
      </w:docPartPr>
      <w:docPartBody>
        <w:p w:rsidR="00000000" w:rsidRDefault="003A6C68" w:rsidP="003A6C68">
          <w:pPr>
            <w:pStyle w:val="98BD48AB461241FBB1162B4140CDC4BC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15F7005F8186437DB0BF42CF61EE2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90866-0753-4668-B8CD-0E11409BFFA1}"/>
      </w:docPartPr>
      <w:docPartBody>
        <w:p w:rsidR="00000000" w:rsidRDefault="003A6C68" w:rsidP="003A6C68">
          <w:pPr>
            <w:pStyle w:val="15F7005F8186437DB0BF42CF61EE2648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81E1F35EB7A5425CA7A5B602C47EB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3B9E6-D427-44E3-9FDC-AB08AF2D6CA9}"/>
      </w:docPartPr>
      <w:docPartBody>
        <w:p w:rsidR="00000000" w:rsidRDefault="003A6C68" w:rsidP="003A6C68">
          <w:pPr>
            <w:pStyle w:val="81E1F35EB7A5425CA7A5B602C47EBCEE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C12E69132E5849E4834FF0C48E93F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5D21-DD4B-4B9D-960C-A969F759D13B}"/>
      </w:docPartPr>
      <w:docPartBody>
        <w:p w:rsidR="00000000" w:rsidRDefault="003A6C68" w:rsidP="003A6C68">
          <w:pPr>
            <w:pStyle w:val="C12E69132E5849E4834FF0C48E93F067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2A3A0F4B953B4A3BB9E79CE2DB0DF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D342F-4301-4E76-9C38-8EDECD8B34A9}"/>
      </w:docPartPr>
      <w:docPartBody>
        <w:p w:rsidR="00000000" w:rsidRDefault="003A6C68" w:rsidP="003A6C68">
          <w:pPr>
            <w:pStyle w:val="2A3A0F4B953B4A3BB9E79CE2DB0DFBEA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C340FB5A9B8743D0B42281E368D43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09372-19F8-4F2C-ABA0-2464AFC1C16E}"/>
      </w:docPartPr>
      <w:docPartBody>
        <w:p w:rsidR="00000000" w:rsidRDefault="003A6C68" w:rsidP="003A6C68">
          <w:pPr>
            <w:pStyle w:val="C340FB5A9B8743D0B42281E368D439CE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6E079BC618B44CA1B6D848DA8FAB7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07DFC-9682-4A2A-8E23-9DB72695D009}"/>
      </w:docPartPr>
      <w:docPartBody>
        <w:p w:rsidR="00000000" w:rsidRDefault="003A6C68" w:rsidP="003A6C68">
          <w:pPr>
            <w:pStyle w:val="6E079BC618B44CA1B6D848DA8FAB78E7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3FBB753268694A87B39FB70A8E3F3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FF7D6-67CC-4EDC-A089-D2F4C98B60C1}"/>
      </w:docPartPr>
      <w:docPartBody>
        <w:p w:rsidR="00000000" w:rsidRDefault="003A6C68" w:rsidP="003A6C68">
          <w:pPr>
            <w:pStyle w:val="3FBB753268694A87B39FB70A8E3F3128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803FDEC8CF1A4A71866A5FBAD7E8F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98496-E8D0-4DC7-B137-35E8B00CEEDF}"/>
      </w:docPartPr>
      <w:docPartBody>
        <w:p w:rsidR="00000000" w:rsidRDefault="003A6C68" w:rsidP="003A6C68">
          <w:pPr>
            <w:pStyle w:val="803FDEC8CF1A4A71866A5FBAD7E8FBB0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399DE605A2F243FBB47269C9F07E8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F58DE-47B6-487D-B30E-0D5DA5C2EFBA}"/>
      </w:docPartPr>
      <w:docPartBody>
        <w:p w:rsidR="00000000" w:rsidRDefault="003A6C68" w:rsidP="003A6C68">
          <w:pPr>
            <w:pStyle w:val="399DE605A2F243FBB47269C9F07E85D5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798B500DCF4543B98C4E2A11F572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E9A64-F8CD-475A-BE8F-7C5FC0B73B31}"/>
      </w:docPartPr>
      <w:docPartBody>
        <w:p w:rsidR="00000000" w:rsidRDefault="003A6C68" w:rsidP="003A6C68">
          <w:pPr>
            <w:pStyle w:val="798B500DCF4543B98C4E2A11F5722204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F55754CBF73B43A3A7A9B63A7D2DF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7B97E-E574-49FE-8145-4C7981834093}"/>
      </w:docPartPr>
      <w:docPartBody>
        <w:p w:rsidR="00000000" w:rsidRDefault="003A6C68" w:rsidP="003A6C68">
          <w:pPr>
            <w:pStyle w:val="F55754CBF73B43A3A7A9B63A7D2DFD5A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869E12E7AB2D4908A2F1EAA249799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DE2EE-D1BC-4635-8700-314F5A0B8155}"/>
      </w:docPartPr>
      <w:docPartBody>
        <w:p w:rsidR="00000000" w:rsidRDefault="003A6C68" w:rsidP="003A6C68">
          <w:pPr>
            <w:pStyle w:val="869E12E7AB2D4908A2F1EAA249799AA3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E798D6A7562747CB842297AF8B5D9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6590F-4FB3-4634-A597-8D71220EE0C6}"/>
      </w:docPartPr>
      <w:docPartBody>
        <w:p w:rsidR="00000000" w:rsidRDefault="003A6C68" w:rsidP="003A6C68">
          <w:pPr>
            <w:pStyle w:val="E798D6A7562747CB842297AF8B5D93B0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12DC7AF1AFFF4E45B17002905496D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73693-9A78-4806-A03A-0A517BF7C3C9}"/>
      </w:docPartPr>
      <w:docPartBody>
        <w:p w:rsidR="00000000" w:rsidRDefault="003A6C68" w:rsidP="003A6C68">
          <w:pPr>
            <w:pStyle w:val="12DC7AF1AFFF4E45B17002905496DAC0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5E9847C970CF43118B9DBE298FC1C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C584-F3A9-4DDE-A73C-56437E858067}"/>
      </w:docPartPr>
      <w:docPartBody>
        <w:p w:rsidR="00000000" w:rsidRDefault="003A6C68" w:rsidP="003A6C68">
          <w:pPr>
            <w:pStyle w:val="5E9847C970CF43118B9DBE298FC1C74F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5C38E8388230486DB2ECD77D570FD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21049-1009-4EE4-894C-626A25FAC625}"/>
      </w:docPartPr>
      <w:docPartBody>
        <w:p w:rsidR="00000000" w:rsidRDefault="003A6C68" w:rsidP="003A6C68">
          <w:pPr>
            <w:pStyle w:val="5C38E8388230486DB2ECD77D570FD446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75BF775EDDEB4D78963129877F3A5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C9014-C382-4F84-A3EB-52ACAD841F90}"/>
      </w:docPartPr>
      <w:docPartBody>
        <w:p w:rsidR="00000000" w:rsidRDefault="003A6C68" w:rsidP="003A6C68">
          <w:pPr>
            <w:pStyle w:val="75BF775EDDEB4D78963129877F3A5A22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AE26201A23F2409CBF89E662F5C88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3A4AF-84C3-4CB6-A26E-90C30D11549F}"/>
      </w:docPartPr>
      <w:docPartBody>
        <w:p w:rsidR="00000000" w:rsidRDefault="003A6C68" w:rsidP="003A6C68">
          <w:pPr>
            <w:pStyle w:val="AE26201A23F2409CBF89E662F5C88CF4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358A5C69B1E04CC68184591A6D9D4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B88A-5FA1-4B90-8066-D419B376C630}"/>
      </w:docPartPr>
      <w:docPartBody>
        <w:p w:rsidR="00000000" w:rsidRDefault="003A6C68" w:rsidP="003A6C68">
          <w:pPr>
            <w:pStyle w:val="358A5C69B1E04CC68184591A6D9D477B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1EEB690C70844BC5A875E8FD11A05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2BA63-0312-4DE7-964E-6ED991102C64}"/>
      </w:docPartPr>
      <w:docPartBody>
        <w:p w:rsidR="00000000" w:rsidRDefault="003A6C68" w:rsidP="003A6C68">
          <w:pPr>
            <w:pStyle w:val="1EEB690C70844BC5A875E8FD11A05616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3910C7AA0B0E456CA74AD5AD525D4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050B7-F4D8-4D6F-AD0C-F9495B3B9057}"/>
      </w:docPartPr>
      <w:docPartBody>
        <w:p w:rsidR="00000000" w:rsidRDefault="003A6C68" w:rsidP="003A6C68">
          <w:pPr>
            <w:pStyle w:val="3910C7AA0B0E456CA74AD5AD525D4E77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B45317B76E6B4928AA14C5AA3FFD5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0436A-BDA6-4D4E-AFE3-A93F682117F6}"/>
      </w:docPartPr>
      <w:docPartBody>
        <w:p w:rsidR="00000000" w:rsidRDefault="003A6C68" w:rsidP="003A6C68">
          <w:pPr>
            <w:pStyle w:val="B45317B76E6B4928AA14C5AA3FFD5C49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BB154D77C0144DE98E53E7FBC9008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B80AF-867F-43CA-A07F-4B449E0DF5F6}"/>
      </w:docPartPr>
      <w:docPartBody>
        <w:p w:rsidR="00000000" w:rsidRDefault="003A6C68" w:rsidP="003A6C68">
          <w:pPr>
            <w:pStyle w:val="BB154D77C0144DE98E53E7FBC9008677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33F4276DD5F04211BDF08BAFE7533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A2FAA-B4C8-44E0-9065-E88A99F42AE6}"/>
      </w:docPartPr>
      <w:docPartBody>
        <w:p w:rsidR="00000000" w:rsidRDefault="003A6C68" w:rsidP="003A6C68">
          <w:pPr>
            <w:pStyle w:val="33F4276DD5F04211BDF08BAFE75330A2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046C7C557E6C4A8989E5448E6D1BA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CF67C-B849-4DE1-94A6-5B3CD190C1B9}"/>
      </w:docPartPr>
      <w:docPartBody>
        <w:p w:rsidR="00000000" w:rsidRDefault="003A6C68" w:rsidP="003A6C68">
          <w:pPr>
            <w:pStyle w:val="046C7C557E6C4A8989E5448E6D1BAA20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6A9697E1FC2C432AAD3B714BA45E4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891B5-AE0E-485D-A00F-FEF11DDCDC2E}"/>
      </w:docPartPr>
      <w:docPartBody>
        <w:p w:rsidR="00000000" w:rsidRDefault="003A6C68" w:rsidP="003A6C68">
          <w:pPr>
            <w:pStyle w:val="6A9697E1FC2C432AAD3B714BA45E47EC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E0E0AD320B454249A9F2B0DDCD037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434B7-1CCD-4D21-97A3-EC124D7C8CE7}"/>
      </w:docPartPr>
      <w:docPartBody>
        <w:p w:rsidR="00000000" w:rsidRDefault="003A6C68" w:rsidP="003A6C68">
          <w:pPr>
            <w:pStyle w:val="E0E0AD320B454249A9F2B0DDCD03758E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9A38DFAA478A4E9DBACD925489EDD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560CE-C7FE-445C-B025-DFCBB681BD63}"/>
      </w:docPartPr>
      <w:docPartBody>
        <w:p w:rsidR="00000000" w:rsidRDefault="003A6C68" w:rsidP="003A6C68">
          <w:pPr>
            <w:pStyle w:val="9A38DFAA478A4E9DBACD925489EDDB3A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68A2C69F5E234C96AC6D445FD108E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CA91E-293F-4197-BF7A-1B2595732E13}"/>
      </w:docPartPr>
      <w:docPartBody>
        <w:p w:rsidR="00000000" w:rsidRDefault="003A6C68" w:rsidP="003A6C68">
          <w:pPr>
            <w:pStyle w:val="68A2C69F5E234C96AC6D445FD108EBBF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61ADB8269AF647D989951E194646B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F092E-DAC6-42E5-A1A2-9140D5EDB8B6}"/>
      </w:docPartPr>
      <w:docPartBody>
        <w:p w:rsidR="00000000" w:rsidRDefault="003A6C68" w:rsidP="003A6C68">
          <w:pPr>
            <w:pStyle w:val="61ADB8269AF647D989951E194646BDEF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000F4110C93E4C3384C2E6B2B5109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322A9-21BA-4B3D-A61B-C3BF8054CB93}"/>
      </w:docPartPr>
      <w:docPartBody>
        <w:p w:rsidR="00000000" w:rsidRDefault="003A6C68" w:rsidP="003A6C68">
          <w:pPr>
            <w:pStyle w:val="000F4110C93E4C3384C2E6B2B51091EA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C107AC307A0B406CA94D25E3A0829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180AD-8445-4CB5-86DA-A82247768A6E}"/>
      </w:docPartPr>
      <w:docPartBody>
        <w:p w:rsidR="00000000" w:rsidRDefault="003A6C68" w:rsidP="003A6C68">
          <w:pPr>
            <w:pStyle w:val="C107AC307A0B406CA94D25E3A0829867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12ED6273741647E59B42D71E479C0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DB031-2786-49E0-A70E-3419275A7528}"/>
      </w:docPartPr>
      <w:docPartBody>
        <w:p w:rsidR="00000000" w:rsidRDefault="003A6C68" w:rsidP="003A6C68">
          <w:pPr>
            <w:pStyle w:val="12ED6273741647E59B42D71E479C0CE5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55EA18D3B965461EACBFFE5CC4804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F5CC5-D25C-4618-B54A-E924BBD2AA44}"/>
      </w:docPartPr>
      <w:docPartBody>
        <w:p w:rsidR="00000000" w:rsidRDefault="003A6C68" w:rsidP="003A6C68">
          <w:pPr>
            <w:pStyle w:val="55EA18D3B965461EACBFFE5CC48040C7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BFCE7146CAB947D6A903F38F81316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5B5DA-4711-466A-881A-4A7436A744CD}"/>
      </w:docPartPr>
      <w:docPartBody>
        <w:p w:rsidR="00000000" w:rsidRDefault="003A6C68" w:rsidP="003A6C68">
          <w:pPr>
            <w:pStyle w:val="BFCE7146CAB947D6A903F38F81316700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51316432A18946E4A67A8AD562F10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2CA9-9CB8-4E11-A77A-548EC6356C1A}"/>
      </w:docPartPr>
      <w:docPartBody>
        <w:p w:rsidR="00000000" w:rsidRDefault="003A6C68" w:rsidP="003A6C68">
          <w:pPr>
            <w:pStyle w:val="51316432A18946E4A67A8AD562F10A5D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72FC08AB650A43CB8D7E7A53997FD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A66D0-CA68-4770-A916-18E6C55605B1}"/>
      </w:docPartPr>
      <w:docPartBody>
        <w:p w:rsidR="00000000" w:rsidRDefault="003A6C68" w:rsidP="003A6C68">
          <w:pPr>
            <w:pStyle w:val="72FC08AB650A43CB8D7E7A53997FD632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D1307E63424C45459C7C2C6C33B01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9A5C7-5696-45DA-AAE4-BC4AF583F52B}"/>
      </w:docPartPr>
      <w:docPartBody>
        <w:p w:rsidR="00000000" w:rsidRDefault="003A6C68" w:rsidP="003A6C68">
          <w:pPr>
            <w:pStyle w:val="D1307E63424C45459C7C2C6C33B013CF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F6D141C7F86B42E488D42DA3BFDB3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A915D-E987-4346-98EB-88E31D0DAD93}"/>
      </w:docPartPr>
      <w:docPartBody>
        <w:p w:rsidR="00000000" w:rsidRDefault="003A6C68" w:rsidP="003A6C68">
          <w:pPr>
            <w:pStyle w:val="F6D141C7F86B42E488D42DA3BFDB34B3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A72E7FECC6A94D10919558AEF1A32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037A9-A770-493B-9872-29CD7FB544F1}"/>
      </w:docPartPr>
      <w:docPartBody>
        <w:p w:rsidR="00000000" w:rsidRDefault="003A6C68" w:rsidP="003A6C68">
          <w:pPr>
            <w:pStyle w:val="A72E7FECC6A94D10919558AEF1A321FE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5CEB2C47D9CB411AA6DD70006ECA6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46E57-2F3D-4548-ADA4-58723498D60D}"/>
      </w:docPartPr>
      <w:docPartBody>
        <w:p w:rsidR="00000000" w:rsidRDefault="003A6C68" w:rsidP="003A6C68">
          <w:pPr>
            <w:pStyle w:val="5CEB2C47D9CB411AA6DD70006ECA62E2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4073F010445E4F5EA4A29018C5C08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DE3CD-8ED2-471A-9680-5B92F37F27A2}"/>
      </w:docPartPr>
      <w:docPartBody>
        <w:p w:rsidR="00000000" w:rsidRDefault="003A6C68" w:rsidP="003A6C68">
          <w:pPr>
            <w:pStyle w:val="4073F010445E4F5EA4A29018C5C08873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09F1EA89BEA24EAEAA79429FAAD6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462AB-5AD1-485F-8FE6-15548C3D4E2C}"/>
      </w:docPartPr>
      <w:docPartBody>
        <w:p w:rsidR="00000000" w:rsidRDefault="003A6C68" w:rsidP="003A6C68">
          <w:pPr>
            <w:pStyle w:val="09F1EA89BEA24EAEAA79429FAAD650B8"/>
          </w:pPr>
          <w:r>
            <w:rPr>
              <w:lang w:val="en-GB" w:bidi="en-GB"/>
            </w:rPr>
            <w:t>Web Address</w:t>
          </w:r>
        </w:p>
      </w:docPartBody>
    </w:docPart>
    <w:docPart>
      <w:docPartPr>
        <w:name w:val="A27D0F258125420393B3659B7ABA2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29AEC-7A35-491F-8840-5709BF9314C8}"/>
      </w:docPartPr>
      <w:docPartBody>
        <w:p w:rsidR="00000000" w:rsidRDefault="003A6C68" w:rsidP="003A6C68">
          <w:pPr>
            <w:pStyle w:val="A27D0F258125420393B3659B7ABA23BA"/>
          </w:pPr>
          <w:r>
            <w:rPr>
              <w:lang w:val="en-GB" w:bidi="en-GB"/>
            </w:rPr>
            <w:t>Your Name</w:t>
          </w:r>
        </w:p>
      </w:docPartBody>
    </w:docPart>
    <w:docPart>
      <w:docPartPr>
        <w:name w:val="060EA8BF1005434688D35E1563AE1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08343-EE6B-4E64-9E31-6B938CCD096B}"/>
      </w:docPartPr>
      <w:docPartBody>
        <w:p w:rsidR="00000000" w:rsidRDefault="003A6C68" w:rsidP="003A6C68">
          <w:pPr>
            <w:pStyle w:val="060EA8BF1005434688D35E1563AE1D8F"/>
          </w:pPr>
          <w:r>
            <w:rPr>
              <w:lang w:val="en-GB" w:bidi="en-GB"/>
            </w:rPr>
            <w:t>Street Address, City, County, Postcode</w:t>
          </w:r>
        </w:p>
      </w:docPartBody>
    </w:docPart>
    <w:docPart>
      <w:docPartPr>
        <w:name w:val="EAFE3123090643C0A3BA74A396398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ACB1E-3FA2-427C-8FE4-1A302E1D78FA}"/>
      </w:docPartPr>
      <w:docPartBody>
        <w:p w:rsidR="00000000" w:rsidRDefault="003A6C68" w:rsidP="003A6C68">
          <w:pPr>
            <w:pStyle w:val="EAFE3123090643C0A3BA74A396398571"/>
          </w:pPr>
          <w:r>
            <w:rPr>
              <w:lang w:val="en-GB" w:bidi="en-GB"/>
            </w:rPr>
            <w:t>Telephone No.</w:t>
          </w:r>
        </w:p>
      </w:docPartBody>
    </w:docPart>
    <w:docPart>
      <w:docPartPr>
        <w:name w:val="2CCC4C2D23414DCF91765E196F12E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E66D8-6E14-472D-8BDB-ADAFC2F9F2F4}"/>
      </w:docPartPr>
      <w:docPartBody>
        <w:p w:rsidR="00000000" w:rsidRDefault="003A6C68" w:rsidP="003A6C68">
          <w:pPr>
            <w:pStyle w:val="2CCC4C2D23414DCF91765E196F12E205"/>
          </w:pPr>
          <w:r>
            <w:rPr>
              <w:lang w:val="en-GB" w:bidi="en-GB"/>
            </w:rPr>
            <w:t>Email Address</w:t>
          </w:r>
        </w:p>
      </w:docPartBody>
    </w:docPart>
    <w:docPart>
      <w:docPartPr>
        <w:name w:val="2182D1B3ACA648889D6B83C42991E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46B60-DD6C-4254-88CD-447C1E4BA66C}"/>
      </w:docPartPr>
      <w:docPartBody>
        <w:p w:rsidR="00000000" w:rsidRDefault="003A6C68" w:rsidP="003A6C68">
          <w:pPr>
            <w:pStyle w:val="2182D1B3ACA648889D6B83C42991E393"/>
          </w:pPr>
          <w:r>
            <w:rPr>
              <w:lang w:val="en-GB" w:bidi="en-GB"/>
            </w:rPr>
            <w:t>@twitter</w:t>
          </w:r>
        </w:p>
      </w:docPartBody>
    </w:docPart>
    <w:docPart>
      <w:docPartPr>
        <w:name w:val="CA93D40686394A5FBA9843ABA29C1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CCE86-10BA-4506-8C86-6834278ACEB7}"/>
      </w:docPartPr>
      <w:docPartBody>
        <w:p w:rsidR="00000000" w:rsidRDefault="003A6C68" w:rsidP="003A6C68">
          <w:pPr>
            <w:pStyle w:val="CA93D40686394A5FBA9843ABA29C1D45"/>
          </w:pPr>
          <w:r>
            <w:rPr>
              <w:lang w:val="en-GB" w:bidi="en-GB"/>
            </w:rPr>
            <w:t>Twitter handle</w:t>
          </w:r>
        </w:p>
      </w:docPartBody>
    </w:docPart>
    <w:docPart>
      <w:docPartPr>
        <w:name w:val="B3E80D67F9F9438A8E9DED195834A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F6A9A-518D-4111-AAFE-6D8891156C05}"/>
      </w:docPartPr>
      <w:docPartBody>
        <w:p w:rsidR="00000000" w:rsidRDefault="003A6C68" w:rsidP="003A6C68">
          <w:pPr>
            <w:pStyle w:val="B3E80D67F9F9438A8E9DED195834AFF4"/>
          </w:pPr>
          <w:r>
            <w:rPr>
              <w:lang w:val="en-GB" w:bidi="en-GB"/>
            </w:rPr>
            <w:t>Web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3A6C68"/>
    <w:rsid w:val="0048747D"/>
    <w:rsid w:val="00491C4C"/>
    <w:rsid w:val="00597888"/>
    <w:rsid w:val="005B32DB"/>
    <w:rsid w:val="007144E5"/>
    <w:rsid w:val="00802FB6"/>
    <w:rsid w:val="00902AE6"/>
    <w:rsid w:val="00A17D94"/>
    <w:rsid w:val="00A406F8"/>
    <w:rsid w:val="00B765D0"/>
    <w:rsid w:val="00BF3574"/>
    <w:rsid w:val="00CC218C"/>
    <w:rsid w:val="00CC30ED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44E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13F77C3D7EA64EC08962602CFAC2CC73">
    <w:name w:val="13F77C3D7EA64EC08962602CFAC2CC73"/>
    <w:rsid w:val="00597888"/>
    <w:rPr>
      <w:lang w:eastAsia="zh-CN"/>
    </w:rPr>
  </w:style>
  <w:style w:type="paragraph" w:customStyle="1" w:styleId="2B59EE3695A047E1A1AED1D24B50D075">
    <w:name w:val="2B59EE3695A047E1A1AED1D24B50D075"/>
    <w:rsid w:val="00597888"/>
    <w:rPr>
      <w:lang w:eastAsia="zh-CN"/>
    </w:rPr>
  </w:style>
  <w:style w:type="paragraph" w:customStyle="1" w:styleId="746198E80476469B87EB53D664121461">
    <w:name w:val="746198E80476469B87EB53D664121461"/>
    <w:rsid w:val="00597888"/>
    <w:rPr>
      <w:lang w:eastAsia="zh-CN"/>
    </w:rPr>
  </w:style>
  <w:style w:type="paragraph" w:customStyle="1" w:styleId="2B8C4E5229F64DD7BD524CB5C97F018D">
    <w:name w:val="2B8C4E5229F64DD7BD524CB5C97F018D"/>
    <w:rsid w:val="00597888"/>
    <w:rPr>
      <w:lang w:eastAsia="zh-CN"/>
    </w:rPr>
  </w:style>
  <w:style w:type="paragraph" w:customStyle="1" w:styleId="15B1C6401A5A4D0A824BB8DA232589E0">
    <w:name w:val="15B1C6401A5A4D0A824BB8DA232589E0"/>
    <w:rsid w:val="00597888"/>
    <w:rPr>
      <w:lang w:eastAsia="zh-CN"/>
    </w:rPr>
  </w:style>
  <w:style w:type="paragraph" w:customStyle="1" w:styleId="CBFB0AE56B40456D95CA836465CC013F">
    <w:name w:val="CBFB0AE56B40456D95CA836465CC013F"/>
    <w:rsid w:val="00597888"/>
    <w:rPr>
      <w:lang w:eastAsia="zh-CN"/>
    </w:rPr>
  </w:style>
  <w:style w:type="paragraph" w:customStyle="1" w:styleId="025FDC36EE71423B9BA9F7A532873F30">
    <w:name w:val="025FDC36EE71423B9BA9F7A532873F30"/>
    <w:rsid w:val="00597888"/>
    <w:rPr>
      <w:lang w:eastAsia="zh-CN"/>
    </w:rPr>
  </w:style>
  <w:style w:type="paragraph" w:customStyle="1" w:styleId="C8A7D0B77C3449E6A56710917D2356C4">
    <w:name w:val="C8A7D0B77C3449E6A56710917D2356C4"/>
    <w:rsid w:val="00597888"/>
    <w:rPr>
      <w:lang w:eastAsia="zh-CN"/>
    </w:rPr>
  </w:style>
  <w:style w:type="paragraph" w:customStyle="1" w:styleId="4E0BE142EF38480895E6049612101361">
    <w:name w:val="4E0BE142EF38480895E6049612101361"/>
    <w:rsid w:val="00597888"/>
    <w:rPr>
      <w:lang w:eastAsia="zh-CN"/>
    </w:rPr>
  </w:style>
  <w:style w:type="paragraph" w:customStyle="1" w:styleId="A4F2C450A447424F8C1F08BEE381E17A">
    <w:name w:val="A4F2C450A447424F8C1F08BEE381E17A"/>
    <w:rsid w:val="00597888"/>
    <w:rPr>
      <w:lang w:eastAsia="zh-CN"/>
    </w:rPr>
  </w:style>
  <w:style w:type="paragraph" w:customStyle="1" w:styleId="63D792AFEF3D4AB5B0263F877A82D7CF">
    <w:name w:val="63D792AFEF3D4AB5B0263F877A82D7CF"/>
    <w:rsid w:val="00597888"/>
    <w:rPr>
      <w:lang w:eastAsia="zh-CN"/>
    </w:rPr>
  </w:style>
  <w:style w:type="paragraph" w:customStyle="1" w:styleId="F7210212738F4AB782A9904E5F1750F2">
    <w:name w:val="F7210212738F4AB782A9904E5F1750F2"/>
    <w:rsid w:val="00597888"/>
    <w:rPr>
      <w:lang w:eastAsia="zh-CN"/>
    </w:rPr>
  </w:style>
  <w:style w:type="paragraph" w:customStyle="1" w:styleId="35CEAACEFCF14E3895341858704FD764">
    <w:name w:val="35CEAACEFCF14E3895341858704FD764"/>
    <w:rsid w:val="00597888"/>
    <w:rPr>
      <w:lang w:eastAsia="zh-CN"/>
    </w:rPr>
  </w:style>
  <w:style w:type="paragraph" w:customStyle="1" w:styleId="C5689D01C48A4DAD8D5EE027D29D339F">
    <w:name w:val="C5689D01C48A4DAD8D5EE027D29D339F"/>
    <w:rsid w:val="00597888"/>
    <w:rPr>
      <w:lang w:eastAsia="zh-CN"/>
    </w:rPr>
  </w:style>
  <w:style w:type="paragraph" w:customStyle="1" w:styleId="95DE20EAD7784BDABC1C41F1FCFA6DC2">
    <w:name w:val="95DE20EAD7784BDABC1C41F1FCFA6DC2"/>
    <w:rsid w:val="00597888"/>
    <w:rPr>
      <w:lang w:eastAsia="zh-CN"/>
    </w:rPr>
  </w:style>
  <w:style w:type="paragraph" w:customStyle="1" w:styleId="5A271B2577724F6AB5543F6DC4CBC9D3">
    <w:name w:val="5A271B2577724F6AB5543F6DC4CBC9D3"/>
    <w:rsid w:val="00597888"/>
    <w:rPr>
      <w:lang w:eastAsia="zh-CN"/>
    </w:rPr>
  </w:style>
  <w:style w:type="paragraph" w:customStyle="1" w:styleId="6B963540DB5645BAB921079601509D8D">
    <w:name w:val="6B963540DB5645BAB921079601509D8D"/>
    <w:rsid w:val="00597888"/>
    <w:rPr>
      <w:lang w:eastAsia="zh-CN"/>
    </w:rPr>
  </w:style>
  <w:style w:type="paragraph" w:customStyle="1" w:styleId="FE92B5FB3B96405986B775EEEBB2584B">
    <w:name w:val="FE92B5FB3B96405986B775EEEBB2584B"/>
    <w:rsid w:val="00597888"/>
    <w:rPr>
      <w:lang w:eastAsia="zh-CN"/>
    </w:rPr>
  </w:style>
  <w:style w:type="paragraph" w:customStyle="1" w:styleId="A1FCE0C2106C4813A644C5167D5BEACE">
    <w:name w:val="A1FCE0C2106C4813A644C5167D5BEACE"/>
    <w:rsid w:val="00597888"/>
    <w:rPr>
      <w:lang w:eastAsia="zh-CN"/>
    </w:rPr>
  </w:style>
  <w:style w:type="paragraph" w:customStyle="1" w:styleId="9F0629E8CA2A4DA7ACD8C52B0CFAEA72">
    <w:name w:val="9F0629E8CA2A4DA7ACD8C52B0CFAEA72"/>
    <w:rsid w:val="00597888"/>
    <w:rPr>
      <w:lang w:eastAsia="zh-CN"/>
    </w:rPr>
  </w:style>
  <w:style w:type="paragraph" w:customStyle="1" w:styleId="3817BE2FDF004551A9BF9C6202717E94">
    <w:name w:val="3817BE2FDF004551A9BF9C6202717E94"/>
    <w:rsid w:val="00597888"/>
    <w:rPr>
      <w:lang w:eastAsia="zh-CN"/>
    </w:rPr>
  </w:style>
  <w:style w:type="paragraph" w:customStyle="1" w:styleId="54210D3864164CF3898D00C21EB5748A">
    <w:name w:val="54210D3864164CF3898D00C21EB5748A"/>
    <w:rsid w:val="00597888"/>
    <w:rPr>
      <w:lang w:eastAsia="zh-CN"/>
    </w:rPr>
  </w:style>
  <w:style w:type="paragraph" w:customStyle="1" w:styleId="C841432E0CD745C9A09A98D78B359FFC">
    <w:name w:val="C841432E0CD745C9A09A98D78B359FFC"/>
    <w:rsid w:val="00597888"/>
    <w:rPr>
      <w:lang w:eastAsia="zh-CN"/>
    </w:rPr>
  </w:style>
  <w:style w:type="paragraph" w:customStyle="1" w:styleId="EB4A9F72113349B8B62A520ED47CCE96">
    <w:name w:val="EB4A9F72113349B8B62A520ED47CCE96"/>
    <w:rsid w:val="00597888"/>
    <w:rPr>
      <w:lang w:eastAsia="zh-CN"/>
    </w:rPr>
  </w:style>
  <w:style w:type="paragraph" w:customStyle="1" w:styleId="DC9C3345934748458313C37C669843BE">
    <w:name w:val="DC9C3345934748458313C37C669843BE"/>
    <w:rsid w:val="00597888"/>
    <w:rPr>
      <w:lang w:eastAsia="zh-CN"/>
    </w:rPr>
  </w:style>
  <w:style w:type="paragraph" w:customStyle="1" w:styleId="1032BF7DAC0642E5AF5FF34259850CEA">
    <w:name w:val="1032BF7DAC0642E5AF5FF34259850CEA"/>
    <w:rsid w:val="00597888"/>
    <w:rPr>
      <w:lang w:eastAsia="zh-CN"/>
    </w:rPr>
  </w:style>
  <w:style w:type="paragraph" w:customStyle="1" w:styleId="A9BD2B6D6F7E49229D8F47E8C40FCD0F">
    <w:name w:val="A9BD2B6D6F7E49229D8F47E8C40FCD0F"/>
    <w:rsid w:val="00597888"/>
    <w:rPr>
      <w:lang w:eastAsia="zh-CN"/>
    </w:rPr>
  </w:style>
  <w:style w:type="paragraph" w:customStyle="1" w:styleId="F48EDB541D0F4C74A1AEF340F86E3BC8">
    <w:name w:val="F48EDB541D0F4C74A1AEF340F86E3BC8"/>
    <w:rsid w:val="00597888"/>
    <w:rPr>
      <w:lang w:eastAsia="zh-CN"/>
    </w:rPr>
  </w:style>
  <w:style w:type="paragraph" w:customStyle="1" w:styleId="AADAE5A3991E4238890BBCD97590ACE1">
    <w:name w:val="AADAE5A3991E4238890BBCD97590ACE1"/>
    <w:rsid w:val="00597888"/>
    <w:rPr>
      <w:lang w:eastAsia="zh-CN"/>
    </w:rPr>
  </w:style>
  <w:style w:type="paragraph" w:customStyle="1" w:styleId="EE4E3A99AEC446BEABA38C2B8493BB0E">
    <w:name w:val="EE4E3A99AEC446BEABA38C2B8493BB0E"/>
    <w:rsid w:val="00597888"/>
    <w:rPr>
      <w:lang w:eastAsia="zh-CN"/>
    </w:rPr>
  </w:style>
  <w:style w:type="paragraph" w:customStyle="1" w:styleId="72B1A55201574E38A1237EECEBFE3C60">
    <w:name w:val="72B1A55201574E38A1237EECEBFE3C60"/>
    <w:rsid w:val="00597888"/>
    <w:rPr>
      <w:lang w:eastAsia="zh-CN"/>
    </w:rPr>
  </w:style>
  <w:style w:type="paragraph" w:customStyle="1" w:styleId="8AEED0564A674CF28A0507857D5863DA">
    <w:name w:val="8AEED0564A674CF28A0507857D5863DA"/>
    <w:rsid w:val="00597888"/>
    <w:rPr>
      <w:lang w:eastAsia="zh-CN"/>
    </w:rPr>
  </w:style>
  <w:style w:type="paragraph" w:customStyle="1" w:styleId="FA6ABE57DA8B45AAB5C0BAE27C0804B0">
    <w:name w:val="FA6ABE57DA8B45AAB5C0BAE27C0804B0"/>
    <w:rsid w:val="00597888"/>
    <w:rPr>
      <w:lang w:eastAsia="zh-CN"/>
    </w:rPr>
  </w:style>
  <w:style w:type="paragraph" w:customStyle="1" w:styleId="66DE4CB0CE0F4D1789982BE8817028B6">
    <w:name w:val="66DE4CB0CE0F4D1789982BE8817028B6"/>
    <w:rsid w:val="00597888"/>
    <w:rPr>
      <w:lang w:eastAsia="zh-CN"/>
    </w:rPr>
  </w:style>
  <w:style w:type="paragraph" w:customStyle="1" w:styleId="4E51CBCA870D4A5582F8D9E91F40F7D8">
    <w:name w:val="4E51CBCA870D4A5582F8D9E91F40F7D8"/>
    <w:rsid w:val="00597888"/>
    <w:rPr>
      <w:lang w:eastAsia="zh-CN"/>
    </w:rPr>
  </w:style>
  <w:style w:type="paragraph" w:customStyle="1" w:styleId="9F455633D10E42EAADA0D338399A00DD">
    <w:name w:val="9F455633D10E42EAADA0D338399A00DD"/>
    <w:rsid w:val="00597888"/>
    <w:rPr>
      <w:lang w:eastAsia="zh-CN"/>
    </w:rPr>
  </w:style>
  <w:style w:type="paragraph" w:customStyle="1" w:styleId="AC7AD08D56E34A3E92D477FCCC029AB2">
    <w:name w:val="AC7AD08D56E34A3E92D477FCCC029AB2"/>
    <w:rsid w:val="00597888"/>
    <w:rPr>
      <w:lang w:eastAsia="zh-CN"/>
    </w:rPr>
  </w:style>
  <w:style w:type="paragraph" w:customStyle="1" w:styleId="F8C8AA2EFF0E4B8BBF525A9575D24CBD">
    <w:name w:val="F8C8AA2EFF0E4B8BBF525A9575D24CBD"/>
    <w:rsid w:val="00597888"/>
    <w:rPr>
      <w:lang w:eastAsia="zh-CN"/>
    </w:rPr>
  </w:style>
  <w:style w:type="paragraph" w:customStyle="1" w:styleId="A3D2FDC5DEC44A6C8BD8259312EE2BB5">
    <w:name w:val="A3D2FDC5DEC44A6C8BD8259312EE2BB5"/>
    <w:rsid w:val="00597888"/>
    <w:rPr>
      <w:lang w:eastAsia="zh-CN"/>
    </w:rPr>
  </w:style>
  <w:style w:type="paragraph" w:customStyle="1" w:styleId="A80D4CD066D344F79E8BAE43C948EB67">
    <w:name w:val="A80D4CD066D344F79E8BAE43C948EB67"/>
    <w:rsid w:val="00597888"/>
    <w:rPr>
      <w:lang w:eastAsia="zh-CN"/>
    </w:rPr>
  </w:style>
  <w:style w:type="paragraph" w:customStyle="1" w:styleId="C3909C49281F454ABF2C0760061ED8D8">
    <w:name w:val="C3909C49281F454ABF2C0760061ED8D8"/>
    <w:rsid w:val="00597888"/>
    <w:rPr>
      <w:lang w:eastAsia="zh-CN"/>
    </w:rPr>
  </w:style>
  <w:style w:type="paragraph" w:customStyle="1" w:styleId="993BAE072DD24D8791D8775B051862C4">
    <w:name w:val="993BAE072DD24D8791D8775B051862C4"/>
    <w:rsid w:val="00597888"/>
    <w:rPr>
      <w:lang w:eastAsia="zh-CN"/>
    </w:rPr>
  </w:style>
  <w:style w:type="paragraph" w:customStyle="1" w:styleId="B487FBB1B7094AEDB2C56103B5EC1975">
    <w:name w:val="B487FBB1B7094AEDB2C56103B5EC1975"/>
    <w:rsid w:val="00597888"/>
    <w:rPr>
      <w:lang w:eastAsia="zh-CN"/>
    </w:rPr>
  </w:style>
  <w:style w:type="paragraph" w:customStyle="1" w:styleId="12F3B9CC981E499883A02C996522A644">
    <w:name w:val="12F3B9CC981E499883A02C996522A644"/>
    <w:rsid w:val="00597888"/>
    <w:rPr>
      <w:lang w:eastAsia="zh-CN"/>
    </w:rPr>
  </w:style>
  <w:style w:type="paragraph" w:customStyle="1" w:styleId="E82C77334D434E76BD05F7B9F12897C9">
    <w:name w:val="E82C77334D434E76BD05F7B9F12897C9"/>
    <w:rsid w:val="00597888"/>
    <w:rPr>
      <w:lang w:eastAsia="zh-CN"/>
    </w:rPr>
  </w:style>
  <w:style w:type="paragraph" w:customStyle="1" w:styleId="8258BB59B08E4577A4F253E5D8AD1736">
    <w:name w:val="8258BB59B08E4577A4F253E5D8AD1736"/>
    <w:rsid w:val="00597888"/>
    <w:rPr>
      <w:lang w:eastAsia="zh-CN"/>
    </w:rPr>
  </w:style>
  <w:style w:type="paragraph" w:customStyle="1" w:styleId="F15729F9EF1947A8B36F6E9D8E14AFB5">
    <w:name w:val="F15729F9EF1947A8B36F6E9D8E14AFB5"/>
    <w:rsid w:val="00597888"/>
    <w:rPr>
      <w:lang w:eastAsia="zh-CN"/>
    </w:rPr>
  </w:style>
  <w:style w:type="paragraph" w:customStyle="1" w:styleId="2E4B65F4F453488F85D84FD9B55459B0">
    <w:name w:val="2E4B65F4F453488F85D84FD9B55459B0"/>
    <w:rsid w:val="00597888"/>
    <w:rPr>
      <w:lang w:eastAsia="zh-CN"/>
    </w:rPr>
  </w:style>
  <w:style w:type="paragraph" w:customStyle="1" w:styleId="DDB525BACEAB4327A60CA8E0667FCE4E">
    <w:name w:val="DDB525BACEAB4327A60CA8E0667FCE4E"/>
    <w:rsid w:val="00597888"/>
    <w:rPr>
      <w:lang w:eastAsia="zh-CN"/>
    </w:rPr>
  </w:style>
  <w:style w:type="paragraph" w:customStyle="1" w:styleId="3612A38B4C8D499783C997BF4CF2F9AC">
    <w:name w:val="3612A38B4C8D499783C997BF4CF2F9AC"/>
    <w:rsid w:val="00597888"/>
    <w:rPr>
      <w:lang w:eastAsia="zh-CN"/>
    </w:rPr>
  </w:style>
  <w:style w:type="paragraph" w:customStyle="1" w:styleId="96C5A933681F4D47A4EC8C20EFB57627">
    <w:name w:val="96C5A933681F4D47A4EC8C20EFB57627"/>
    <w:rsid w:val="00597888"/>
    <w:rPr>
      <w:lang w:eastAsia="zh-CN"/>
    </w:rPr>
  </w:style>
  <w:style w:type="paragraph" w:customStyle="1" w:styleId="D70BA0972D9B47E5BE68E8AE256E3222">
    <w:name w:val="D70BA0972D9B47E5BE68E8AE256E3222"/>
    <w:rsid w:val="00597888"/>
    <w:rPr>
      <w:lang w:eastAsia="zh-CN"/>
    </w:rPr>
  </w:style>
  <w:style w:type="paragraph" w:customStyle="1" w:styleId="2EF0A99768A9404B850455407A480DCE">
    <w:name w:val="2EF0A99768A9404B850455407A480DCE"/>
    <w:rsid w:val="00597888"/>
    <w:rPr>
      <w:lang w:eastAsia="zh-CN"/>
    </w:rPr>
  </w:style>
  <w:style w:type="paragraph" w:customStyle="1" w:styleId="D11FCC91D2F744DE91801D767A86F408">
    <w:name w:val="D11FCC91D2F744DE91801D767A86F408"/>
    <w:rsid w:val="00597888"/>
    <w:rPr>
      <w:lang w:eastAsia="zh-CN"/>
    </w:rPr>
  </w:style>
  <w:style w:type="paragraph" w:customStyle="1" w:styleId="E45C10338B534E84B170546D2FEBBE46">
    <w:name w:val="E45C10338B534E84B170546D2FEBBE46"/>
    <w:rsid w:val="00597888"/>
    <w:rPr>
      <w:lang w:eastAsia="zh-CN"/>
    </w:rPr>
  </w:style>
  <w:style w:type="paragraph" w:customStyle="1" w:styleId="9BC24B2C52F74664A4F87F6E70079256">
    <w:name w:val="9BC24B2C52F74664A4F87F6E70079256"/>
    <w:rsid w:val="00597888"/>
    <w:rPr>
      <w:lang w:eastAsia="zh-CN"/>
    </w:rPr>
  </w:style>
  <w:style w:type="paragraph" w:customStyle="1" w:styleId="B16AD1E8001943BEB7063F30719DB1C2">
    <w:name w:val="B16AD1E8001943BEB7063F30719DB1C2"/>
    <w:rsid w:val="00597888"/>
    <w:rPr>
      <w:lang w:eastAsia="zh-CN"/>
    </w:rPr>
  </w:style>
  <w:style w:type="paragraph" w:customStyle="1" w:styleId="786600AE72B246B9B968A5AFF8D7596B">
    <w:name w:val="786600AE72B246B9B968A5AFF8D7596B"/>
    <w:rsid w:val="00597888"/>
    <w:rPr>
      <w:lang w:eastAsia="zh-CN"/>
    </w:rPr>
  </w:style>
  <w:style w:type="paragraph" w:customStyle="1" w:styleId="9722C96A3141426A90666C66579F52E9">
    <w:name w:val="9722C96A3141426A90666C66579F52E9"/>
    <w:rsid w:val="00597888"/>
    <w:rPr>
      <w:lang w:eastAsia="zh-CN"/>
    </w:rPr>
  </w:style>
  <w:style w:type="paragraph" w:customStyle="1" w:styleId="7E8BA67A87D64DD4B040C82248AF38EB">
    <w:name w:val="7E8BA67A87D64DD4B040C82248AF38EB"/>
    <w:rsid w:val="00597888"/>
    <w:rPr>
      <w:lang w:eastAsia="zh-CN"/>
    </w:rPr>
  </w:style>
  <w:style w:type="paragraph" w:customStyle="1" w:styleId="7BBE22EF8EBC4615ADDE909ED23DE573">
    <w:name w:val="7BBE22EF8EBC4615ADDE909ED23DE573"/>
    <w:rsid w:val="00597888"/>
    <w:rPr>
      <w:lang w:eastAsia="zh-CN"/>
    </w:rPr>
  </w:style>
  <w:style w:type="paragraph" w:customStyle="1" w:styleId="175F4F2F368F41AB8159AFA246279B20">
    <w:name w:val="175F4F2F368F41AB8159AFA246279B20"/>
    <w:rsid w:val="00597888"/>
    <w:rPr>
      <w:lang w:eastAsia="zh-CN"/>
    </w:rPr>
  </w:style>
  <w:style w:type="paragraph" w:customStyle="1" w:styleId="2A37ADD460874DF988381187CD584648">
    <w:name w:val="2A37ADD460874DF988381187CD584648"/>
    <w:rsid w:val="00597888"/>
    <w:rPr>
      <w:lang w:eastAsia="zh-CN"/>
    </w:rPr>
  </w:style>
  <w:style w:type="paragraph" w:customStyle="1" w:styleId="7FD761F0DE914D85B488DD765483BBD0">
    <w:name w:val="7FD761F0DE914D85B488DD765483BBD0"/>
    <w:rsid w:val="003A6C68"/>
  </w:style>
  <w:style w:type="paragraph" w:customStyle="1" w:styleId="D66562C8B8784D60A55D95B044BEF9AC">
    <w:name w:val="D66562C8B8784D60A55D95B044BEF9AC"/>
    <w:rsid w:val="003A6C68"/>
  </w:style>
  <w:style w:type="paragraph" w:customStyle="1" w:styleId="2C91F4651353490A98D19F3E1D8AD4D6">
    <w:name w:val="2C91F4651353490A98D19F3E1D8AD4D6"/>
    <w:rsid w:val="003A6C68"/>
  </w:style>
  <w:style w:type="paragraph" w:customStyle="1" w:styleId="8E2ADD27D7514C1ABC183EE232186920">
    <w:name w:val="8E2ADD27D7514C1ABC183EE232186920"/>
    <w:rsid w:val="003A6C68"/>
  </w:style>
  <w:style w:type="paragraph" w:customStyle="1" w:styleId="6C3EA76785BF4FE3A3A91D0E3FBD9B6D">
    <w:name w:val="6C3EA76785BF4FE3A3A91D0E3FBD9B6D"/>
    <w:rsid w:val="003A6C68"/>
  </w:style>
  <w:style w:type="paragraph" w:customStyle="1" w:styleId="4144C664CEED47F18A685E42CC0E16B2">
    <w:name w:val="4144C664CEED47F18A685E42CC0E16B2"/>
    <w:rsid w:val="003A6C68"/>
  </w:style>
  <w:style w:type="paragraph" w:customStyle="1" w:styleId="9A9A1B1D0E7244DC9F7B62112EB81938">
    <w:name w:val="9A9A1B1D0E7244DC9F7B62112EB81938"/>
    <w:rsid w:val="003A6C68"/>
  </w:style>
  <w:style w:type="paragraph" w:customStyle="1" w:styleId="D71961794C69474C80936C86CDCFC027">
    <w:name w:val="D71961794C69474C80936C86CDCFC027"/>
    <w:rsid w:val="003A6C68"/>
  </w:style>
  <w:style w:type="paragraph" w:customStyle="1" w:styleId="11DA2D9A5037407DB7A81059A0669A1A">
    <w:name w:val="11DA2D9A5037407DB7A81059A0669A1A"/>
    <w:rsid w:val="003A6C68"/>
  </w:style>
  <w:style w:type="paragraph" w:customStyle="1" w:styleId="8B839E17D7434549ACE1E26F6FAE8E8D">
    <w:name w:val="8B839E17D7434549ACE1E26F6FAE8E8D"/>
    <w:rsid w:val="003A6C68"/>
  </w:style>
  <w:style w:type="paragraph" w:customStyle="1" w:styleId="1DA473DBB4D84E2B8072CCB02D617DC1">
    <w:name w:val="1DA473DBB4D84E2B8072CCB02D617DC1"/>
    <w:rsid w:val="003A6C68"/>
  </w:style>
  <w:style w:type="paragraph" w:customStyle="1" w:styleId="BC9C472B08BA45CF87793D033A297596">
    <w:name w:val="BC9C472B08BA45CF87793D033A297596"/>
    <w:rsid w:val="003A6C68"/>
  </w:style>
  <w:style w:type="paragraph" w:customStyle="1" w:styleId="98BD48AB461241FBB1162B4140CDC4BC">
    <w:name w:val="98BD48AB461241FBB1162B4140CDC4BC"/>
    <w:rsid w:val="003A6C68"/>
  </w:style>
  <w:style w:type="paragraph" w:customStyle="1" w:styleId="15F7005F8186437DB0BF42CF61EE2648">
    <w:name w:val="15F7005F8186437DB0BF42CF61EE2648"/>
    <w:rsid w:val="003A6C68"/>
  </w:style>
  <w:style w:type="paragraph" w:customStyle="1" w:styleId="81E1F35EB7A5425CA7A5B602C47EBCEE">
    <w:name w:val="81E1F35EB7A5425CA7A5B602C47EBCEE"/>
    <w:rsid w:val="003A6C68"/>
  </w:style>
  <w:style w:type="paragraph" w:customStyle="1" w:styleId="C12E69132E5849E4834FF0C48E93F067">
    <w:name w:val="C12E69132E5849E4834FF0C48E93F067"/>
    <w:rsid w:val="003A6C68"/>
  </w:style>
  <w:style w:type="paragraph" w:customStyle="1" w:styleId="2A3A0F4B953B4A3BB9E79CE2DB0DFBEA">
    <w:name w:val="2A3A0F4B953B4A3BB9E79CE2DB0DFBEA"/>
    <w:rsid w:val="003A6C68"/>
  </w:style>
  <w:style w:type="paragraph" w:customStyle="1" w:styleId="C340FB5A9B8743D0B42281E368D439CE">
    <w:name w:val="C340FB5A9B8743D0B42281E368D439CE"/>
    <w:rsid w:val="003A6C68"/>
  </w:style>
  <w:style w:type="paragraph" w:customStyle="1" w:styleId="6E079BC618B44CA1B6D848DA8FAB78E7">
    <w:name w:val="6E079BC618B44CA1B6D848DA8FAB78E7"/>
    <w:rsid w:val="003A6C68"/>
  </w:style>
  <w:style w:type="paragraph" w:customStyle="1" w:styleId="3FBB753268694A87B39FB70A8E3F3128">
    <w:name w:val="3FBB753268694A87B39FB70A8E3F3128"/>
    <w:rsid w:val="003A6C68"/>
  </w:style>
  <w:style w:type="paragraph" w:customStyle="1" w:styleId="803FDEC8CF1A4A71866A5FBAD7E8FBB0">
    <w:name w:val="803FDEC8CF1A4A71866A5FBAD7E8FBB0"/>
    <w:rsid w:val="003A6C68"/>
  </w:style>
  <w:style w:type="paragraph" w:customStyle="1" w:styleId="399DE605A2F243FBB47269C9F07E85D5">
    <w:name w:val="399DE605A2F243FBB47269C9F07E85D5"/>
    <w:rsid w:val="003A6C68"/>
  </w:style>
  <w:style w:type="paragraph" w:customStyle="1" w:styleId="798B500DCF4543B98C4E2A11F5722204">
    <w:name w:val="798B500DCF4543B98C4E2A11F5722204"/>
    <w:rsid w:val="003A6C68"/>
  </w:style>
  <w:style w:type="paragraph" w:customStyle="1" w:styleId="F55754CBF73B43A3A7A9B63A7D2DFD5A">
    <w:name w:val="F55754CBF73B43A3A7A9B63A7D2DFD5A"/>
    <w:rsid w:val="003A6C68"/>
  </w:style>
  <w:style w:type="paragraph" w:customStyle="1" w:styleId="869E12E7AB2D4908A2F1EAA249799AA3">
    <w:name w:val="869E12E7AB2D4908A2F1EAA249799AA3"/>
    <w:rsid w:val="003A6C68"/>
  </w:style>
  <w:style w:type="paragraph" w:customStyle="1" w:styleId="E798D6A7562747CB842297AF8B5D93B0">
    <w:name w:val="E798D6A7562747CB842297AF8B5D93B0"/>
    <w:rsid w:val="003A6C68"/>
  </w:style>
  <w:style w:type="paragraph" w:customStyle="1" w:styleId="12DC7AF1AFFF4E45B17002905496DAC0">
    <w:name w:val="12DC7AF1AFFF4E45B17002905496DAC0"/>
    <w:rsid w:val="003A6C68"/>
  </w:style>
  <w:style w:type="paragraph" w:customStyle="1" w:styleId="5E9847C970CF43118B9DBE298FC1C74F">
    <w:name w:val="5E9847C970CF43118B9DBE298FC1C74F"/>
    <w:rsid w:val="003A6C68"/>
  </w:style>
  <w:style w:type="paragraph" w:customStyle="1" w:styleId="5C38E8388230486DB2ECD77D570FD446">
    <w:name w:val="5C38E8388230486DB2ECD77D570FD446"/>
    <w:rsid w:val="003A6C68"/>
  </w:style>
  <w:style w:type="paragraph" w:customStyle="1" w:styleId="75BF775EDDEB4D78963129877F3A5A22">
    <w:name w:val="75BF775EDDEB4D78963129877F3A5A22"/>
    <w:rsid w:val="003A6C68"/>
  </w:style>
  <w:style w:type="paragraph" w:customStyle="1" w:styleId="AE26201A23F2409CBF89E662F5C88CF4">
    <w:name w:val="AE26201A23F2409CBF89E662F5C88CF4"/>
    <w:rsid w:val="003A6C68"/>
  </w:style>
  <w:style w:type="paragraph" w:customStyle="1" w:styleId="358A5C69B1E04CC68184591A6D9D477B">
    <w:name w:val="358A5C69B1E04CC68184591A6D9D477B"/>
    <w:rsid w:val="003A6C68"/>
  </w:style>
  <w:style w:type="paragraph" w:customStyle="1" w:styleId="1EEB690C70844BC5A875E8FD11A05616">
    <w:name w:val="1EEB690C70844BC5A875E8FD11A05616"/>
    <w:rsid w:val="003A6C68"/>
  </w:style>
  <w:style w:type="paragraph" w:customStyle="1" w:styleId="3910C7AA0B0E456CA74AD5AD525D4E77">
    <w:name w:val="3910C7AA0B0E456CA74AD5AD525D4E77"/>
    <w:rsid w:val="003A6C68"/>
  </w:style>
  <w:style w:type="paragraph" w:customStyle="1" w:styleId="B45317B76E6B4928AA14C5AA3FFD5C49">
    <w:name w:val="B45317B76E6B4928AA14C5AA3FFD5C49"/>
    <w:rsid w:val="003A6C68"/>
  </w:style>
  <w:style w:type="paragraph" w:customStyle="1" w:styleId="BB154D77C0144DE98E53E7FBC9008677">
    <w:name w:val="BB154D77C0144DE98E53E7FBC9008677"/>
    <w:rsid w:val="003A6C68"/>
  </w:style>
  <w:style w:type="paragraph" w:customStyle="1" w:styleId="33F4276DD5F04211BDF08BAFE75330A2">
    <w:name w:val="33F4276DD5F04211BDF08BAFE75330A2"/>
    <w:rsid w:val="003A6C68"/>
  </w:style>
  <w:style w:type="paragraph" w:customStyle="1" w:styleId="046C7C557E6C4A8989E5448E6D1BAA20">
    <w:name w:val="046C7C557E6C4A8989E5448E6D1BAA20"/>
    <w:rsid w:val="003A6C68"/>
  </w:style>
  <w:style w:type="paragraph" w:customStyle="1" w:styleId="6A9697E1FC2C432AAD3B714BA45E47EC">
    <w:name w:val="6A9697E1FC2C432AAD3B714BA45E47EC"/>
    <w:rsid w:val="003A6C68"/>
  </w:style>
  <w:style w:type="paragraph" w:customStyle="1" w:styleId="E0E0AD320B454249A9F2B0DDCD03758E">
    <w:name w:val="E0E0AD320B454249A9F2B0DDCD03758E"/>
    <w:rsid w:val="003A6C68"/>
  </w:style>
  <w:style w:type="paragraph" w:customStyle="1" w:styleId="9A38DFAA478A4E9DBACD925489EDDB3A">
    <w:name w:val="9A38DFAA478A4E9DBACD925489EDDB3A"/>
    <w:rsid w:val="003A6C68"/>
  </w:style>
  <w:style w:type="paragraph" w:customStyle="1" w:styleId="68A2C69F5E234C96AC6D445FD108EBBF">
    <w:name w:val="68A2C69F5E234C96AC6D445FD108EBBF"/>
    <w:rsid w:val="003A6C68"/>
  </w:style>
  <w:style w:type="paragraph" w:customStyle="1" w:styleId="61ADB8269AF647D989951E194646BDEF">
    <w:name w:val="61ADB8269AF647D989951E194646BDEF"/>
    <w:rsid w:val="003A6C68"/>
  </w:style>
  <w:style w:type="paragraph" w:customStyle="1" w:styleId="000F4110C93E4C3384C2E6B2B51091EA">
    <w:name w:val="000F4110C93E4C3384C2E6B2B51091EA"/>
    <w:rsid w:val="003A6C68"/>
  </w:style>
  <w:style w:type="paragraph" w:customStyle="1" w:styleId="C107AC307A0B406CA94D25E3A0829867">
    <w:name w:val="C107AC307A0B406CA94D25E3A0829867"/>
    <w:rsid w:val="003A6C68"/>
  </w:style>
  <w:style w:type="paragraph" w:customStyle="1" w:styleId="12ED6273741647E59B42D71E479C0CE5">
    <w:name w:val="12ED6273741647E59B42D71E479C0CE5"/>
    <w:rsid w:val="003A6C68"/>
  </w:style>
  <w:style w:type="paragraph" w:customStyle="1" w:styleId="55EA18D3B965461EACBFFE5CC48040C7">
    <w:name w:val="55EA18D3B965461EACBFFE5CC48040C7"/>
    <w:rsid w:val="003A6C68"/>
  </w:style>
  <w:style w:type="paragraph" w:customStyle="1" w:styleId="BFCE7146CAB947D6A903F38F81316700">
    <w:name w:val="BFCE7146CAB947D6A903F38F81316700"/>
    <w:rsid w:val="003A6C68"/>
  </w:style>
  <w:style w:type="paragraph" w:customStyle="1" w:styleId="51316432A18946E4A67A8AD562F10A5D">
    <w:name w:val="51316432A18946E4A67A8AD562F10A5D"/>
    <w:rsid w:val="003A6C68"/>
  </w:style>
  <w:style w:type="paragraph" w:customStyle="1" w:styleId="72FC08AB650A43CB8D7E7A53997FD632">
    <w:name w:val="72FC08AB650A43CB8D7E7A53997FD632"/>
    <w:rsid w:val="003A6C68"/>
  </w:style>
  <w:style w:type="paragraph" w:customStyle="1" w:styleId="D1307E63424C45459C7C2C6C33B013CF">
    <w:name w:val="D1307E63424C45459C7C2C6C33B013CF"/>
    <w:rsid w:val="003A6C68"/>
  </w:style>
  <w:style w:type="paragraph" w:customStyle="1" w:styleId="F6D141C7F86B42E488D42DA3BFDB34B3">
    <w:name w:val="F6D141C7F86B42E488D42DA3BFDB34B3"/>
    <w:rsid w:val="003A6C68"/>
  </w:style>
  <w:style w:type="paragraph" w:customStyle="1" w:styleId="A72E7FECC6A94D10919558AEF1A321FE">
    <w:name w:val="A72E7FECC6A94D10919558AEF1A321FE"/>
    <w:rsid w:val="003A6C68"/>
  </w:style>
  <w:style w:type="paragraph" w:customStyle="1" w:styleId="5CEB2C47D9CB411AA6DD70006ECA62E2">
    <w:name w:val="5CEB2C47D9CB411AA6DD70006ECA62E2"/>
    <w:rsid w:val="003A6C68"/>
  </w:style>
  <w:style w:type="paragraph" w:customStyle="1" w:styleId="4073F010445E4F5EA4A29018C5C08873">
    <w:name w:val="4073F010445E4F5EA4A29018C5C08873"/>
    <w:rsid w:val="003A6C68"/>
  </w:style>
  <w:style w:type="paragraph" w:customStyle="1" w:styleId="09F1EA89BEA24EAEAA79429FAAD650B8">
    <w:name w:val="09F1EA89BEA24EAEAA79429FAAD650B8"/>
    <w:rsid w:val="003A6C68"/>
  </w:style>
  <w:style w:type="paragraph" w:customStyle="1" w:styleId="A27D0F258125420393B3659B7ABA23BA">
    <w:name w:val="A27D0F258125420393B3659B7ABA23BA"/>
    <w:rsid w:val="003A6C68"/>
  </w:style>
  <w:style w:type="paragraph" w:customStyle="1" w:styleId="060EA8BF1005434688D35E1563AE1D8F">
    <w:name w:val="060EA8BF1005434688D35E1563AE1D8F"/>
    <w:rsid w:val="003A6C68"/>
  </w:style>
  <w:style w:type="paragraph" w:customStyle="1" w:styleId="EAFE3123090643C0A3BA74A396398571">
    <w:name w:val="EAFE3123090643C0A3BA74A396398571"/>
    <w:rsid w:val="003A6C68"/>
  </w:style>
  <w:style w:type="paragraph" w:customStyle="1" w:styleId="2CCC4C2D23414DCF91765E196F12E205">
    <w:name w:val="2CCC4C2D23414DCF91765E196F12E205"/>
    <w:rsid w:val="003A6C68"/>
  </w:style>
  <w:style w:type="paragraph" w:customStyle="1" w:styleId="2182D1B3ACA648889D6B83C42991E393">
    <w:name w:val="2182D1B3ACA648889D6B83C42991E393"/>
    <w:rsid w:val="003A6C68"/>
  </w:style>
  <w:style w:type="paragraph" w:customStyle="1" w:styleId="CA93D40686394A5FBA9843ABA29C1D45">
    <w:name w:val="CA93D40686394A5FBA9843ABA29C1D45"/>
    <w:rsid w:val="003A6C68"/>
  </w:style>
  <w:style w:type="paragraph" w:customStyle="1" w:styleId="B3E80D67F9F9438A8E9DED195834AFF4">
    <w:name w:val="B3E80D67F9F9438A8E9DED195834AFF4"/>
    <w:rsid w:val="003A6C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Office_17150520_TF03424896</Template>
  <TotalTime>16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16</cp:revision>
  <cp:lastPrinted>2012-08-29T19:15:00Z</cp:lastPrinted>
  <dcterms:created xsi:type="dcterms:W3CDTF">2018-01-16T16:33:00Z</dcterms:created>
  <dcterms:modified xsi:type="dcterms:W3CDTF">2018-01-19T09:21:00Z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