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78"/>
        <w:gridCol w:w="269"/>
        <w:gridCol w:w="2293"/>
        <w:gridCol w:w="2483"/>
        <w:gridCol w:w="298"/>
        <w:gridCol w:w="2259"/>
      </w:tblGrid>
      <w:tr w:rsidR="005A62E8" w:rsidRPr="00D3749C" w14:paraId="3E2040B3" w14:textId="77777777" w:rsidTr="005A62E8">
        <w:trPr>
          <w:cantSplit/>
          <w:trHeight w:val="1955"/>
        </w:trPr>
        <w:tc>
          <w:tcPr>
            <w:tcW w:w="5040" w:type="dxa"/>
            <w:gridSpan w:val="3"/>
            <w:tcBorders>
              <w:right w:val="single" w:sz="24" w:space="0" w:color="FFFFFF" w:themeColor="background1"/>
            </w:tcBorders>
            <w:shd w:val="clear" w:color="auto" w:fill="0E113C" w:themeFill="text1"/>
            <w:vAlign w:val="center"/>
          </w:tcPr>
          <w:p w14:paraId="6CEE824F" w14:textId="77777777" w:rsidR="005A62E8" w:rsidRPr="00D3749C" w:rsidRDefault="00193E89" w:rsidP="00375322">
            <w:pPr>
              <w:rPr>
                <w:lang w:val="en-GB"/>
              </w:rPr>
            </w:pPr>
            <w:r w:rsidRPr="00D3749C">
              <w:rPr>
                <w:noProof/>
                <w:lang w:val="en-GB"/>
              </w:rPr>
              <w:drawing>
                <wp:anchor distT="0" distB="0" distL="114300" distR="114300" simplePos="0" relativeHeight="251656192" behindDoc="0" locked="0" layoutInCell="1" allowOverlap="1" wp14:anchorId="6B1FB605" wp14:editId="3A96D255">
                  <wp:simplePos x="0" y="0"/>
                  <wp:positionH relativeFrom="column">
                    <wp:posOffset>25851</wp:posOffset>
                  </wp:positionH>
                  <wp:positionV relativeFrom="paragraph">
                    <wp:posOffset>47767</wp:posOffset>
                  </wp:positionV>
                  <wp:extent cx="3180814" cy="1629410"/>
                  <wp:effectExtent l="0" t="0" r="635" b="8890"/>
                  <wp:wrapNone/>
                  <wp:docPr id="1" name="Graphic 1" descr="world map 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world map graphic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814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3749C">
              <w:rPr>
                <w:noProof/>
                <w:lang w:val="en-GB"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 wp14:anchorId="470FCBBD" wp14:editId="4407E8BA">
                      <wp:simplePos x="0" y="0"/>
                      <wp:positionH relativeFrom="column">
                        <wp:posOffset>17060</wp:posOffset>
                      </wp:positionH>
                      <wp:positionV relativeFrom="paragraph">
                        <wp:posOffset>496175</wp:posOffset>
                      </wp:positionV>
                      <wp:extent cx="3152101" cy="469900"/>
                      <wp:effectExtent l="0" t="0" r="0" b="6350"/>
                      <wp:wrapNone/>
                      <wp:docPr id="292" name="Group 292" descr="name and company name ban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52101" cy="469900"/>
                                <a:chOff x="0" y="0"/>
                                <a:chExt cx="3153078" cy="469900"/>
                              </a:xfrm>
                            </wpg:grpSpPr>
                            <wps:wsp>
                              <wps:cNvPr id="131" name="Text Box 11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4021" y="0"/>
                                  <a:ext cx="1559057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9FDCF8" w14:textId="77777777" w:rsidR="00375322" w:rsidRPr="006259A0" w:rsidRDefault="00375322" w:rsidP="00E56182">
                                    <w:pPr>
                                      <w:pStyle w:val="Heading2"/>
                                      <w:jc w:val="center"/>
                                    </w:pPr>
                                    <w:r w:rsidRPr="006259A0">
                                      <w:rPr>
                                        <w:lang w:val="en-GB" w:bidi="en-GB"/>
                                      </w:rPr>
                                      <w:t>COMPANY NAME</w:t>
                                    </w:r>
                                  </w:p>
                                </w:txbxContent>
                              </wps:txbx>
                              <wps:bodyPr rot="0" vert="horz" wrap="square" lIns="0" tIns="228600" rIns="182880" bIns="45720" anchor="t" anchorCtr="0" upright="1">
                                <a:noAutofit/>
                              </wps:bodyPr>
                            </wps:wsp>
                            <wps:wsp>
                              <wps:cNvPr id="129" name="Text Box 1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74800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25F5E6" w14:textId="77777777" w:rsidR="00375322" w:rsidRPr="001A2967" w:rsidRDefault="00375322" w:rsidP="00375322">
                                    <w:pPr>
                                      <w:pStyle w:val="Heading1"/>
                                      <w:spacing w:after="40"/>
                                      <w:ind w:right="144"/>
                                    </w:pPr>
                                    <w:r w:rsidRPr="001A2967">
                                      <w:rPr>
                                        <w:lang w:val="en-GB" w:bidi="en-GB"/>
                                      </w:rPr>
                                      <w:t>Employee name</w:t>
                                    </w:r>
                                  </w:p>
                                  <w:p w14:paraId="215764FA" w14:textId="77777777" w:rsidR="00375322" w:rsidRPr="001A2967" w:rsidRDefault="00375322" w:rsidP="00375322">
                                    <w:r w:rsidRPr="001A2967">
                                      <w:rPr>
                                        <w:lang w:val="en-GB" w:bidi="en-GB"/>
                                      </w:rPr>
                                      <w:t>Position title</w:t>
                                    </w:r>
                                  </w:p>
                                </w:txbxContent>
                              </wps:txbx>
                              <wps:bodyPr rot="0" vert="horz" wrap="square" lIns="182880" tIns="54864" rIns="9144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470FCBBD" id="Group 292" o:spid="_x0000_s1026" alt="name and company name band" style="position:absolute;margin-left:1.35pt;margin-top:39.05pt;width:248.2pt;height:37pt;z-index:251657216" coordsize="31530,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119" o:spid="_x0000_s1027" type="#_x0000_t202" style="position:absolute;left:15940;width:15590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" fillcolor="#0e113c [3213]" stroked="f">
                        <v:fill opacity="52428f"/>
                        <v:textbox inset="0,18pt,14.4pt">
                          <w:txbxContent>
                            <w:p w14:paraId="249FDCF8" w14:textId="77777777" w:rsidR="00375322" w:rsidRPr="006259A0" w:rsidRDefault="00375322" w:rsidP="00E56182">
                              <w:pPr>
                                <w:pStyle w:val="Heading2"/>
                                <w:jc w:val="center"/>
                              </w:pPr>
                              <w:r w:rsidRPr="006259A0">
                                <w:rPr>
                                  <w:lang w:val="en-GB" w:bidi="en-GB"/>
                                </w:rPr>
                                <w:t>COMPANY NAME</w:t>
                              </w:r>
                            </w:p>
                          </w:txbxContent>
                        </v:textbox>
                      </v:shape>
                      <v:shape id="Text Box 1130" o:spid="_x0000_s1028" type="#_x0000_t202" style="position:absolute;width:15748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" fillcolor="#0e113c [3213]" stroked="f">
                        <v:fill opacity="52428f"/>
                        <v:textbox inset="14.4pt,4.32pt,,0">
                          <w:txbxContent>
                            <w:p w14:paraId="4E25F5E6" w14:textId="77777777" w:rsidR="00375322" w:rsidRPr="001A2967" w:rsidRDefault="00375322" w:rsidP="00375322">
                              <w:pPr>
                                <w:pStyle w:val="Heading1"/>
                                <w:spacing w:after="40"/>
                                <w:ind w:right="144"/>
                              </w:pPr>
                              <w:r w:rsidRPr="001A2967">
                                <w:rPr>
                                  <w:lang w:val="en-GB" w:bidi="en-GB"/>
                                </w:rPr>
                                <w:t>Employee name</w:t>
                              </w:r>
                            </w:p>
                            <w:p w14:paraId="215764FA" w14:textId="77777777" w:rsidR="00375322" w:rsidRPr="001A2967" w:rsidRDefault="00375322" w:rsidP="00375322">
                              <w:r w:rsidRPr="001A2967">
                                <w:rPr>
                                  <w:lang w:val="en-GB" w:bidi="en-GB"/>
                                </w:rPr>
                                <w:t>Position title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A62E8" w:rsidRPr="00D3749C">
              <w:rPr>
                <w:noProof/>
                <w:lang w:val="en-GB" w:bidi="en-GB"/>
              </w:rPr>
              <w:t xml:space="preserve"> </w:t>
            </w:r>
          </w:p>
        </w:tc>
        <w:tc>
          <w:tcPr>
            <w:tcW w:w="5040" w:type="dxa"/>
            <w:gridSpan w:val="3"/>
            <w:tcBorders>
              <w:left w:val="single" w:sz="24" w:space="0" w:color="FFFFFF" w:themeColor="background1"/>
            </w:tcBorders>
            <w:shd w:val="clear" w:color="auto" w:fill="0E113C" w:themeFill="text1"/>
            <w:vAlign w:val="center"/>
          </w:tcPr>
          <w:p w14:paraId="150A104E" w14:textId="77777777" w:rsidR="005A62E8" w:rsidRPr="00D3749C" w:rsidRDefault="00193E89" w:rsidP="00375322">
            <w:pPr>
              <w:rPr>
                <w:lang w:val="en-GB"/>
              </w:rPr>
            </w:pPr>
            <w:r w:rsidRPr="00D3749C">
              <w:rPr>
                <w:noProof/>
                <w:lang w:val="en-GB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7E7803F4" wp14:editId="5D3CA66B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492760</wp:posOffset>
                      </wp:positionV>
                      <wp:extent cx="3151505" cy="469900"/>
                      <wp:effectExtent l="0" t="0" r="0" b="6350"/>
                      <wp:wrapNone/>
                      <wp:docPr id="646" name="Group 646" descr="name and company name ban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51505" cy="469900"/>
                                <a:chOff x="0" y="0"/>
                                <a:chExt cx="3153078" cy="469900"/>
                              </a:xfrm>
                            </wpg:grpSpPr>
                            <wps:wsp>
                              <wps:cNvPr id="647" name="Text Box 11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4021" y="0"/>
                                  <a:ext cx="1559057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CA640F" w14:textId="77777777" w:rsidR="00193E89" w:rsidRPr="006259A0" w:rsidRDefault="00193E89" w:rsidP="00E56182">
                                    <w:pPr>
                                      <w:pStyle w:val="Heading2"/>
                                      <w:jc w:val="center"/>
                                    </w:pPr>
                                    <w:r w:rsidRPr="006259A0">
                                      <w:rPr>
                                        <w:lang w:val="en-GB" w:bidi="en-GB"/>
                                      </w:rPr>
                                      <w:t>COMPANY NAME</w:t>
                                    </w:r>
                                  </w:p>
                                </w:txbxContent>
                              </wps:txbx>
                              <wps:bodyPr rot="0" vert="horz" wrap="square" lIns="0" tIns="228600" rIns="182880" bIns="45720" anchor="t" anchorCtr="0" upright="1">
                                <a:noAutofit/>
                              </wps:bodyPr>
                            </wps:wsp>
                            <wps:wsp>
                              <wps:cNvPr id="648" name="Text Box 1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74800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B5D9AA" w14:textId="77777777" w:rsidR="00193E89" w:rsidRPr="001A2967" w:rsidRDefault="00193E89" w:rsidP="00375322">
                                    <w:pPr>
                                      <w:pStyle w:val="Heading1"/>
                                      <w:spacing w:after="40"/>
                                      <w:ind w:right="144"/>
                                    </w:pPr>
                                    <w:r w:rsidRPr="001A2967">
                                      <w:rPr>
                                        <w:lang w:val="en-GB" w:bidi="en-GB"/>
                                      </w:rPr>
                                      <w:t>Employee name</w:t>
                                    </w:r>
                                  </w:p>
                                  <w:p w14:paraId="246C394F" w14:textId="77777777" w:rsidR="00193E89" w:rsidRPr="001A2967" w:rsidRDefault="00193E89" w:rsidP="00375322">
                                    <w:r w:rsidRPr="001A2967">
                                      <w:rPr>
                                        <w:lang w:val="en-GB" w:bidi="en-GB"/>
                                      </w:rPr>
                                      <w:t>Position title</w:t>
                                    </w:r>
                                  </w:p>
                                </w:txbxContent>
                              </wps:txbx>
                              <wps:bodyPr rot="0" vert="horz" wrap="square" lIns="182880" tIns="54864" rIns="9144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7E7803F4" id="Group 646" o:spid="_x0000_s1029" alt="name and company name band" style="position:absolute;margin-left:1.8pt;margin-top:38.8pt;width:248.15pt;height:37pt;z-index:251660288;mso-width-relative:margin;mso-height-relative:margin" coordsize="31530,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">
                      <v:shape id="Text Box 1119" o:spid="_x0000_s1030" type="#_x0000_t202" style="position:absolute;left:15940;width:15590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" fillcolor="#0e113c [3213]" stroked="f">
                        <v:fill opacity="52428f"/>
                        <v:textbox inset="0,18pt,14.4pt">
                          <w:txbxContent>
                            <w:p w14:paraId="41CA640F" w14:textId="77777777" w:rsidR="00193E89" w:rsidRPr="006259A0" w:rsidRDefault="00193E89" w:rsidP="00E56182">
                              <w:pPr>
                                <w:pStyle w:val="Heading2"/>
                                <w:jc w:val="center"/>
                              </w:pPr>
                              <w:r w:rsidRPr="006259A0">
                                <w:rPr>
                                  <w:lang w:val="en-GB" w:bidi="en-GB"/>
                                </w:rPr>
                                <w:t>COMPANY NAME</w:t>
                              </w:r>
                            </w:p>
                          </w:txbxContent>
                        </v:textbox>
                      </v:shape>
                      <v:shape id="Text Box 1130" o:spid="_x0000_s1031" type="#_x0000_t202" style="position:absolute;width:15748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" fillcolor="#0e113c [3213]" stroked="f">
                        <v:fill opacity="52428f"/>
                        <v:textbox inset="14.4pt,4.32pt,,0">
                          <w:txbxContent>
                            <w:p w14:paraId="5DB5D9AA" w14:textId="77777777" w:rsidR="00193E89" w:rsidRPr="001A2967" w:rsidRDefault="00193E89" w:rsidP="00375322">
                              <w:pPr>
                                <w:pStyle w:val="Heading1"/>
                                <w:spacing w:after="40"/>
                                <w:ind w:right="144"/>
                              </w:pPr>
                              <w:r w:rsidRPr="001A2967">
                                <w:rPr>
                                  <w:lang w:val="en-GB" w:bidi="en-GB"/>
                                </w:rPr>
                                <w:t>Employee name</w:t>
                              </w:r>
                            </w:p>
                            <w:p w14:paraId="246C394F" w14:textId="77777777" w:rsidR="00193E89" w:rsidRPr="001A2967" w:rsidRDefault="00193E89" w:rsidP="00375322">
                              <w:r w:rsidRPr="001A2967">
                                <w:rPr>
                                  <w:lang w:val="en-GB" w:bidi="en-GB"/>
                                </w:rPr>
                                <w:t>Position title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D3749C">
              <w:rPr>
                <w:noProof/>
                <w:lang w:val="en-GB"/>
              </w:rPr>
              <w:drawing>
                <wp:anchor distT="0" distB="0" distL="114300" distR="114300" simplePos="0" relativeHeight="251659264" behindDoc="0" locked="0" layoutInCell="1" allowOverlap="1" wp14:anchorId="7AC93D98" wp14:editId="154CF18C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44450</wp:posOffset>
                  </wp:positionV>
                  <wp:extent cx="3180715" cy="1629410"/>
                  <wp:effectExtent l="0" t="0" r="635" b="8890"/>
                  <wp:wrapNone/>
                  <wp:docPr id="649" name="Graphic 649" descr="world map 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world map graphic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715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62E8" w:rsidRPr="00D3749C" w14:paraId="582977F0" w14:textId="77777777" w:rsidTr="00193E89">
        <w:trPr>
          <w:cantSplit/>
          <w:trHeight w:hRule="exact" w:val="925"/>
        </w:trPr>
        <w:tc>
          <w:tcPr>
            <w:tcW w:w="2478" w:type="dxa"/>
            <w:tcBorders>
              <w:bottom w:val="single" w:sz="24" w:space="0" w:color="FFFFFF" w:themeColor="background1"/>
            </w:tcBorders>
            <w:shd w:val="clear" w:color="auto" w:fill="0E113C" w:themeFill="text1"/>
          </w:tcPr>
          <w:p w14:paraId="765EEDFD" w14:textId="77777777" w:rsidR="005A62E8" w:rsidRPr="00D3749C" w:rsidRDefault="005A62E8" w:rsidP="005A62E8">
            <w:pPr>
              <w:spacing w:before="1"/>
              <w:ind w:left="288"/>
              <w:rPr>
                <w:lang w:val="en-GB"/>
              </w:rPr>
            </w:pPr>
            <w:r w:rsidRPr="00D3749C">
              <w:rPr>
                <w:lang w:val="en-GB" w:bidi="en-GB"/>
              </w:rPr>
              <w:t>Street address</w:t>
            </w:r>
          </w:p>
          <w:p w14:paraId="32DCF062" w14:textId="77777777" w:rsidR="005A62E8" w:rsidRPr="00D3749C" w:rsidRDefault="005A62E8" w:rsidP="005A62E8">
            <w:pPr>
              <w:spacing w:before="1"/>
              <w:ind w:left="288"/>
              <w:rPr>
                <w:lang w:val="en-GB"/>
              </w:rPr>
            </w:pPr>
            <w:r w:rsidRPr="00D3749C">
              <w:rPr>
                <w:lang w:val="en-GB" w:bidi="en-GB"/>
              </w:rPr>
              <w:t>Street address 2</w:t>
            </w:r>
          </w:p>
          <w:p w14:paraId="60FEA19D" w14:textId="77777777" w:rsidR="005A62E8" w:rsidRPr="00D3749C" w:rsidRDefault="005A62E8" w:rsidP="005A62E8">
            <w:pPr>
              <w:spacing w:before="1"/>
              <w:ind w:left="288" w:right="144"/>
              <w:rPr>
                <w:lang w:val="en-GB"/>
              </w:rPr>
            </w:pPr>
            <w:r w:rsidRPr="00D3749C">
              <w:rPr>
                <w:lang w:val="en-GB" w:bidi="en-GB"/>
              </w:rPr>
              <w:t>Town/City, County, Postcode</w:t>
            </w:r>
          </w:p>
          <w:p w14:paraId="238ADEDA" w14:textId="77777777" w:rsidR="005A62E8" w:rsidRPr="00D3749C" w:rsidRDefault="005A62E8" w:rsidP="005A62E8">
            <w:pPr>
              <w:rPr>
                <w:lang w:val="en-GB"/>
              </w:rPr>
            </w:pPr>
          </w:p>
          <w:p w14:paraId="21940A5E" w14:textId="77777777" w:rsidR="005A62E8" w:rsidRPr="00D3749C" w:rsidRDefault="005A62E8" w:rsidP="005A62E8">
            <w:pPr>
              <w:rPr>
                <w:noProof/>
                <w:color w:val="0E113C" w:themeColor="text1"/>
                <w:lang w:val="en-GB"/>
              </w:rPr>
            </w:pPr>
          </w:p>
        </w:tc>
        <w:tc>
          <w:tcPr>
            <w:tcW w:w="269" w:type="dxa"/>
            <w:tcBorders>
              <w:bottom w:val="single" w:sz="24" w:space="0" w:color="FFFFFF" w:themeColor="background1"/>
              <w:right w:val="nil"/>
            </w:tcBorders>
            <w:shd w:val="clear" w:color="auto" w:fill="0E113C" w:themeFill="text1"/>
          </w:tcPr>
          <w:p w14:paraId="475E8254" w14:textId="316B1316" w:rsidR="005A62E8" w:rsidRPr="00D3749C" w:rsidRDefault="0011584B" w:rsidP="005A62E8">
            <w:pPr>
              <w:spacing w:after="60"/>
              <w:ind w:right="144"/>
              <w:rPr>
                <w:noProof/>
                <w:lang w:val="en-GB"/>
              </w:rPr>
            </w:pPr>
            <w:r w:rsidRPr="00D3749C">
              <w:rPr>
                <w:noProof/>
                <w:lang w:val="en-GB"/>
              </w:rPr>
              <w:drawing>
                <wp:inline distT="0" distB="0" distL="0" distR="0" wp14:anchorId="43DB4F1E" wp14:editId="17D06979">
                  <wp:extent cx="123825" cy="123825"/>
                  <wp:effectExtent l="0" t="0" r="9525" b="9525"/>
                  <wp:docPr id="5" name="Graphic 605" descr="Recei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" name="Graphic 605" descr="Receiver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BAA39D" w14:textId="069C2ABF" w:rsidR="005A62E8" w:rsidRPr="00D3749C" w:rsidRDefault="0011584B" w:rsidP="005A62E8">
            <w:pPr>
              <w:spacing w:after="60"/>
              <w:ind w:right="144"/>
              <w:rPr>
                <w:noProof/>
                <w:lang w:val="en-GB"/>
              </w:rPr>
            </w:pPr>
            <w:r w:rsidRPr="00D3749C">
              <w:rPr>
                <w:noProof/>
                <w:lang w:val="en-GB"/>
              </w:rPr>
              <w:drawing>
                <wp:inline distT="0" distB="0" distL="0" distR="0" wp14:anchorId="4F7701C5" wp14:editId="06F1D59A">
                  <wp:extent cx="123825" cy="123825"/>
                  <wp:effectExtent l="0" t="0" r="9525" b="9525"/>
                  <wp:docPr id="6" name="Graphic 607" descr="Tele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" name="Graphic 607" descr="Telephon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238260" w14:textId="77777777" w:rsidR="005A62E8" w:rsidRPr="00D3749C" w:rsidRDefault="005A62E8" w:rsidP="005A62E8">
            <w:pPr>
              <w:spacing w:after="60"/>
              <w:ind w:right="144"/>
              <w:rPr>
                <w:noProof/>
                <w:lang w:val="en-GB"/>
              </w:rPr>
            </w:pPr>
            <w:r w:rsidRPr="00D3749C">
              <w:rPr>
                <w:noProof/>
                <w:lang w:val="en-GB"/>
              </w:rPr>
              <w:drawing>
                <wp:inline distT="0" distB="0" distL="0" distR="0" wp14:anchorId="238BD489" wp14:editId="466549CF">
                  <wp:extent cx="123190" cy="123190"/>
                  <wp:effectExtent l="0" t="0" r="0" b="0"/>
                  <wp:docPr id="608" name="Graphic 608" descr="Envel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Download?provider=MicrosoftIcon&amp;fileName=Envelope.sv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" cy="12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tcBorders>
              <w:left w:val="nil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0E113C" w:themeFill="text1"/>
          </w:tcPr>
          <w:p w14:paraId="1B4D432A" w14:textId="77777777" w:rsidR="005A62E8" w:rsidRPr="00D3749C" w:rsidRDefault="005A62E8" w:rsidP="005A62E8">
            <w:pPr>
              <w:spacing w:before="60" w:after="60"/>
              <w:ind w:right="144"/>
              <w:rPr>
                <w:lang w:val="en-GB"/>
              </w:rPr>
            </w:pPr>
            <w:r w:rsidRPr="00D3749C">
              <w:rPr>
                <w:lang w:val="en-GB" w:bidi="en-GB"/>
              </w:rPr>
              <w:t>07700 987654</w:t>
            </w:r>
          </w:p>
          <w:p w14:paraId="7E167520" w14:textId="77777777" w:rsidR="005A62E8" w:rsidRPr="00D3749C" w:rsidRDefault="005A62E8" w:rsidP="005A62E8">
            <w:pPr>
              <w:rPr>
                <w:lang w:val="en-GB"/>
              </w:rPr>
            </w:pPr>
            <w:r w:rsidRPr="00D3749C">
              <w:rPr>
                <w:lang w:val="en-GB" w:bidi="en-GB"/>
              </w:rPr>
              <w:t>0121 496 0123</w:t>
            </w:r>
          </w:p>
          <w:p w14:paraId="3E9848C8" w14:textId="77777777" w:rsidR="005A62E8" w:rsidRPr="00D3749C" w:rsidRDefault="005A62E8" w:rsidP="005A62E8">
            <w:pPr>
              <w:spacing w:after="60"/>
              <w:ind w:right="144"/>
              <w:rPr>
                <w:noProof/>
                <w:lang w:val="en-GB"/>
              </w:rPr>
            </w:pPr>
            <w:r w:rsidRPr="00D3749C">
              <w:rPr>
                <w:lang w:val="en-GB" w:bidi="en-GB"/>
              </w:rPr>
              <w:t>someone@example.com</w:t>
            </w:r>
          </w:p>
        </w:tc>
        <w:tc>
          <w:tcPr>
            <w:tcW w:w="2483" w:type="dxa"/>
            <w:tcBorders>
              <w:left w:val="single" w:sz="24" w:space="0" w:color="FFFFFF" w:themeColor="background1"/>
              <w:bottom w:val="single" w:sz="24" w:space="0" w:color="FFFFFF" w:themeColor="background1"/>
            </w:tcBorders>
            <w:shd w:val="clear" w:color="auto" w:fill="0E113C" w:themeFill="text1"/>
          </w:tcPr>
          <w:p w14:paraId="732CF9BE" w14:textId="77777777" w:rsidR="005A62E8" w:rsidRPr="00D3749C" w:rsidRDefault="005A62E8" w:rsidP="005A62E8">
            <w:pPr>
              <w:spacing w:before="1"/>
              <w:ind w:left="288"/>
              <w:rPr>
                <w:lang w:val="en-GB"/>
              </w:rPr>
            </w:pPr>
            <w:r w:rsidRPr="00D3749C">
              <w:rPr>
                <w:lang w:val="en-GB" w:bidi="en-GB"/>
              </w:rPr>
              <w:t>Street address</w:t>
            </w:r>
          </w:p>
          <w:p w14:paraId="1F75ED1B" w14:textId="77777777" w:rsidR="005A62E8" w:rsidRPr="00D3749C" w:rsidRDefault="005A62E8" w:rsidP="005A62E8">
            <w:pPr>
              <w:spacing w:before="1"/>
              <w:ind w:left="288"/>
              <w:rPr>
                <w:lang w:val="en-GB"/>
              </w:rPr>
            </w:pPr>
            <w:r w:rsidRPr="00D3749C">
              <w:rPr>
                <w:lang w:val="en-GB" w:bidi="en-GB"/>
              </w:rPr>
              <w:t>Street address 2</w:t>
            </w:r>
          </w:p>
          <w:p w14:paraId="0A15DAB0" w14:textId="77777777" w:rsidR="005A62E8" w:rsidRPr="00D3749C" w:rsidRDefault="005A62E8" w:rsidP="005A62E8">
            <w:pPr>
              <w:spacing w:before="1"/>
              <w:ind w:left="288" w:right="144"/>
              <w:rPr>
                <w:lang w:val="en-GB"/>
              </w:rPr>
            </w:pPr>
            <w:r w:rsidRPr="00D3749C">
              <w:rPr>
                <w:lang w:val="en-GB" w:bidi="en-GB"/>
              </w:rPr>
              <w:t>Town/City, County, Postcode</w:t>
            </w:r>
          </w:p>
          <w:p w14:paraId="0373360F" w14:textId="77777777" w:rsidR="005A62E8" w:rsidRPr="00D3749C" w:rsidRDefault="005A62E8" w:rsidP="005A62E8">
            <w:pPr>
              <w:rPr>
                <w:lang w:val="en-GB"/>
              </w:rPr>
            </w:pPr>
          </w:p>
          <w:p w14:paraId="75ED7FB0" w14:textId="77777777" w:rsidR="005A62E8" w:rsidRPr="00D3749C" w:rsidRDefault="005A62E8" w:rsidP="005A62E8">
            <w:pPr>
              <w:rPr>
                <w:noProof/>
                <w:color w:val="0E113C" w:themeColor="text1"/>
                <w:lang w:val="en-GB"/>
              </w:rPr>
            </w:pPr>
          </w:p>
        </w:tc>
        <w:tc>
          <w:tcPr>
            <w:tcW w:w="298" w:type="dxa"/>
            <w:tcBorders>
              <w:bottom w:val="single" w:sz="24" w:space="0" w:color="FFFFFF" w:themeColor="background1"/>
            </w:tcBorders>
            <w:shd w:val="clear" w:color="auto" w:fill="0E113C" w:themeFill="text1"/>
          </w:tcPr>
          <w:p w14:paraId="33488384" w14:textId="77777777" w:rsidR="005A62E8" w:rsidRPr="00D3749C" w:rsidRDefault="005A62E8" w:rsidP="005A62E8">
            <w:pPr>
              <w:spacing w:after="60"/>
              <w:ind w:right="144"/>
              <w:rPr>
                <w:lang w:val="en-GB"/>
              </w:rPr>
            </w:pPr>
            <w:r w:rsidRPr="00D3749C">
              <w:rPr>
                <w:noProof/>
                <w:lang w:val="en-GB"/>
              </w:rPr>
              <w:drawing>
                <wp:inline distT="0" distB="0" distL="0" distR="0" wp14:anchorId="36CD7353" wp14:editId="02CE0AED">
                  <wp:extent cx="123568" cy="123568"/>
                  <wp:effectExtent l="0" t="0" r="0" b="0"/>
                  <wp:docPr id="593" name="Graphic 593" descr="Recei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" name="Download?provider=MicrosoftIcon&amp;fileName=Receiver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57" cy="133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57A5" w:rsidRPr="00D3749C">
              <w:rPr>
                <w:lang w:val="en-GB" w:bidi="en-GB"/>
              </w:rPr>
              <w:t xml:space="preserve"> </w:t>
            </w:r>
          </w:p>
          <w:p w14:paraId="7FEA2D1A" w14:textId="77777777" w:rsidR="005A62E8" w:rsidRPr="00D3749C" w:rsidRDefault="005A62E8" w:rsidP="005A62E8">
            <w:pPr>
              <w:spacing w:after="60"/>
              <w:ind w:right="144"/>
              <w:rPr>
                <w:lang w:val="en-GB"/>
              </w:rPr>
            </w:pPr>
            <w:r w:rsidRPr="00D3749C">
              <w:rPr>
                <w:noProof/>
                <w:lang w:val="en-GB"/>
              </w:rPr>
              <w:drawing>
                <wp:inline distT="0" distB="0" distL="0" distR="0" wp14:anchorId="3585DC6C" wp14:editId="6B65E929">
                  <wp:extent cx="123190" cy="123190"/>
                  <wp:effectExtent l="0" t="0" r="0" b="0"/>
                  <wp:docPr id="595" name="Graphic 595" descr="Telephone nu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" name="Download?provider=MicrosoftIcon&amp;fileName=Telephone.sv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3929" cy="13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57A5" w:rsidRPr="00D3749C">
              <w:rPr>
                <w:lang w:val="en-GB" w:bidi="en-GB"/>
              </w:rPr>
              <w:t xml:space="preserve"> </w:t>
            </w:r>
          </w:p>
          <w:p w14:paraId="55D12997" w14:textId="77777777" w:rsidR="005A62E8" w:rsidRPr="00D3749C" w:rsidRDefault="005A62E8" w:rsidP="005A62E8">
            <w:pPr>
              <w:spacing w:after="60"/>
              <w:ind w:right="144"/>
              <w:rPr>
                <w:lang w:val="en-GB"/>
              </w:rPr>
            </w:pPr>
            <w:r w:rsidRPr="00D3749C">
              <w:rPr>
                <w:noProof/>
                <w:lang w:val="en-GB"/>
              </w:rPr>
              <w:drawing>
                <wp:inline distT="0" distB="0" distL="0" distR="0" wp14:anchorId="3FAEB724" wp14:editId="2CB4B3A0">
                  <wp:extent cx="123190" cy="123190"/>
                  <wp:effectExtent l="0" t="0" r="0" b="0"/>
                  <wp:docPr id="596" name="Graphic 596" descr="Envel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Download?provider=MicrosoftIcon&amp;fileName=Envelope.sv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" cy="12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57A5" w:rsidRPr="00D3749C">
              <w:rPr>
                <w:lang w:val="en-GB" w:bidi="en-GB"/>
              </w:rPr>
              <w:t xml:space="preserve"> </w:t>
            </w:r>
          </w:p>
        </w:tc>
        <w:tc>
          <w:tcPr>
            <w:tcW w:w="2259" w:type="dxa"/>
            <w:tcBorders>
              <w:left w:val="nil"/>
              <w:bottom w:val="single" w:sz="24" w:space="0" w:color="FFFFFF" w:themeColor="background1"/>
            </w:tcBorders>
            <w:shd w:val="clear" w:color="auto" w:fill="0E113C" w:themeFill="text1"/>
          </w:tcPr>
          <w:p w14:paraId="54357C77" w14:textId="77777777" w:rsidR="005A62E8" w:rsidRPr="00D3749C" w:rsidRDefault="005A62E8" w:rsidP="005A62E8">
            <w:pPr>
              <w:spacing w:before="60" w:after="60"/>
              <w:ind w:right="144"/>
              <w:rPr>
                <w:lang w:val="en-GB"/>
              </w:rPr>
            </w:pPr>
            <w:r w:rsidRPr="00D3749C">
              <w:rPr>
                <w:lang w:val="en-GB" w:bidi="en-GB"/>
              </w:rPr>
              <w:t>07700 987654</w:t>
            </w:r>
          </w:p>
          <w:p w14:paraId="22F4CFAD" w14:textId="77777777" w:rsidR="005A62E8" w:rsidRPr="00D3749C" w:rsidRDefault="005A62E8" w:rsidP="005A62E8">
            <w:pPr>
              <w:rPr>
                <w:lang w:val="en-GB"/>
              </w:rPr>
            </w:pPr>
            <w:r w:rsidRPr="00D3749C">
              <w:rPr>
                <w:lang w:val="en-GB" w:bidi="en-GB"/>
              </w:rPr>
              <w:t>0121 496 0123</w:t>
            </w:r>
          </w:p>
          <w:p w14:paraId="24CFEFA6" w14:textId="77777777" w:rsidR="005A62E8" w:rsidRPr="00D3749C" w:rsidRDefault="005A62E8" w:rsidP="005A62E8">
            <w:pPr>
              <w:rPr>
                <w:lang w:val="en-GB"/>
              </w:rPr>
            </w:pPr>
            <w:r w:rsidRPr="00D3749C">
              <w:rPr>
                <w:lang w:val="en-GB" w:bidi="en-GB"/>
              </w:rPr>
              <w:t>someone@example.com</w:t>
            </w:r>
          </w:p>
        </w:tc>
      </w:tr>
      <w:tr w:rsidR="00193E89" w:rsidRPr="00D3749C" w14:paraId="71643BF0" w14:textId="77777777" w:rsidTr="00533849">
        <w:trPr>
          <w:cantSplit/>
          <w:trHeight w:val="1955"/>
        </w:trPr>
        <w:tc>
          <w:tcPr>
            <w:tcW w:w="5040" w:type="dxa"/>
            <w:gridSpan w:val="3"/>
            <w:tcBorders>
              <w:right w:val="single" w:sz="24" w:space="0" w:color="FFFFFF" w:themeColor="background1"/>
            </w:tcBorders>
            <w:shd w:val="clear" w:color="auto" w:fill="0E113C" w:themeFill="text1"/>
            <w:vAlign w:val="center"/>
          </w:tcPr>
          <w:p w14:paraId="49EB1AB6" w14:textId="77777777" w:rsidR="00193E89" w:rsidRPr="00D3749C" w:rsidRDefault="00193E89" w:rsidP="00533849">
            <w:pPr>
              <w:rPr>
                <w:lang w:val="en-GB"/>
              </w:rPr>
            </w:pPr>
            <w:r w:rsidRPr="00D3749C">
              <w:rPr>
                <w:noProof/>
                <w:lang w:val="en-GB"/>
              </w:rPr>
              <w:drawing>
                <wp:anchor distT="0" distB="0" distL="114300" distR="114300" simplePos="0" relativeHeight="251662336" behindDoc="0" locked="0" layoutInCell="1" allowOverlap="1" wp14:anchorId="2B5BC8E8" wp14:editId="7B374691">
                  <wp:simplePos x="0" y="0"/>
                  <wp:positionH relativeFrom="column">
                    <wp:posOffset>25851</wp:posOffset>
                  </wp:positionH>
                  <wp:positionV relativeFrom="paragraph">
                    <wp:posOffset>47767</wp:posOffset>
                  </wp:positionV>
                  <wp:extent cx="3180814" cy="1629410"/>
                  <wp:effectExtent l="0" t="0" r="635" b="8890"/>
                  <wp:wrapNone/>
                  <wp:docPr id="850" name="Graphic 850" descr="world map 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world map graphic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814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3749C">
              <w:rPr>
                <w:noProof/>
                <w:lang w:val="en-GB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129B2429" wp14:editId="64C6F98E">
                      <wp:simplePos x="0" y="0"/>
                      <wp:positionH relativeFrom="column">
                        <wp:posOffset>17060</wp:posOffset>
                      </wp:positionH>
                      <wp:positionV relativeFrom="paragraph">
                        <wp:posOffset>496175</wp:posOffset>
                      </wp:positionV>
                      <wp:extent cx="3152101" cy="469900"/>
                      <wp:effectExtent l="0" t="0" r="0" b="6350"/>
                      <wp:wrapNone/>
                      <wp:docPr id="844" name="Group 844" descr="name and company name ban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52101" cy="469900"/>
                                <a:chOff x="0" y="0"/>
                                <a:chExt cx="3153078" cy="469900"/>
                              </a:xfrm>
                            </wpg:grpSpPr>
                            <wps:wsp>
                              <wps:cNvPr id="845" name="Text Box 11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4021" y="0"/>
                                  <a:ext cx="1559057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369F9F" w14:textId="77777777" w:rsidR="00193E89" w:rsidRPr="006259A0" w:rsidRDefault="00193E89" w:rsidP="00E56182">
                                    <w:pPr>
                                      <w:pStyle w:val="Heading2"/>
                                      <w:jc w:val="center"/>
                                    </w:pPr>
                                    <w:r w:rsidRPr="006259A0">
                                      <w:rPr>
                                        <w:lang w:val="en-GB" w:bidi="en-GB"/>
                                      </w:rPr>
                                      <w:t>COMPANY NAME</w:t>
                                    </w:r>
                                  </w:p>
                                </w:txbxContent>
                              </wps:txbx>
                              <wps:bodyPr rot="0" vert="horz" wrap="square" lIns="0" tIns="228600" rIns="182880" bIns="45720" anchor="t" anchorCtr="0" upright="1">
                                <a:noAutofit/>
                              </wps:bodyPr>
                            </wps:wsp>
                            <wps:wsp>
                              <wps:cNvPr id="846" name="Text Box 1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74800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B29DE4" w14:textId="77777777" w:rsidR="00193E89" w:rsidRPr="001A2967" w:rsidRDefault="00193E89" w:rsidP="00193E89">
                                    <w:pPr>
                                      <w:pStyle w:val="Heading1"/>
                                      <w:spacing w:after="40"/>
                                      <w:ind w:right="144"/>
                                    </w:pPr>
                                    <w:r w:rsidRPr="001A2967">
                                      <w:rPr>
                                        <w:lang w:val="en-GB" w:bidi="en-GB"/>
                                      </w:rPr>
                                      <w:t>Employee name</w:t>
                                    </w:r>
                                  </w:p>
                                  <w:p w14:paraId="05602ECA" w14:textId="77777777" w:rsidR="00193E89" w:rsidRPr="001A2967" w:rsidRDefault="00193E89" w:rsidP="00193E89">
                                    <w:r w:rsidRPr="001A2967">
                                      <w:rPr>
                                        <w:lang w:val="en-GB" w:bidi="en-GB"/>
                                      </w:rPr>
                                      <w:t>Position title</w:t>
                                    </w:r>
                                  </w:p>
                                </w:txbxContent>
                              </wps:txbx>
                              <wps:bodyPr rot="0" vert="horz" wrap="square" lIns="182880" tIns="54864" rIns="9144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129B2429" id="Group 844" o:spid="_x0000_s1032" alt="name and company name band" style="position:absolute;margin-left:1.35pt;margin-top:39.05pt;width:248.2pt;height:37pt;z-index:251663360" coordsize="31530,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">
                      <v:shape id="Text Box 1119" o:spid="_x0000_s1033" type="#_x0000_t202" style="position:absolute;left:15940;width:15590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" fillcolor="#0e113c [3213]" stroked="f">
                        <v:fill opacity="52428f"/>
                        <v:textbox inset="0,18pt,14.4pt">
                          <w:txbxContent>
                            <w:p w14:paraId="1F369F9F" w14:textId="77777777" w:rsidR="00193E89" w:rsidRPr="006259A0" w:rsidRDefault="00193E89" w:rsidP="00E56182">
                              <w:pPr>
                                <w:pStyle w:val="Heading2"/>
                                <w:jc w:val="center"/>
                              </w:pPr>
                              <w:r w:rsidRPr="006259A0">
                                <w:rPr>
                                  <w:lang w:val="en-GB" w:bidi="en-GB"/>
                                </w:rPr>
                                <w:t>COMPANY NAME</w:t>
                              </w:r>
                            </w:p>
                          </w:txbxContent>
                        </v:textbox>
                      </v:shape>
                      <v:shape id="Text Box 1130" o:spid="_x0000_s1034" type="#_x0000_t202" style="position:absolute;width:15748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" fillcolor="#0e113c [3213]" stroked="f">
                        <v:fill opacity="52428f"/>
                        <v:textbox inset="14.4pt,4.32pt,,0">
                          <w:txbxContent>
                            <w:p w14:paraId="5EB29DE4" w14:textId="77777777" w:rsidR="00193E89" w:rsidRPr="001A2967" w:rsidRDefault="00193E89" w:rsidP="00193E89">
                              <w:pPr>
                                <w:pStyle w:val="Heading1"/>
                                <w:spacing w:after="40"/>
                                <w:ind w:right="144"/>
                              </w:pPr>
                              <w:r w:rsidRPr="001A2967">
                                <w:rPr>
                                  <w:lang w:val="en-GB" w:bidi="en-GB"/>
                                </w:rPr>
                                <w:t>Employee name</w:t>
                              </w:r>
                            </w:p>
                            <w:p w14:paraId="05602ECA" w14:textId="77777777" w:rsidR="00193E89" w:rsidRPr="001A2967" w:rsidRDefault="00193E89" w:rsidP="00193E89">
                              <w:r w:rsidRPr="001A2967">
                                <w:rPr>
                                  <w:lang w:val="en-GB" w:bidi="en-GB"/>
                                </w:rPr>
                                <w:t>Position title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D3749C">
              <w:rPr>
                <w:noProof/>
                <w:lang w:val="en-GB" w:bidi="en-GB"/>
              </w:rPr>
              <w:t xml:space="preserve"> </w:t>
            </w:r>
          </w:p>
        </w:tc>
        <w:tc>
          <w:tcPr>
            <w:tcW w:w="5040" w:type="dxa"/>
            <w:gridSpan w:val="3"/>
            <w:tcBorders>
              <w:left w:val="single" w:sz="24" w:space="0" w:color="FFFFFF" w:themeColor="background1"/>
            </w:tcBorders>
            <w:shd w:val="clear" w:color="auto" w:fill="0E113C" w:themeFill="text1"/>
            <w:vAlign w:val="center"/>
          </w:tcPr>
          <w:p w14:paraId="5B6CA0DE" w14:textId="77777777" w:rsidR="00193E89" w:rsidRPr="00D3749C" w:rsidRDefault="00193E89" w:rsidP="00533849">
            <w:pPr>
              <w:rPr>
                <w:lang w:val="en-GB"/>
              </w:rPr>
            </w:pPr>
            <w:r w:rsidRPr="00D3749C">
              <w:rPr>
                <w:noProof/>
                <w:lang w:val="en-GB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4060B36C" wp14:editId="58D01338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492760</wp:posOffset>
                      </wp:positionV>
                      <wp:extent cx="3151505" cy="469900"/>
                      <wp:effectExtent l="0" t="0" r="0" b="6350"/>
                      <wp:wrapNone/>
                      <wp:docPr id="847" name="Group 847" descr="name and company name ban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51505" cy="469900"/>
                                <a:chOff x="0" y="0"/>
                                <a:chExt cx="3153078" cy="469900"/>
                              </a:xfrm>
                            </wpg:grpSpPr>
                            <wps:wsp>
                              <wps:cNvPr id="848" name="Text Box 11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4021" y="0"/>
                                  <a:ext cx="1559057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7E5ACE" w14:textId="77777777" w:rsidR="00193E89" w:rsidRPr="006259A0" w:rsidRDefault="00193E89" w:rsidP="00E56182">
                                    <w:pPr>
                                      <w:pStyle w:val="Heading2"/>
                                      <w:jc w:val="center"/>
                                    </w:pPr>
                                    <w:r w:rsidRPr="006259A0">
                                      <w:rPr>
                                        <w:lang w:val="en-GB" w:bidi="en-GB"/>
                                      </w:rPr>
                                      <w:t>COMPANY NAME</w:t>
                                    </w:r>
                                  </w:p>
                                </w:txbxContent>
                              </wps:txbx>
                              <wps:bodyPr rot="0" vert="horz" wrap="square" lIns="0" tIns="228600" rIns="182880" bIns="45720" anchor="t" anchorCtr="0" upright="1">
                                <a:noAutofit/>
                              </wps:bodyPr>
                            </wps:wsp>
                            <wps:wsp>
                              <wps:cNvPr id="849" name="Text Box 1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74800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D31D67" w14:textId="77777777" w:rsidR="00193E89" w:rsidRPr="001A2967" w:rsidRDefault="00193E89" w:rsidP="00193E89">
                                    <w:pPr>
                                      <w:pStyle w:val="Heading1"/>
                                      <w:spacing w:after="40"/>
                                      <w:ind w:right="144"/>
                                    </w:pPr>
                                    <w:r w:rsidRPr="001A2967">
                                      <w:rPr>
                                        <w:lang w:val="en-GB" w:bidi="en-GB"/>
                                      </w:rPr>
                                      <w:t>Employee name</w:t>
                                    </w:r>
                                  </w:p>
                                  <w:p w14:paraId="171BB50A" w14:textId="77777777" w:rsidR="00193E89" w:rsidRPr="001A2967" w:rsidRDefault="00193E89" w:rsidP="00193E89">
                                    <w:r w:rsidRPr="001A2967">
                                      <w:rPr>
                                        <w:lang w:val="en-GB" w:bidi="en-GB"/>
                                      </w:rPr>
                                      <w:t>Position title</w:t>
                                    </w:r>
                                  </w:p>
                                </w:txbxContent>
                              </wps:txbx>
                              <wps:bodyPr rot="0" vert="horz" wrap="square" lIns="182880" tIns="54864" rIns="9144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4060B36C" id="Group 847" o:spid="_x0000_s1035" alt="name and company name band" style="position:absolute;margin-left:1.8pt;margin-top:38.8pt;width:248.15pt;height:37pt;z-index:251665408;mso-width-relative:margin;mso-height-relative:margin" coordsize="31530,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">
                      <v:shape id="Text Box 1119" o:spid="_x0000_s1036" type="#_x0000_t202" style="position:absolute;left:15940;width:15590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" fillcolor="#0e113c [3213]" stroked="f">
                        <v:fill opacity="52428f"/>
                        <v:textbox inset="0,18pt,14.4pt">
                          <w:txbxContent>
                            <w:p w14:paraId="677E5ACE" w14:textId="77777777" w:rsidR="00193E89" w:rsidRPr="006259A0" w:rsidRDefault="00193E89" w:rsidP="00E56182">
                              <w:pPr>
                                <w:pStyle w:val="Heading2"/>
                                <w:jc w:val="center"/>
                              </w:pPr>
                              <w:r w:rsidRPr="006259A0">
                                <w:rPr>
                                  <w:lang w:val="en-GB" w:bidi="en-GB"/>
                                </w:rPr>
                                <w:t>COMPANY NAME</w:t>
                              </w:r>
                            </w:p>
                          </w:txbxContent>
                        </v:textbox>
                      </v:shape>
                      <v:shape id="Text Box 1130" o:spid="_x0000_s1037" type="#_x0000_t202" style="position:absolute;width:15748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" fillcolor="#0e113c [3213]" stroked="f">
                        <v:fill opacity="52428f"/>
                        <v:textbox inset="14.4pt,4.32pt,,0">
                          <w:txbxContent>
                            <w:p w14:paraId="2DD31D67" w14:textId="77777777" w:rsidR="00193E89" w:rsidRPr="001A2967" w:rsidRDefault="00193E89" w:rsidP="00193E89">
                              <w:pPr>
                                <w:pStyle w:val="Heading1"/>
                                <w:spacing w:after="40"/>
                                <w:ind w:right="144"/>
                              </w:pPr>
                              <w:r w:rsidRPr="001A2967">
                                <w:rPr>
                                  <w:lang w:val="en-GB" w:bidi="en-GB"/>
                                </w:rPr>
                                <w:t>Employee name</w:t>
                              </w:r>
                            </w:p>
                            <w:p w14:paraId="171BB50A" w14:textId="77777777" w:rsidR="00193E89" w:rsidRPr="001A2967" w:rsidRDefault="00193E89" w:rsidP="00193E89">
                              <w:r w:rsidRPr="001A2967">
                                <w:rPr>
                                  <w:lang w:val="en-GB" w:bidi="en-GB"/>
                                </w:rPr>
                                <w:t>Position title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D3749C">
              <w:rPr>
                <w:noProof/>
                <w:lang w:val="en-GB"/>
              </w:rPr>
              <w:drawing>
                <wp:anchor distT="0" distB="0" distL="114300" distR="114300" simplePos="0" relativeHeight="251664384" behindDoc="0" locked="0" layoutInCell="1" allowOverlap="1" wp14:anchorId="417E3525" wp14:editId="21C99234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44450</wp:posOffset>
                  </wp:positionV>
                  <wp:extent cx="3180715" cy="1629410"/>
                  <wp:effectExtent l="0" t="0" r="635" b="8890"/>
                  <wp:wrapNone/>
                  <wp:docPr id="851" name="Graphic 851" descr="world map 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world map graphic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715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93E89" w:rsidRPr="00D3749C" w14:paraId="3DEE68EB" w14:textId="77777777" w:rsidTr="00533849">
        <w:trPr>
          <w:cantSplit/>
          <w:trHeight w:hRule="exact" w:val="925"/>
        </w:trPr>
        <w:tc>
          <w:tcPr>
            <w:tcW w:w="2478" w:type="dxa"/>
            <w:tcBorders>
              <w:bottom w:val="single" w:sz="24" w:space="0" w:color="FFFFFF" w:themeColor="background1"/>
            </w:tcBorders>
            <w:shd w:val="clear" w:color="auto" w:fill="0E113C" w:themeFill="text1"/>
          </w:tcPr>
          <w:p w14:paraId="2D5C577B" w14:textId="77777777" w:rsidR="00193E89" w:rsidRPr="00D3749C" w:rsidRDefault="00193E89" w:rsidP="00533849">
            <w:pPr>
              <w:spacing w:before="1"/>
              <w:ind w:left="288"/>
              <w:rPr>
                <w:lang w:val="en-GB"/>
              </w:rPr>
            </w:pPr>
            <w:r w:rsidRPr="00D3749C">
              <w:rPr>
                <w:lang w:val="en-GB" w:bidi="en-GB"/>
              </w:rPr>
              <w:t>Street address</w:t>
            </w:r>
          </w:p>
          <w:p w14:paraId="4A94D5BC" w14:textId="77777777" w:rsidR="00193E89" w:rsidRPr="00D3749C" w:rsidRDefault="00193E89" w:rsidP="00533849">
            <w:pPr>
              <w:spacing w:before="1"/>
              <w:ind w:left="288"/>
              <w:rPr>
                <w:lang w:val="en-GB"/>
              </w:rPr>
            </w:pPr>
            <w:r w:rsidRPr="00D3749C">
              <w:rPr>
                <w:lang w:val="en-GB" w:bidi="en-GB"/>
              </w:rPr>
              <w:t>Street address 2</w:t>
            </w:r>
          </w:p>
          <w:p w14:paraId="4AD87526" w14:textId="77777777" w:rsidR="00193E89" w:rsidRPr="00D3749C" w:rsidRDefault="00193E89" w:rsidP="00533849">
            <w:pPr>
              <w:spacing w:before="1"/>
              <w:ind w:left="288" w:right="144"/>
              <w:rPr>
                <w:lang w:val="en-GB"/>
              </w:rPr>
            </w:pPr>
            <w:r w:rsidRPr="00D3749C">
              <w:rPr>
                <w:lang w:val="en-GB" w:bidi="en-GB"/>
              </w:rPr>
              <w:t>Town/City, County, Postcode</w:t>
            </w:r>
          </w:p>
          <w:p w14:paraId="6D130333" w14:textId="77777777" w:rsidR="00193E89" w:rsidRPr="00D3749C" w:rsidRDefault="00193E89" w:rsidP="00533849">
            <w:pPr>
              <w:rPr>
                <w:lang w:val="en-GB"/>
              </w:rPr>
            </w:pPr>
          </w:p>
          <w:p w14:paraId="0D6EB7E9" w14:textId="77777777" w:rsidR="00193E89" w:rsidRPr="00D3749C" w:rsidRDefault="00193E89" w:rsidP="00533849">
            <w:pPr>
              <w:rPr>
                <w:noProof/>
                <w:color w:val="0E113C" w:themeColor="text1"/>
                <w:lang w:val="en-GB"/>
              </w:rPr>
            </w:pPr>
          </w:p>
        </w:tc>
        <w:tc>
          <w:tcPr>
            <w:tcW w:w="269" w:type="dxa"/>
            <w:tcBorders>
              <w:bottom w:val="single" w:sz="24" w:space="0" w:color="FFFFFF" w:themeColor="background1"/>
              <w:right w:val="nil"/>
            </w:tcBorders>
            <w:shd w:val="clear" w:color="auto" w:fill="0E113C" w:themeFill="text1"/>
          </w:tcPr>
          <w:p w14:paraId="6B922D33" w14:textId="77777777" w:rsidR="00193E89" w:rsidRPr="00D3749C" w:rsidRDefault="00193E89" w:rsidP="00533849">
            <w:pPr>
              <w:spacing w:after="60"/>
              <w:ind w:right="144"/>
              <w:rPr>
                <w:noProof/>
                <w:lang w:val="en-GB"/>
              </w:rPr>
            </w:pPr>
            <w:r w:rsidRPr="00D3749C">
              <w:rPr>
                <w:noProof/>
                <w:lang w:val="en-GB"/>
              </w:rPr>
              <w:drawing>
                <wp:inline distT="0" distB="0" distL="0" distR="0" wp14:anchorId="4CFA8C7D" wp14:editId="42EC68B5">
                  <wp:extent cx="123825" cy="123825"/>
                  <wp:effectExtent l="0" t="0" r="9525" b="9525"/>
                  <wp:docPr id="857" name="Picture 857" descr="Recei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" name="Graphic 605" descr="Receiver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DCE946" w14:textId="77777777" w:rsidR="00193E89" w:rsidRPr="00D3749C" w:rsidRDefault="00193E89" w:rsidP="00533849">
            <w:pPr>
              <w:spacing w:after="60"/>
              <w:ind w:right="144"/>
              <w:rPr>
                <w:noProof/>
                <w:lang w:val="en-GB"/>
              </w:rPr>
            </w:pPr>
            <w:r w:rsidRPr="00D3749C">
              <w:rPr>
                <w:noProof/>
                <w:lang w:val="en-GB"/>
              </w:rPr>
              <w:drawing>
                <wp:inline distT="0" distB="0" distL="0" distR="0" wp14:anchorId="0279C4AB" wp14:editId="147A9097">
                  <wp:extent cx="123825" cy="123825"/>
                  <wp:effectExtent l="0" t="0" r="9525" b="9525"/>
                  <wp:docPr id="856" name="Picture 856" descr="Telephone nu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" name="Graphic 607" descr="Telephone number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EE040F" w14:textId="77777777" w:rsidR="00193E89" w:rsidRPr="00D3749C" w:rsidRDefault="00193E89" w:rsidP="00533849">
            <w:pPr>
              <w:spacing w:after="60"/>
              <w:ind w:right="144"/>
              <w:rPr>
                <w:noProof/>
                <w:lang w:val="en-GB"/>
              </w:rPr>
            </w:pPr>
            <w:r w:rsidRPr="00D3749C">
              <w:rPr>
                <w:noProof/>
                <w:lang w:val="en-GB"/>
              </w:rPr>
              <w:drawing>
                <wp:inline distT="0" distB="0" distL="0" distR="0" wp14:anchorId="3D09BABD" wp14:editId="394DB2E3">
                  <wp:extent cx="123190" cy="123190"/>
                  <wp:effectExtent l="0" t="0" r="0" b="0"/>
                  <wp:docPr id="852" name="Graphic 852" descr="Envel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Download?provider=MicrosoftIcon&amp;fileName=Envelope.sv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" cy="12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tcBorders>
              <w:left w:val="nil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0E113C" w:themeFill="text1"/>
          </w:tcPr>
          <w:p w14:paraId="301EA74A" w14:textId="77777777" w:rsidR="00193E89" w:rsidRPr="00D3749C" w:rsidRDefault="00193E89" w:rsidP="00533849">
            <w:pPr>
              <w:spacing w:before="60" w:after="60"/>
              <w:ind w:right="144"/>
              <w:rPr>
                <w:lang w:val="en-GB"/>
              </w:rPr>
            </w:pPr>
            <w:r w:rsidRPr="00D3749C">
              <w:rPr>
                <w:lang w:val="en-GB" w:bidi="en-GB"/>
              </w:rPr>
              <w:t>07700 987654</w:t>
            </w:r>
          </w:p>
          <w:p w14:paraId="230494D5" w14:textId="77777777" w:rsidR="00193E89" w:rsidRPr="00D3749C" w:rsidRDefault="00193E89" w:rsidP="00533849">
            <w:pPr>
              <w:rPr>
                <w:lang w:val="en-GB"/>
              </w:rPr>
            </w:pPr>
            <w:r w:rsidRPr="00D3749C">
              <w:rPr>
                <w:lang w:val="en-GB" w:bidi="en-GB"/>
              </w:rPr>
              <w:t>0121 496 0123</w:t>
            </w:r>
          </w:p>
          <w:p w14:paraId="01CE65C8" w14:textId="77777777" w:rsidR="00193E89" w:rsidRPr="00D3749C" w:rsidRDefault="00193E89" w:rsidP="00533849">
            <w:pPr>
              <w:spacing w:after="60"/>
              <w:ind w:right="144"/>
              <w:rPr>
                <w:noProof/>
                <w:lang w:val="en-GB"/>
              </w:rPr>
            </w:pPr>
            <w:r w:rsidRPr="00D3749C">
              <w:rPr>
                <w:lang w:val="en-GB" w:bidi="en-GB"/>
              </w:rPr>
              <w:t>someone@example.com</w:t>
            </w:r>
          </w:p>
        </w:tc>
        <w:tc>
          <w:tcPr>
            <w:tcW w:w="2483" w:type="dxa"/>
            <w:tcBorders>
              <w:left w:val="single" w:sz="24" w:space="0" w:color="FFFFFF" w:themeColor="background1"/>
              <w:bottom w:val="single" w:sz="24" w:space="0" w:color="FFFFFF" w:themeColor="background1"/>
            </w:tcBorders>
            <w:shd w:val="clear" w:color="auto" w:fill="0E113C" w:themeFill="text1"/>
          </w:tcPr>
          <w:p w14:paraId="6623582F" w14:textId="77777777" w:rsidR="00193E89" w:rsidRPr="00D3749C" w:rsidRDefault="00193E89" w:rsidP="00533849">
            <w:pPr>
              <w:spacing w:before="1"/>
              <w:ind w:left="288"/>
              <w:rPr>
                <w:lang w:val="en-GB"/>
              </w:rPr>
            </w:pPr>
            <w:r w:rsidRPr="00D3749C">
              <w:rPr>
                <w:lang w:val="en-GB" w:bidi="en-GB"/>
              </w:rPr>
              <w:t>Street address</w:t>
            </w:r>
          </w:p>
          <w:p w14:paraId="74FAFB8F" w14:textId="77777777" w:rsidR="00193E89" w:rsidRPr="00D3749C" w:rsidRDefault="00193E89" w:rsidP="00533849">
            <w:pPr>
              <w:spacing w:before="1"/>
              <w:ind w:left="288"/>
              <w:rPr>
                <w:lang w:val="en-GB"/>
              </w:rPr>
            </w:pPr>
            <w:r w:rsidRPr="00D3749C">
              <w:rPr>
                <w:lang w:val="en-GB" w:bidi="en-GB"/>
              </w:rPr>
              <w:t>Street address 2</w:t>
            </w:r>
          </w:p>
          <w:p w14:paraId="5B9190C9" w14:textId="77777777" w:rsidR="00193E89" w:rsidRPr="00D3749C" w:rsidRDefault="00193E89" w:rsidP="00533849">
            <w:pPr>
              <w:spacing w:before="1"/>
              <w:ind w:left="288" w:right="144"/>
              <w:rPr>
                <w:lang w:val="en-GB"/>
              </w:rPr>
            </w:pPr>
            <w:r w:rsidRPr="00D3749C">
              <w:rPr>
                <w:lang w:val="en-GB" w:bidi="en-GB"/>
              </w:rPr>
              <w:t>Town/City, County, Postcode</w:t>
            </w:r>
          </w:p>
          <w:p w14:paraId="7A6C6853" w14:textId="77777777" w:rsidR="00193E89" w:rsidRPr="00D3749C" w:rsidRDefault="00193E89" w:rsidP="00533849">
            <w:pPr>
              <w:rPr>
                <w:lang w:val="en-GB"/>
              </w:rPr>
            </w:pPr>
          </w:p>
          <w:p w14:paraId="2BEB3B47" w14:textId="77777777" w:rsidR="00193E89" w:rsidRPr="00D3749C" w:rsidRDefault="00193E89" w:rsidP="00533849">
            <w:pPr>
              <w:rPr>
                <w:noProof/>
                <w:color w:val="0E113C" w:themeColor="text1"/>
                <w:lang w:val="en-GB"/>
              </w:rPr>
            </w:pPr>
          </w:p>
        </w:tc>
        <w:tc>
          <w:tcPr>
            <w:tcW w:w="298" w:type="dxa"/>
            <w:tcBorders>
              <w:bottom w:val="single" w:sz="24" w:space="0" w:color="FFFFFF" w:themeColor="background1"/>
            </w:tcBorders>
            <w:shd w:val="clear" w:color="auto" w:fill="0E113C" w:themeFill="text1"/>
          </w:tcPr>
          <w:p w14:paraId="7A4DE7D5" w14:textId="77777777" w:rsidR="00193E89" w:rsidRPr="00D3749C" w:rsidRDefault="00193E89" w:rsidP="00533849">
            <w:pPr>
              <w:spacing w:after="60"/>
              <w:ind w:right="144"/>
              <w:rPr>
                <w:lang w:val="en-GB"/>
              </w:rPr>
            </w:pPr>
            <w:r w:rsidRPr="00D3749C">
              <w:rPr>
                <w:noProof/>
                <w:lang w:val="en-GB"/>
              </w:rPr>
              <w:drawing>
                <wp:inline distT="0" distB="0" distL="0" distR="0" wp14:anchorId="74D47A37" wp14:editId="16618253">
                  <wp:extent cx="123568" cy="123568"/>
                  <wp:effectExtent l="0" t="0" r="0" b="0"/>
                  <wp:docPr id="853" name="Graphic 853" descr="Recei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" name="Download?provider=MicrosoftIcon&amp;fileName=Receiver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57" cy="133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57A5" w:rsidRPr="00D3749C">
              <w:rPr>
                <w:lang w:val="en-GB" w:bidi="en-GB"/>
              </w:rPr>
              <w:t xml:space="preserve"> </w:t>
            </w:r>
          </w:p>
          <w:p w14:paraId="19C3DCCE" w14:textId="77777777" w:rsidR="00193E89" w:rsidRPr="00D3749C" w:rsidRDefault="00193E89" w:rsidP="00533849">
            <w:pPr>
              <w:spacing w:after="60"/>
              <w:ind w:right="144"/>
              <w:rPr>
                <w:lang w:val="en-GB"/>
              </w:rPr>
            </w:pPr>
            <w:r w:rsidRPr="00D3749C">
              <w:rPr>
                <w:noProof/>
                <w:lang w:val="en-GB"/>
              </w:rPr>
              <w:drawing>
                <wp:inline distT="0" distB="0" distL="0" distR="0" wp14:anchorId="35D164D2" wp14:editId="3D15AEBF">
                  <wp:extent cx="123190" cy="123190"/>
                  <wp:effectExtent l="0" t="0" r="0" b="0"/>
                  <wp:docPr id="854" name="Graphic 854" descr="Telephone nu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" name="Download?provider=MicrosoftIcon&amp;fileName=Telephone.sv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3929" cy="13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57A5" w:rsidRPr="00D3749C">
              <w:rPr>
                <w:lang w:val="en-GB" w:bidi="en-GB"/>
              </w:rPr>
              <w:t xml:space="preserve"> </w:t>
            </w:r>
          </w:p>
          <w:p w14:paraId="09FA7938" w14:textId="77777777" w:rsidR="00193E89" w:rsidRPr="00D3749C" w:rsidRDefault="00193E89" w:rsidP="00533849">
            <w:pPr>
              <w:spacing w:after="60"/>
              <w:ind w:right="144"/>
              <w:rPr>
                <w:lang w:val="en-GB"/>
              </w:rPr>
            </w:pPr>
            <w:r w:rsidRPr="00D3749C">
              <w:rPr>
                <w:noProof/>
                <w:lang w:val="en-GB"/>
              </w:rPr>
              <w:drawing>
                <wp:inline distT="0" distB="0" distL="0" distR="0" wp14:anchorId="03DDA2CB" wp14:editId="68BAEB35">
                  <wp:extent cx="123190" cy="123190"/>
                  <wp:effectExtent l="0" t="0" r="0" b="0"/>
                  <wp:docPr id="855" name="Graphic 855" descr="Envel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Download?provider=MicrosoftIcon&amp;fileName=Envelope.sv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" cy="12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57A5" w:rsidRPr="00D3749C">
              <w:rPr>
                <w:lang w:val="en-GB" w:bidi="en-GB"/>
              </w:rPr>
              <w:t xml:space="preserve"> </w:t>
            </w:r>
          </w:p>
        </w:tc>
        <w:tc>
          <w:tcPr>
            <w:tcW w:w="2259" w:type="dxa"/>
            <w:tcBorders>
              <w:left w:val="nil"/>
              <w:bottom w:val="single" w:sz="24" w:space="0" w:color="FFFFFF" w:themeColor="background1"/>
            </w:tcBorders>
            <w:shd w:val="clear" w:color="auto" w:fill="0E113C" w:themeFill="text1"/>
          </w:tcPr>
          <w:p w14:paraId="69091D87" w14:textId="77777777" w:rsidR="00193E89" w:rsidRPr="00D3749C" w:rsidRDefault="00193E89" w:rsidP="00533849">
            <w:pPr>
              <w:spacing w:before="60" w:after="60"/>
              <w:ind w:right="144"/>
              <w:rPr>
                <w:lang w:val="en-GB"/>
              </w:rPr>
            </w:pPr>
            <w:r w:rsidRPr="00D3749C">
              <w:rPr>
                <w:lang w:val="en-GB" w:bidi="en-GB"/>
              </w:rPr>
              <w:t>07700 987654</w:t>
            </w:r>
          </w:p>
          <w:p w14:paraId="1DBEA920" w14:textId="77777777" w:rsidR="00193E89" w:rsidRPr="00D3749C" w:rsidRDefault="00193E89" w:rsidP="00533849">
            <w:pPr>
              <w:rPr>
                <w:lang w:val="en-GB"/>
              </w:rPr>
            </w:pPr>
            <w:r w:rsidRPr="00D3749C">
              <w:rPr>
                <w:lang w:val="en-GB" w:bidi="en-GB"/>
              </w:rPr>
              <w:t>0121 496 0123</w:t>
            </w:r>
          </w:p>
          <w:p w14:paraId="366AE560" w14:textId="77777777" w:rsidR="00193E89" w:rsidRPr="00D3749C" w:rsidRDefault="00193E89" w:rsidP="00533849">
            <w:pPr>
              <w:rPr>
                <w:lang w:val="en-GB"/>
              </w:rPr>
            </w:pPr>
            <w:r w:rsidRPr="00D3749C">
              <w:rPr>
                <w:lang w:val="en-GB" w:bidi="en-GB"/>
              </w:rPr>
              <w:t>someone@example.com</w:t>
            </w:r>
          </w:p>
        </w:tc>
      </w:tr>
      <w:tr w:rsidR="00193E89" w:rsidRPr="00D3749C" w14:paraId="004D4B47" w14:textId="77777777" w:rsidTr="00533849">
        <w:trPr>
          <w:cantSplit/>
          <w:trHeight w:val="1955"/>
        </w:trPr>
        <w:tc>
          <w:tcPr>
            <w:tcW w:w="5040" w:type="dxa"/>
            <w:gridSpan w:val="3"/>
            <w:tcBorders>
              <w:right w:val="single" w:sz="24" w:space="0" w:color="FFFFFF" w:themeColor="background1"/>
            </w:tcBorders>
            <w:shd w:val="clear" w:color="auto" w:fill="0E113C" w:themeFill="text1"/>
            <w:vAlign w:val="center"/>
          </w:tcPr>
          <w:p w14:paraId="7E3BDF6D" w14:textId="77777777" w:rsidR="00193E89" w:rsidRPr="00D3749C" w:rsidRDefault="00193E89" w:rsidP="00533849">
            <w:pPr>
              <w:rPr>
                <w:lang w:val="en-GB"/>
              </w:rPr>
            </w:pPr>
            <w:r w:rsidRPr="00D3749C">
              <w:rPr>
                <w:noProof/>
                <w:lang w:val="en-GB"/>
              </w:rPr>
              <w:drawing>
                <wp:anchor distT="0" distB="0" distL="114300" distR="114300" simplePos="0" relativeHeight="251667456" behindDoc="0" locked="0" layoutInCell="1" allowOverlap="1" wp14:anchorId="65DE4990" wp14:editId="1BB8F614">
                  <wp:simplePos x="0" y="0"/>
                  <wp:positionH relativeFrom="column">
                    <wp:posOffset>25851</wp:posOffset>
                  </wp:positionH>
                  <wp:positionV relativeFrom="paragraph">
                    <wp:posOffset>47767</wp:posOffset>
                  </wp:positionV>
                  <wp:extent cx="3180814" cy="1629410"/>
                  <wp:effectExtent l="0" t="0" r="635" b="8890"/>
                  <wp:wrapNone/>
                  <wp:docPr id="864" name="Graphic 864" descr="world map 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world map graphic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814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3749C">
              <w:rPr>
                <w:noProof/>
                <w:lang w:val="en-GB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21C50BCC" wp14:editId="1F62633C">
                      <wp:simplePos x="0" y="0"/>
                      <wp:positionH relativeFrom="column">
                        <wp:posOffset>17060</wp:posOffset>
                      </wp:positionH>
                      <wp:positionV relativeFrom="paragraph">
                        <wp:posOffset>496175</wp:posOffset>
                      </wp:positionV>
                      <wp:extent cx="3152101" cy="469900"/>
                      <wp:effectExtent l="0" t="0" r="0" b="6350"/>
                      <wp:wrapNone/>
                      <wp:docPr id="858" name="Group 858" descr="name and company name ban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52101" cy="469900"/>
                                <a:chOff x="0" y="0"/>
                                <a:chExt cx="3153078" cy="469900"/>
                              </a:xfrm>
                            </wpg:grpSpPr>
                            <wps:wsp>
                              <wps:cNvPr id="859" name="Text Box 11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4021" y="0"/>
                                  <a:ext cx="1559057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E00B56" w14:textId="77777777" w:rsidR="00193E89" w:rsidRPr="006259A0" w:rsidRDefault="00193E89" w:rsidP="00E56182">
                                    <w:pPr>
                                      <w:pStyle w:val="Heading2"/>
                                      <w:jc w:val="center"/>
                                    </w:pPr>
                                    <w:r w:rsidRPr="006259A0">
                                      <w:rPr>
                                        <w:lang w:val="en-GB" w:bidi="en-GB"/>
                                      </w:rPr>
                                      <w:t>COMPANY NAME</w:t>
                                    </w:r>
                                  </w:p>
                                </w:txbxContent>
                              </wps:txbx>
                              <wps:bodyPr rot="0" vert="horz" wrap="square" lIns="0" tIns="228600" rIns="182880" bIns="45720" anchor="t" anchorCtr="0" upright="1">
                                <a:noAutofit/>
                              </wps:bodyPr>
                            </wps:wsp>
                            <wps:wsp>
                              <wps:cNvPr id="860" name="Text Box 1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74800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DB6AAC" w14:textId="77777777" w:rsidR="00193E89" w:rsidRPr="001A2967" w:rsidRDefault="00193E89" w:rsidP="00193E89">
                                    <w:pPr>
                                      <w:pStyle w:val="Heading1"/>
                                      <w:spacing w:after="40"/>
                                      <w:ind w:right="144"/>
                                    </w:pPr>
                                    <w:r w:rsidRPr="001A2967">
                                      <w:rPr>
                                        <w:lang w:val="en-GB" w:bidi="en-GB"/>
                                      </w:rPr>
                                      <w:t>Employee name</w:t>
                                    </w:r>
                                  </w:p>
                                  <w:p w14:paraId="0F982699" w14:textId="77777777" w:rsidR="00193E89" w:rsidRPr="001A2967" w:rsidRDefault="00193E89" w:rsidP="00193E89">
                                    <w:r w:rsidRPr="001A2967">
                                      <w:rPr>
                                        <w:lang w:val="en-GB" w:bidi="en-GB"/>
                                      </w:rPr>
                                      <w:t>Position title</w:t>
                                    </w:r>
                                  </w:p>
                                </w:txbxContent>
                              </wps:txbx>
                              <wps:bodyPr rot="0" vert="horz" wrap="square" lIns="182880" tIns="54864" rIns="9144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21C50BCC" id="Group 858" o:spid="_x0000_s1038" alt="name and company name band" style="position:absolute;margin-left:1.35pt;margin-top:39.05pt;width:248.2pt;height:37pt;z-index:251668480" coordsize="31530,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">
                      <v:shape id="Text Box 1119" o:spid="_x0000_s1039" type="#_x0000_t202" style="position:absolute;left:15940;width:15590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" fillcolor="#0e113c [3213]" stroked="f">
                        <v:fill opacity="52428f"/>
                        <v:textbox inset="0,18pt,14.4pt">
                          <w:txbxContent>
                            <w:p w14:paraId="2EE00B56" w14:textId="77777777" w:rsidR="00193E89" w:rsidRPr="006259A0" w:rsidRDefault="00193E89" w:rsidP="00E56182">
                              <w:pPr>
                                <w:pStyle w:val="Heading2"/>
                                <w:jc w:val="center"/>
                              </w:pPr>
                              <w:r w:rsidRPr="006259A0">
                                <w:rPr>
                                  <w:lang w:val="en-GB" w:bidi="en-GB"/>
                                </w:rPr>
                                <w:t>COMPANY NAME</w:t>
                              </w:r>
                            </w:p>
                          </w:txbxContent>
                        </v:textbox>
                      </v:shape>
                      <v:shape id="Text Box 1130" o:spid="_x0000_s1040" type="#_x0000_t202" style="position:absolute;width:15748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" fillcolor="#0e113c [3213]" stroked="f">
                        <v:fill opacity="52428f"/>
                        <v:textbox inset="14.4pt,4.32pt,,0">
                          <w:txbxContent>
                            <w:p w14:paraId="2FDB6AAC" w14:textId="77777777" w:rsidR="00193E89" w:rsidRPr="001A2967" w:rsidRDefault="00193E89" w:rsidP="00193E89">
                              <w:pPr>
                                <w:pStyle w:val="Heading1"/>
                                <w:spacing w:after="40"/>
                                <w:ind w:right="144"/>
                              </w:pPr>
                              <w:r w:rsidRPr="001A2967">
                                <w:rPr>
                                  <w:lang w:val="en-GB" w:bidi="en-GB"/>
                                </w:rPr>
                                <w:t>Employee name</w:t>
                              </w:r>
                            </w:p>
                            <w:p w14:paraId="0F982699" w14:textId="77777777" w:rsidR="00193E89" w:rsidRPr="001A2967" w:rsidRDefault="00193E89" w:rsidP="00193E89">
                              <w:r w:rsidRPr="001A2967">
                                <w:rPr>
                                  <w:lang w:val="en-GB" w:bidi="en-GB"/>
                                </w:rPr>
                                <w:t>Position title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D3749C">
              <w:rPr>
                <w:noProof/>
                <w:lang w:val="en-GB" w:bidi="en-GB"/>
              </w:rPr>
              <w:t xml:space="preserve"> </w:t>
            </w:r>
          </w:p>
        </w:tc>
        <w:tc>
          <w:tcPr>
            <w:tcW w:w="5040" w:type="dxa"/>
            <w:gridSpan w:val="3"/>
            <w:tcBorders>
              <w:left w:val="single" w:sz="24" w:space="0" w:color="FFFFFF" w:themeColor="background1"/>
            </w:tcBorders>
            <w:shd w:val="clear" w:color="auto" w:fill="0E113C" w:themeFill="text1"/>
            <w:vAlign w:val="center"/>
          </w:tcPr>
          <w:p w14:paraId="59F7538E" w14:textId="77777777" w:rsidR="00193E89" w:rsidRPr="00D3749C" w:rsidRDefault="00193E89" w:rsidP="00533849">
            <w:pPr>
              <w:rPr>
                <w:lang w:val="en-GB"/>
              </w:rPr>
            </w:pPr>
            <w:r w:rsidRPr="00D3749C">
              <w:rPr>
                <w:noProof/>
                <w:lang w:val="en-GB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1C85AB46" wp14:editId="4F0851EE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492760</wp:posOffset>
                      </wp:positionV>
                      <wp:extent cx="3151505" cy="469900"/>
                      <wp:effectExtent l="0" t="0" r="0" b="6350"/>
                      <wp:wrapNone/>
                      <wp:docPr id="861" name="Group 861" descr="name and company name ban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51505" cy="469900"/>
                                <a:chOff x="0" y="0"/>
                                <a:chExt cx="3153078" cy="469900"/>
                              </a:xfrm>
                            </wpg:grpSpPr>
                            <wps:wsp>
                              <wps:cNvPr id="862" name="Text Box 11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4021" y="0"/>
                                  <a:ext cx="1559057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395AD0" w14:textId="77777777" w:rsidR="00193E89" w:rsidRPr="006259A0" w:rsidRDefault="00193E89" w:rsidP="00E56182">
                                    <w:pPr>
                                      <w:pStyle w:val="Heading2"/>
                                      <w:jc w:val="center"/>
                                    </w:pPr>
                                    <w:r w:rsidRPr="006259A0">
                                      <w:rPr>
                                        <w:lang w:val="en-GB" w:bidi="en-GB"/>
                                      </w:rPr>
                                      <w:t>COMPANY NAME</w:t>
                                    </w:r>
                                  </w:p>
                                </w:txbxContent>
                              </wps:txbx>
                              <wps:bodyPr rot="0" vert="horz" wrap="square" lIns="0" tIns="228600" rIns="182880" bIns="45720" anchor="t" anchorCtr="0" upright="1">
                                <a:noAutofit/>
                              </wps:bodyPr>
                            </wps:wsp>
                            <wps:wsp>
                              <wps:cNvPr id="863" name="Text Box 1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74800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07AD7E" w14:textId="77777777" w:rsidR="00193E89" w:rsidRPr="001A2967" w:rsidRDefault="00193E89" w:rsidP="00193E89">
                                    <w:pPr>
                                      <w:pStyle w:val="Heading1"/>
                                      <w:spacing w:after="40"/>
                                      <w:ind w:right="144"/>
                                    </w:pPr>
                                    <w:r w:rsidRPr="001A2967">
                                      <w:rPr>
                                        <w:lang w:val="en-GB" w:bidi="en-GB"/>
                                      </w:rPr>
                                      <w:t>Employee name</w:t>
                                    </w:r>
                                  </w:p>
                                  <w:p w14:paraId="0C979584" w14:textId="77777777" w:rsidR="00193E89" w:rsidRPr="001A2967" w:rsidRDefault="00193E89" w:rsidP="00193E89">
                                    <w:r w:rsidRPr="001A2967">
                                      <w:rPr>
                                        <w:lang w:val="en-GB" w:bidi="en-GB"/>
                                      </w:rPr>
                                      <w:t>Position title</w:t>
                                    </w:r>
                                  </w:p>
                                </w:txbxContent>
                              </wps:txbx>
                              <wps:bodyPr rot="0" vert="horz" wrap="square" lIns="182880" tIns="54864" rIns="9144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1C85AB46" id="Group 861" o:spid="_x0000_s1041" alt="name and company name band" style="position:absolute;margin-left:1.8pt;margin-top:38.8pt;width:248.15pt;height:37pt;z-index:251670528;mso-width-relative:margin;mso-height-relative:margin" coordsize="31530,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">
                      <v:shape id="Text Box 1119" o:spid="_x0000_s1042" type="#_x0000_t202" style="position:absolute;left:15940;width:15590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" fillcolor="#0e113c [3213]" stroked="f">
                        <v:fill opacity="52428f"/>
                        <v:textbox inset="0,18pt,14.4pt">
                          <w:txbxContent>
                            <w:p w14:paraId="2E395AD0" w14:textId="77777777" w:rsidR="00193E89" w:rsidRPr="006259A0" w:rsidRDefault="00193E89" w:rsidP="00E56182">
                              <w:pPr>
                                <w:pStyle w:val="Heading2"/>
                                <w:jc w:val="center"/>
                              </w:pPr>
                              <w:r w:rsidRPr="006259A0">
                                <w:rPr>
                                  <w:lang w:val="en-GB" w:bidi="en-GB"/>
                                </w:rPr>
                                <w:t>COMPANY NAME</w:t>
                              </w:r>
                            </w:p>
                          </w:txbxContent>
                        </v:textbox>
                      </v:shape>
                      <v:shape id="Text Box 1130" o:spid="_x0000_s1043" type="#_x0000_t202" style="position:absolute;width:15748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" fillcolor="#0e113c [3213]" stroked="f">
                        <v:fill opacity="52428f"/>
                        <v:textbox inset="14.4pt,4.32pt,,0">
                          <w:txbxContent>
                            <w:p w14:paraId="4707AD7E" w14:textId="77777777" w:rsidR="00193E89" w:rsidRPr="001A2967" w:rsidRDefault="00193E89" w:rsidP="00193E89">
                              <w:pPr>
                                <w:pStyle w:val="Heading1"/>
                                <w:spacing w:after="40"/>
                                <w:ind w:right="144"/>
                              </w:pPr>
                              <w:r w:rsidRPr="001A2967">
                                <w:rPr>
                                  <w:lang w:val="en-GB" w:bidi="en-GB"/>
                                </w:rPr>
                                <w:t>Employee name</w:t>
                              </w:r>
                            </w:p>
                            <w:p w14:paraId="0C979584" w14:textId="77777777" w:rsidR="00193E89" w:rsidRPr="001A2967" w:rsidRDefault="00193E89" w:rsidP="00193E89">
                              <w:r w:rsidRPr="001A2967">
                                <w:rPr>
                                  <w:lang w:val="en-GB" w:bidi="en-GB"/>
                                </w:rPr>
                                <w:t>Position title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D3749C">
              <w:rPr>
                <w:noProof/>
                <w:lang w:val="en-GB"/>
              </w:rPr>
              <w:drawing>
                <wp:anchor distT="0" distB="0" distL="114300" distR="114300" simplePos="0" relativeHeight="251669504" behindDoc="0" locked="0" layoutInCell="1" allowOverlap="1" wp14:anchorId="0D3BE577" wp14:editId="4DDEBD14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44450</wp:posOffset>
                  </wp:positionV>
                  <wp:extent cx="3180715" cy="1629410"/>
                  <wp:effectExtent l="0" t="0" r="635" b="8890"/>
                  <wp:wrapNone/>
                  <wp:docPr id="865" name="Graphic 865" descr="world map 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world map graphic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715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  <w:tr w:rsidR="00193E89" w:rsidRPr="00D3749C" w14:paraId="423F5FF6" w14:textId="77777777" w:rsidTr="00533849">
        <w:trPr>
          <w:cantSplit/>
          <w:trHeight w:hRule="exact" w:val="925"/>
        </w:trPr>
        <w:tc>
          <w:tcPr>
            <w:tcW w:w="2478" w:type="dxa"/>
            <w:tcBorders>
              <w:bottom w:val="single" w:sz="24" w:space="0" w:color="FFFFFF" w:themeColor="background1"/>
            </w:tcBorders>
            <w:shd w:val="clear" w:color="auto" w:fill="0E113C" w:themeFill="text1"/>
          </w:tcPr>
          <w:p w14:paraId="304D8A5B" w14:textId="77777777" w:rsidR="00193E89" w:rsidRPr="00D3749C" w:rsidRDefault="00193E89" w:rsidP="00533849">
            <w:pPr>
              <w:spacing w:before="1"/>
              <w:ind w:left="288"/>
              <w:rPr>
                <w:lang w:val="en-GB"/>
              </w:rPr>
            </w:pPr>
            <w:r w:rsidRPr="00D3749C">
              <w:rPr>
                <w:lang w:val="en-GB" w:bidi="en-GB"/>
              </w:rPr>
              <w:t>Street address</w:t>
            </w:r>
          </w:p>
          <w:p w14:paraId="29C19B4E" w14:textId="77777777" w:rsidR="00193E89" w:rsidRPr="00D3749C" w:rsidRDefault="00193E89" w:rsidP="00533849">
            <w:pPr>
              <w:spacing w:before="1"/>
              <w:ind w:left="288"/>
              <w:rPr>
                <w:lang w:val="en-GB"/>
              </w:rPr>
            </w:pPr>
            <w:r w:rsidRPr="00D3749C">
              <w:rPr>
                <w:lang w:val="en-GB" w:bidi="en-GB"/>
              </w:rPr>
              <w:t>Street address 2</w:t>
            </w:r>
          </w:p>
          <w:p w14:paraId="036FC3D3" w14:textId="77777777" w:rsidR="00193E89" w:rsidRPr="00D3749C" w:rsidRDefault="00193E89" w:rsidP="00533849">
            <w:pPr>
              <w:spacing w:before="1"/>
              <w:ind w:left="288" w:right="144"/>
              <w:rPr>
                <w:lang w:val="en-GB"/>
              </w:rPr>
            </w:pPr>
            <w:r w:rsidRPr="00D3749C">
              <w:rPr>
                <w:lang w:val="en-GB" w:bidi="en-GB"/>
              </w:rPr>
              <w:t>Town/City, County, Postcode</w:t>
            </w:r>
          </w:p>
          <w:p w14:paraId="71B829E0" w14:textId="77777777" w:rsidR="00193E89" w:rsidRPr="00D3749C" w:rsidRDefault="00193E89" w:rsidP="00533849">
            <w:pPr>
              <w:rPr>
                <w:lang w:val="en-GB"/>
              </w:rPr>
            </w:pPr>
          </w:p>
          <w:p w14:paraId="412B675E" w14:textId="77777777" w:rsidR="00193E89" w:rsidRPr="00D3749C" w:rsidRDefault="00193E89" w:rsidP="00533849">
            <w:pPr>
              <w:rPr>
                <w:noProof/>
                <w:color w:val="0E113C" w:themeColor="text1"/>
                <w:lang w:val="en-GB"/>
              </w:rPr>
            </w:pPr>
          </w:p>
        </w:tc>
        <w:tc>
          <w:tcPr>
            <w:tcW w:w="269" w:type="dxa"/>
            <w:tcBorders>
              <w:bottom w:val="single" w:sz="24" w:space="0" w:color="FFFFFF" w:themeColor="background1"/>
              <w:right w:val="nil"/>
            </w:tcBorders>
            <w:shd w:val="clear" w:color="auto" w:fill="0E113C" w:themeFill="text1"/>
          </w:tcPr>
          <w:p w14:paraId="392957B1" w14:textId="77777777" w:rsidR="00193E89" w:rsidRPr="00D3749C" w:rsidRDefault="00193E89" w:rsidP="00533849">
            <w:pPr>
              <w:spacing w:after="60"/>
              <w:ind w:right="144"/>
              <w:rPr>
                <w:noProof/>
                <w:lang w:val="en-GB"/>
              </w:rPr>
            </w:pPr>
            <w:r w:rsidRPr="00D3749C">
              <w:rPr>
                <w:noProof/>
                <w:lang w:val="en-GB"/>
              </w:rPr>
              <w:drawing>
                <wp:inline distT="0" distB="0" distL="0" distR="0" wp14:anchorId="7508809A" wp14:editId="623A9A11">
                  <wp:extent cx="123825" cy="123825"/>
                  <wp:effectExtent l="0" t="0" r="9525" b="9525"/>
                  <wp:docPr id="871" name="Picture 871" descr="Recei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" name="Graphic 605" descr="Receiver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15F347" w14:textId="77777777" w:rsidR="00193E89" w:rsidRPr="00D3749C" w:rsidRDefault="00193E89" w:rsidP="00533849">
            <w:pPr>
              <w:spacing w:after="60"/>
              <w:ind w:right="144"/>
              <w:rPr>
                <w:noProof/>
                <w:lang w:val="en-GB"/>
              </w:rPr>
            </w:pPr>
            <w:r w:rsidRPr="00D3749C">
              <w:rPr>
                <w:noProof/>
                <w:lang w:val="en-GB"/>
              </w:rPr>
              <w:drawing>
                <wp:inline distT="0" distB="0" distL="0" distR="0" wp14:anchorId="7D355D68" wp14:editId="034D59D1">
                  <wp:extent cx="123825" cy="123825"/>
                  <wp:effectExtent l="0" t="0" r="9525" b="9525"/>
                  <wp:docPr id="870" name="Picture 870" descr="Telephone nu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" name="Graphic 607" descr="Telephone number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229355" w14:textId="77777777" w:rsidR="00193E89" w:rsidRPr="00D3749C" w:rsidRDefault="00193E89" w:rsidP="00533849">
            <w:pPr>
              <w:spacing w:after="60"/>
              <w:ind w:right="144"/>
              <w:rPr>
                <w:noProof/>
                <w:lang w:val="en-GB"/>
              </w:rPr>
            </w:pPr>
            <w:r w:rsidRPr="00D3749C">
              <w:rPr>
                <w:noProof/>
                <w:lang w:val="en-GB"/>
              </w:rPr>
              <w:drawing>
                <wp:inline distT="0" distB="0" distL="0" distR="0" wp14:anchorId="497B644B" wp14:editId="1DC36206">
                  <wp:extent cx="123190" cy="123190"/>
                  <wp:effectExtent l="0" t="0" r="0" b="0"/>
                  <wp:docPr id="866" name="Graphic 866" descr="Envel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Download?provider=MicrosoftIcon&amp;fileName=Envelope.sv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" cy="12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tcBorders>
              <w:left w:val="nil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0E113C" w:themeFill="text1"/>
          </w:tcPr>
          <w:p w14:paraId="0C7AE1A0" w14:textId="77777777" w:rsidR="00193E89" w:rsidRPr="00D3749C" w:rsidRDefault="00193E89" w:rsidP="00533849">
            <w:pPr>
              <w:spacing w:before="60" w:after="60"/>
              <w:ind w:right="144"/>
              <w:rPr>
                <w:lang w:val="en-GB"/>
              </w:rPr>
            </w:pPr>
            <w:r w:rsidRPr="00D3749C">
              <w:rPr>
                <w:lang w:val="en-GB" w:bidi="en-GB"/>
              </w:rPr>
              <w:t>07700 987654</w:t>
            </w:r>
          </w:p>
          <w:p w14:paraId="612E7504" w14:textId="77777777" w:rsidR="00193E89" w:rsidRPr="00D3749C" w:rsidRDefault="00193E89" w:rsidP="00533849">
            <w:pPr>
              <w:rPr>
                <w:lang w:val="en-GB"/>
              </w:rPr>
            </w:pPr>
            <w:r w:rsidRPr="00D3749C">
              <w:rPr>
                <w:lang w:val="en-GB" w:bidi="en-GB"/>
              </w:rPr>
              <w:t>0121 496 0123</w:t>
            </w:r>
          </w:p>
          <w:p w14:paraId="4E4BF5A4" w14:textId="77777777" w:rsidR="00193E89" w:rsidRPr="00D3749C" w:rsidRDefault="00193E89" w:rsidP="00533849">
            <w:pPr>
              <w:spacing w:after="60"/>
              <w:ind w:right="144"/>
              <w:rPr>
                <w:noProof/>
                <w:lang w:val="en-GB"/>
              </w:rPr>
            </w:pPr>
            <w:r w:rsidRPr="00D3749C">
              <w:rPr>
                <w:lang w:val="en-GB" w:bidi="en-GB"/>
              </w:rPr>
              <w:t>someone@example.com</w:t>
            </w:r>
          </w:p>
        </w:tc>
        <w:tc>
          <w:tcPr>
            <w:tcW w:w="2483" w:type="dxa"/>
            <w:tcBorders>
              <w:left w:val="single" w:sz="24" w:space="0" w:color="FFFFFF" w:themeColor="background1"/>
              <w:bottom w:val="single" w:sz="24" w:space="0" w:color="FFFFFF" w:themeColor="background1"/>
            </w:tcBorders>
            <w:shd w:val="clear" w:color="auto" w:fill="0E113C" w:themeFill="text1"/>
          </w:tcPr>
          <w:p w14:paraId="531B7097" w14:textId="77777777" w:rsidR="00193E89" w:rsidRPr="00D3749C" w:rsidRDefault="00193E89" w:rsidP="00533849">
            <w:pPr>
              <w:spacing w:before="1"/>
              <w:ind w:left="288"/>
              <w:rPr>
                <w:lang w:val="en-GB"/>
              </w:rPr>
            </w:pPr>
            <w:r w:rsidRPr="00D3749C">
              <w:rPr>
                <w:lang w:val="en-GB" w:bidi="en-GB"/>
              </w:rPr>
              <w:t>Street address</w:t>
            </w:r>
          </w:p>
          <w:p w14:paraId="5EBB2CCA" w14:textId="77777777" w:rsidR="00193E89" w:rsidRPr="00D3749C" w:rsidRDefault="00193E89" w:rsidP="00533849">
            <w:pPr>
              <w:spacing w:before="1"/>
              <w:ind w:left="288"/>
              <w:rPr>
                <w:lang w:val="en-GB"/>
              </w:rPr>
            </w:pPr>
            <w:r w:rsidRPr="00D3749C">
              <w:rPr>
                <w:lang w:val="en-GB" w:bidi="en-GB"/>
              </w:rPr>
              <w:t>Street address 2</w:t>
            </w:r>
          </w:p>
          <w:p w14:paraId="4DB23CB7" w14:textId="77777777" w:rsidR="00193E89" w:rsidRPr="00D3749C" w:rsidRDefault="00193E89" w:rsidP="00533849">
            <w:pPr>
              <w:spacing w:before="1"/>
              <w:ind w:left="288" w:right="144"/>
              <w:rPr>
                <w:lang w:val="en-GB"/>
              </w:rPr>
            </w:pPr>
            <w:r w:rsidRPr="00D3749C">
              <w:rPr>
                <w:lang w:val="en-GB" w:bidi="en-GB"/>
              </w:rPr>
              <w:t>Town/City, County, Postcode</w:t>
            </w:r>
          </w:p>
          <w:p w14:paraId="49D01192" w14:textId="77777777" w:rsidR="00193E89" w:rsidRPr="00D3749C" w:rsidRDefault="00193E89" w:rsidP="00533849">
            <w:pPr>
              <w:rPr>
                <w:lang w:val="en-GB"/>
              </w:rPr>
            </w:pPr>
          </w:p>
          <w:p w14:paraId="4E3EE6C1" w14:textId="77777777" w:rsidR="00193E89" w:rsidRPr="00D3749C" w:rsidRDefault="00193E89" w:rsidP="00533849">
            <w:pPr>
              <w:rPr>
                <w:noProof/>
                <w:color w:val="0E113C" w:themeColor="text1"/>
                <w:lang w:val="en-GB"/>
              </w:rPr>
            </w:pPr>
          </w:p>
        </w:tc>
        <w:tc>
          <w:tcPr>
            <w:tcW w:w="298" w:type="dxa"/>
            <w:tcBorders>
              <w:bottom w:val="single" w:sz="24" w:space="0" w:color="FFFFFF" w:themeColor="background1"/>
            </w:tcBorders>
            <w:shd w:val="clear" w:color="auto" w:fill="0E113C" w:themeFill="text1"/>
          </w:tcPr>
          <w:p w14:paraId="5E275659" w14:textId="77777777" w:rsidR="00193E89" w:rsidRPr="00D3749C" w:rsidRDefault="00193E89" w:rsidP="00533849">
            <w:pPr>
              <w:spacing w:after="60"/>
              <w:ind w:right="144"/>
              <w:rPr>
                <w:lang w:val="en-GB"/>
              </w:rPr>
            </w:pPr>
            <w:r w:rsidRPr="00D3749C">
              <w:rPr>
                <w:noProof/>
                <w:lang w:val="en-GB"/>
              </w:rPr>
              <w:drawing>
                <wp:inline distT="0" distB="0" distL="0" distR="0" wp14:anchorId="6B944350" wp14:editId="31E74AAD">
                  <wp:extent cx="123568" cy="123568"/>
                  <wp:effectExtent l="0" t="0" r="0" b="0"/>
                  <wp:docPr id="867" name="Graphic 867" descr="Recei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" name="Download?provider=MicrosoftIcon&amp;fileName=Receiver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57" cy="133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57A5" w:rsidRPr="00D3749C">
              <w:rPr>
                <w:lang w:val="en-GB" w:bidi="en-GB"/>
              </w:rPr>
              <w:t xml:space="preserve"> </w:t>
            </w:r>
          </w:p>
          <w:p w14:paraId="2628852D" w14:textId="77777777" w:rsidR="00193E89" w:rsidRPr="00D3749C" w:rsidRDefault="00193E89" w:rsidP="00533849">
            <w:pPr>
              <w:spacing w:after="60"/>
              <w:ind w:right="144"/>
              <w:rPr>
                <w:lang w:val="en-GB"/>
              </w:rPr>
            </w:pPr>
            <w:r w:rsidRPr="00D3749C">
              <w:rPr>
                <w:noProof/>
                <w:lang w:val="en-GB"/>
              </w:rPr>
              <w:drawing>
                <wp:inline distT="0" distB="0" distL="0" distR="0" wp14:anchorId="11289702" wp14:editId="5D35D821">
                  <wp:extent cx="123190" cy="123190"/>
                  <wp:effectExtent l="0" t="0" r="0" b="0"/>
                  <wp:docPr id="868" name="Graphic 868" descr="Telephone nu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" name="Download?provider=MicrosoftIcon&amp;fileName=Telephone.sv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3929" cy="13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57A5" w:rsidRPr="00D3749C">
              <w:rPr>
                <w:lang w:val="en-GB" w:bidi="en-GB"/>
              </w:rPr>
              <w:t xml:space="preserve"> </w:t>
            </w:r>
          </w:p>
          <w:p w14:paraId="7B89D7F3" w14:textId="77777777" w:rsidR="00193E89" w:rsidRPr="00D3749C" w:rsidRDefault="00193E89" w:rsidP="00533849">
            <w:pPr>
              <w:spacing w:after="60"/>
              <w:ind w:right="144"/>
              <w:rPr>
                <w:lang w:val="en-GB"/>
              </w:rPr>
            </w:pPr>
            <w:r w:rsidRPr="00D3749C">
              <w:rPr>
                <w:noProof/>
                <w:lang w:val="en-GB"/>
              </w:rPr>
              <w:drawing>
                <wp:inline distT="0" distB="0" distL="0" distR="0" wp14:anchorId="75B150DD" wp14:editId="2E781730">
                  <wp:extent cx="123190" cy="123190"/>
                  <wp:effectExtent l="0" t="0" r="0" b="0"/>
                  <wp:docPr id="869" name="Graphic 869" descr="Envel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Download?provider=MicrosoftIcon&amp;fileName=Envelope.sv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" cy="12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57A5" w:rsidRPr="00D3749C">
              <w:rPr>
                <w:lang w:val="en-GB" w:bidi="en-GB"/>
              </w:rPr>
              <w:t xml:space="preserve"> </w:t>
            </w:r>
          </w:p>
        </w:tc>
        <w:tc>
          <w:tcPr>
            <w:tcW w:w="2259" w:type="dxa"/>
            <w:tcBorders>
              <w:left w:val="nil"/>
              <w:bottom w:val="single" w:sz="24" w:space="0" w:color="FFFFFF" w:themeColor="background1"/>
            </w:tcBorders>
            <w:shd w:val="clear" w:color="auto" w:fill="0E113C" w:themeFill="text1"/>
          </w:tcPr>
          <w:p w14:paraId="722E85DA" w14:textId="77777777" w:rsidR="00193E89" w:rsidRPr="00D3749C" w:rsidRDefault="00193E89" w:rsidP="00533849">
            <w:pPr>
              <w:spacing w:before="60" w:after="60"/>
              <w:ind w:right="144"/>
              <w:rPr>
                <w:lang w:val="en-GB"/>
              </w:rPr>
            </w:pPr>
            <w:r w:rsidRPr="00D3749C">
              <w:rPr>
                <w:lang w:val="en-GB" w:bidi="en-GB"/>
              </w:rPr>
              <w:t>07700 987654</w:t>
            </w:r>
          </w:p>
          <w:p w14:paraId="7DD1F0B5" w14:textId="77777777" w:rsidR="00193E89" w:rsidRPr="00D3749C" w:rsidRDefault="00193E89" w:rsidP="00533849">
            <w:pPr>
              <w:rPr>
                <w:lang w:val="en-GB"/>
              </w:rPr>
            </w:pPr>
            <w:r w:rsidRPr="00D3749C">
              <w:rPr>
                <w:lang w:val="en-GB" w:bidi="en-GB"/>
              </w:rPr>
              <w:t>0121 496 0123</w:t>
            </w:r>
          </w:p>
          <w:p w14:paraId="7A0C3AF9" w14:textId="77777777" w:rsidR="00193E89" w:rsidRPr="00D3749C" w:rsidRDefault="00193E89" w:rsidP="00533849">
            <w:pPr>
              <w:rPr>
                <w:lang w:val="en-GB"/>
              </w:rPr>
            </w:pPr>
            <w:r w:rsidRPr="00D3749C">
              <w:rPr>
                <w:lang w:val="en-GB" w:bidi="en-GB"/>
              </w:rPr>
              <w:t>someone@example.com</w:t>
            </w:r>
          </w:p>
        </w:tc>
      </w:tr>
      <w:tr w:rsidR="00193E89" w:rsidRPr="00D3749C" w14:paraId="5B54537E" w14:textId="77777777" w:rsidTr="00533849">
        <w:trPr>
          <w:cantSplit/>
          <w:trHeight w:val="1955"/>
        </w:trPr>
        <w:tc>
          <w:tcPr>
            <w:tcW w:w="5040" w:type="dxa"/>
            <w:gridSpan w:val="3"/>
            <w:tcBorders>
              <w:right w:val="single" w:sz="24" w:space="0" w:color="FFFFFF" w:themeColor="background1"/>
            </w:tcBorders>
            <w:shd w:val="clear" w:color="auto" w:fill="0E113C" w:themeFill="text1"/>
            <w:vAlign w:val="center"/>
          </w:tcPr>
          <w:p w14:paraId="145143CD" w14:textId="77777777" w:rsidR="00193E89" w:rsidRPr="00D3749C" w:rsidRDefault="00193E89" w:rsidP="00533849">
            <w:pPr>
              <w:rPr>
                <w:lang w:val="en-GB"/>
              </w:rPr>
            </w:pPr>
            <w:r w:rsidRPr="00D3749C">
              <w:rPr>
                <w:noProof/>
                <w:lang w:val="en-GB"/>
              </w:rPr>
              <w:drawing>
                <wp:anchor distT="0" distB="0" distL="114300" distR="114300" simplePos="0" relativeHeight="251672576" behindDoc="0" locked="0" layoutInCell="1" allowOverlap="1" wp14:anchorId="501E4B4D" wp14:editId="353BB206">
                  <wp:simplePos x="0" y="0"/>
                  <wp:positionH relativeFrom="column">
                    <wp:posOffset>25851</wp:posOffset>
                  </wp:positionH>
                  <wp:positionV relativeFrom="paragraph">
                    <wp:posOffset>47767</wp:posOffset>
                  </wp:positionV>
                  <wp:extent cx="3180814" cy="1629410"/>
                  <wp:effectExtent l="0" t="0" r="635" b="8890"/>
                  <wp:wrapNone/>
                  <wp:docPr id="878" name="Graphic 878" descr="world map 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world map graphic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814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3749C">
              <w:rPr>
                <w:noProof/>
                <w:lang w:val="en-GB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4E295CFB" wp14:editId="23E0E9FE">
                      <wp:simplePos x="0" y="0"/>
                      <wp:positionH relativeFrom="column">
                        <wp:posOffset>17060</wp:posOffset>
                      </wp:positionH>
                      <wp:positionV relativeFrom="paragraph">
                        <wp:posOffset>496175</wp:posOffset>
                      </wp:positionV>
                      <wp:extent cx="3152101" cy="469900"/>
                      <wp:effectExtent l="0" t="0" r="0" b="6350"/>
                      <wp:wrapNone/>
                      <wp:docPr id="872" name="Group 872" descr="name and company name ban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52101" cy="469900"/>
                                <a:chOff x="0" y="0"/>
                                <a:chExt cx="3153078" cy="469900"/>
                              </a:xfrm>
                            </wpg:grpSpPr>
                            <wps:wsp>
                              <wps:cNvPr id="873" name="Text Box 11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4021" y="0"/>
                                  <a:ext cx="1559057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001BD5" w14:textId="77777777" w:rsidR="00193E89" w:rsidRPr="006259A0" w:rsidRDefault="00193E89" w:rsidP="00E56182">
                                    <w:pPr>
                                      <w:pStyle w:val="Heading2"/>
                                      <w:jc w:val="center"/>
                                    </w:pPr>
                                    <w:r w:rsidRPr="006259A0">
                                      <w:rPr>
                                        <w:lang w:val="en-GB" w:bidi="en-GB"/>
                                      </w:rPr>
                                      <w:t>COMPANY NAME</w:t>
                                    </w:r>
                                  </w:p>
                                </w:txbxContent>
                              </wps:txbx>
                              <wps:bodyPr rot="0" vert="horz" wrap="square" lIns="0" tIns="228600" rIns="182880" bIns="45720" anchor="t" anchorCtr="0" upright="1">
                                <a:noAutofit/>
                              </wps:bodyPr>
                            </wps:wsp>
                            <wps:wsp>
                              <wps:cNvPr id="874" name="Text Box 1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74800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89E64D" w14:textId="77777777" w:rsidR="00193E89" w:rsidRPr="001A2967" w:rsidRDefault="00193E89" w:rsidP="00193E89">
                                    <w:pPr>
                                      <w:pStyle w:val="Heading1"/>
                                      <w:spacing w:after="40"/>
                                      <w:ind w:right="144"/>
                                    </w:pPr>
                                    <w:r w:rsidRPr="001A2967">
                                      <w:rPr>
                                        <w:lang w:val="en-GB" w:bidi="en-GB"/>
                                      </w:rPr>
                                      <w:t>Employee name</w:t>
                                    </w:r>
                                  </w:p>
                                  <w:p w14:paraId="1B54F93C" w14:textId="77777777" w:rsidR="00193E89" w:rsidRPr="001A2967" w:rsidRDefault="00193E89" w:rsidP="00193E89">
                                    <w:r w:rsidRPr="001A2967">
                                      <w:rPr>
                                        <w:lang w:val="en-GB" w:bidi="en-GB"/>
                                      </w:rPr>
                                      <w:t>Position title</w:t>
                                    </w:r>
                                  </w:p>
                                </w:txbxContent>
                              </wps:txbx>
                              <wps:bodyPr rot="0" vert="horz" wrap="square" lIns="182880" tIns="54864" rIns="9144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4E295CFB" id="Group 872" o:spid="_x0000_s1044" alt="name and company name band" style="position:absolute;margin-left:1.35pt;margin-top:39.05pt;width:248.2pt;height:37pt;z-index:251673600" coordsize="31530,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">
                      <v:shape id="Text Box 1119" o:spid="_x0000_s1045" type="#_x0000_t202" style="position:absolute;left:15940;width:15590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" fillcolor="#0e113c [3213]" stroked="f">
                        <v:fill opacity="52428f"/>
                        <v:textbox inset="0,18pt,14.4pt">
                          <w:txbxContent>
                            <w:p w14:paraId="3F001BD5" w14:textId="77777777" w:rsidR="00193E89" w:rsidRPr="006259A0" w:rsidRDefault="00193E89" w:rsidP="00E56182">
                              <w:pPr>
                                <w:pStyle w:val="Heading2"/>
                                <w:jc w:val="center"/>
                              </w:pPr>
                              <w:r w:rsidRPr="006259A0">
                                <w:rPr>
                                  <w:lang w:val="en-GB" w:bidi="en-GB"/>
                                </w:rPr>
                                <w:t>COMPANY NAME</w:t>
                              </w:r>
                            </w:p>
                          </w:txbxContent>
                        </v:textbox>
                      </v:shape>
                      <v:shape id="Text Box 1130" o:spid="_x0000_s1046" type="#_x0000_t202" style="position:absolute;width:15748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" fillcolor="#0e113c [3213]" stroked="f">
                        <v:fill opacity="52428f"/>
                        <v:textbox inset="14.4pt,4.32pt,,0">
                          <w:txbxContent>
                            <w:p w14:paraId="4E89E64D" w14:textId="77777777" w:rsidR="00193E89" w:rsidRPr="001A2967" w:rsidRDefault="00193E89" w:rsidP="00193E89">
                              <w:pPr>
                                <w:pStyle w:val="Heading1"/>
                                <w:spacing w:after="40"/>
                                <w:ind w:right="144"/>
                              </w:pPr>
                              <w:r w:rsidRPr="001A2967">
                                <w:rPr>
                                  <w:lang w:val="en-GB" w:bidi="en-GB"/>
                                </w:rPr>
                                <w:t>Employee name</w:t>
                              </w:r>
                            </w:p>
                            <w:p w14:paraId="1B54F93C" w14:textId="77777777" w:rsidR="00193E89" w:rsidRPr="001A2967" w:rsidRDefault="00193E89" w:rsidP="00193E89">
                              <w:r w:rsidRPr="001A2967">
                                <w:rPr>
                                  <w:lang w:val="en-GB" w:bidi="en-GB"/>
                                </w:rPr>
                                <w:t>Position title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D3749C">
              <w:rPr>
                <w:noProof/>
                <w:lang w:val="en-GB" w:bidi="en-GB"/>
              </w:rPr>
              <w:t xml:space="preserve"> </w:t>
            </w:r>
          </w:p>
        </w:tc>
        <w:tc>
          <w:tcPr>
            <w:tcW w:w="5040" w:type="dxa"/>
            <w:gridSpan w:val="3"/>
            <w:tcBorders>
              <w:left w:val="single" w:sz="24" w:space="0" w:color="FFFFFF" w:themeColor="background1"/>
            </w:tcBorders>
            <w:shd w:val="clear" w:color="auto" w:fill="0E113C" w:themeFill="text1"/>
            <w:vAlign w:val="center"/>
          </w:tcPr>
          <w:p w14:paraId="0CA2C460" w14:textId="77777777" w:rsidR="00193E89" w:rsidRPr="00D3749C" w:rsidRDefault="00193E89" w:rsidP="00533849">
            <w:pPr>
              <w:rPr>
                <w:lang w:val="en-GB"/>
              </w:rPr>
            </w:pPr>
            <w:r w:rsidRPr="00D3749C">
              <w:rPr>
                <w:noProof/>
                <w:lang w:val="en-GB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067D82D4" wp14:editId="1810B26B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492760</wp:posOffset>
                      </wp:positionV>
                      <wp:extent cx="3151505" cy="469900"/>
                      <wp:effectExtent l="0" t="0" r="0" b="6350"/>
                      <wp:wrapNone/>
                      <wp:docPr id="875" name="Group 875" descr="name and company name ban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51505" cy="469900"/>
                                <a:chOff x="0" y="0"/>
                                <a:chExt cx="3153078" cy="469900"/>
                              </a:xfrm>
                            </wpg:grpSpPr>
                            <wps:wsp>
                              <wps:cNvPr id="876" name="Text Box 11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4021" y="0"/>
                                  <a:ext cx="1559057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EA64A9" w14:textId="77777777" w:rsidR="00193E89" w:rsidRPr="006259A0" w:rsidRDefault="00193E89" w:rsidP="00E56182">
                                    <w:pPr>
                                      <w:pStyle w:val="Heading2"/>
                                      <w:jc w:val="center"/>
                                    </w:pPr>
                                    <w:r w:rsidRPr="006259A0">
                                      <w:rPr>
                                        <w:lang w:val="en-GB" w:bidi="en-GB"/>
                                      </w:rPr>
                                      <w:t>COMPANY NAME</w:t>
                                    </w:r>
                                  </w:p>
                                </w:txbxContent>
                              </wps:txbx>
                              <wps:bodyPr rot="0" vert="horz" wrap="square" lIns="0" tIns="228600" rIns="182880" bIns="45720" anchor="t" anchorCtr="0" upright="1">
                                <a:noAutofit/>
                              </wps:bodyPr>
                            </wps:wsp>
                            <wps:wsp>
                              <wps:cNvPr id="877" name="Text Box 1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74800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AFE14A" w14:textId="77777777" w:rsidR="00193E89" w:rsidRPr="001A2967" w:rsidRDefault="00193E89" w:rsidP="00193E89">
                                    <w:pPr>
                                      <w:pStyle w:val="Heading1"/>
                                      <w:spacing w:after="40"/>
                                      <w:ind w:right="144"/>
                                    </w:pPr>
                                    <w:r w:rsidRPr="001A2967">
                                      <w:rPr>
                                        <w:lang w:val="en-GB" w:bidi="en-GB"/>
                                      </w:rPr>
                                      <w:t>Employee name</w:t>
                                    </w:r>
                                  </w:p>
                                  <w:p w14:paraId="2A62B897" w14:textId="77777777" w:rsidR="00193E89" w:rsidRPr="001A2967" w:rsidRDefault="00193E89" w:rsidP="00193E89">
                                    <w:r w:rsidRPr="001A2967">
                                      <w:rPr>
                                        <w:lang w:val="en-GB" w:bidi="en-GB"/>
                                      </w:rPr>
                                      <w:t>Position title</w:t>
                                    </w:r>
                                  </w:p>
                                </w:txbxContent>
                              </wps:txbx>
                              <wps:bodyPr rot="0" vert="horz" wrap="square" lIns="182880" tIns="54864" rIns="9144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067D82D4" id="Group 875" o:spid="_x0000_s1047" alt="name and company name band" style="position:absolute;margin-left:1.8pt;margin-top:38.8pt;width:248.15pt;height:37pt;z-index:251675648;mso-width-relative:margin;mso-height-relative:margin" coordsize="31530,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">
                      <v:shape id="Text Box 1119" o:spid="_x0000_s1048" type="#_x0000_t202" style="position:absolute;left:15940;width:15590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" fillcolor="#0e113c [3213]" stroked="f">
                        <v:fill opacity="52428f"/>
                        <v:textbox inset="0,18pt,14.4pt">
                          <w:txbxContent>
                            <w:p w14:paraId="24EA64A9" w14:textId="77777777" w:rsidR="00193E89" w:rsidRPr="006259A0" w:rsidRDefault="00193E89" w:rsidP="00E56182">
                              <w:pPr>
                                <w:pStyle w:val="Heading2"/>
                                <w:jc w:val="center"/>
                              </w:pPr>
                              <w:r w:rsidRPr="006259A0">
                                <w:rPr>
                                  <w:lang w:val="en-GB" w:bidi="en-GB"/>
                                </w:rPr>
                                <w:t>COMPANY NAME</w:t>
                              </w:r>
                            </w:p>
                          </w:txbxContent>
                        </v:textbox>
                      </v:shape>
                      <v:shape id="Text Box 1130" o:spid="_x0000_s1049" type="#_x0000_t202" style="position:absolute;width:15748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" fillcolor="#0e113c [3213]" stroked="f">
                        <v:fill opacity="52428f"/>
                        <v:textbox inset="14.4pt,4.32pt,,0">
                          <w:txbxContent>
                            <w:p w14:paraId="44AFE14A" w14:textId="77777777" w:rsidR="00193E89" w:rsidRPr="001A2967" w:rsidRDefault="00193E89" w:rsidP="00193E89">
                              <w:pPr>
                                <w:pStyle w:val="Heading1"/>
                                <w:spacing w:after="40"/>
                                <w:ind w:right="144"/>
                              </w:pPr>
                              <w:r w:rsidRPr="001A2967">
                                <w:rPr>
                                  <w:lang w:val="en-GB" w:bidi="en-GB"/>
                                </w:rPr>
                                <w:t>Employee name</w:t>
                              </w:r>
                            </w:p>
                            <w:p w14:paraId="2A62B897" w14:textId="77777777" w:rsidR="00193E89" w:rsidRPr="001A2967" w:rsidRDefault="00193E89" w:rsidP="00193E89">
                              <w:r w:rsidRPr="001A2967">
                                <w:rPr>
                                  <w:lang w:val="en-GB" w:bidi="en-GB"/>
                                </w:rPr>
                                <w:t>Position title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D3749C">
              <w:rPr>
                <w:noProof/>
                <w:lang w:val="en-GB"/>
              </w:rPr>
              <w:drawing>
                <wp:anchor distT="0" distB="0" distL="114300" distR="114300" simplePos="0" relativeHeight="251674624" behindDoc="0" locked="0" layoutInCell="1" allowOverlap="1" wp14:anchorId="53997D93" wp14:editId="42734DEA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44450</wp:posOffset>
                  </wp:positionV>
                  <wp:extent cx="3180715" cy="1629410"/>
                  <wp:effectExtent l="0" t="0" r="635" b="8890"/>
                  <wp:wrapNone/>
                  <wp:docPr id="879" name="Graphic 879" descr="world map 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world map graphic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715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93E89" w:rsidRPr="00D3749C" w14:paraId="361BFFB6" w14:textId="77777777" w:rsidTr="00533849">
        <w:trPr>
          <w:cantSplit/>
          <w:trHeight w:hRule="exact" w:val="925"/>
        </w:trPr>
        <w:tc>
          <w:tcPr>
            <w:tcW w:w="2478" w:type="dxa"/>
            <w:tcBorders>
              <w:bottom w:val="single" w:sz="24" w:space="0" w:color="FFFFFF" w:themeColor="background1"/>
            </w:tcBorders>
            <w:shd w:val="clear" w:color="auto" w:fill="0E113C" w:themeFill="text1"/>
          </w:tcPr>
          <w:p w14:paraId="4D13E097" w14:textId="77777777" w:rsidR="00193E89" w:rsidRPr="00D3749C" w:rsidRDefault="00193E89" w:rsidP="00533849">
            <w:pPr>
              <w:spacing w:before="1"/>
              <w:ind w:left="288"/>
              <w:rPr>
                <w:lang w:val="en-GB"/>
              </w:rPr>
            </w:pPr>
            <w:r w:rsidRPr="00D3749C">
              <w:rPr>
                <w:lang w:val="en-GB" w:bidi="en-GB"/>
              </w:rPr>
              <w:t>Street address</w:t>
            </w:r>
          </w:p>
          <w:p w14:paraId="0E9BD634" w14:textId="77777777" w:rsidR="00193E89" w:rsidRPr="00D3749C" w:rsidRDefault="00193E89" w:rsidP="00533849">
            <w:pPr>
              <w:spacing w:before="1"/>
              <w:ind w:left="288"/>
              <w:rPr>
                <w:lang w:val="en-GB"/>
              </w:rPr>
            </w:pPr>
            <w:r w:rsidRPr="00D3749C">
              <w:rPr>
                <w:lang w:val="en-GB" w:bidi="en-GB"/>
              </w:rPr>
              <w:t>Street address 2</w:t>
            </w:r>
          </w:p>
          <w:p w14:paraId="0B753819" w14:textId="77777777" w:rsidR="00193E89" w:rsidRPr="00D3749C" w:rsidRDefault="00193E89" w:rsidP="00533849">
            <w:pPr>
              <w:spacing w:before="1"/>
              <w:ind w:left="288" w:right="144"/>
              <w:rPr>
                <w:lang w:val="en-GB"/>
              </w:rPr>
            </w:pPr>
            <w:r w:rsidRPr="00D3749C">
              <w:rPr>
                <w:lang w:val="en-GB" w:bidi="en-GB"/>
              </w:rPr>
              <w:t>Town/City, County, Postcode</w:t>
            </w:r>
          </w:p>
          <w:p w14:paraId="2AF5DB32" w14:textId="77777777" w:rsidR="00193E89" w:rsidRPr="00D3749C" w:rsidRDefault="00193E89" w:rsidP="00533849">
            <w:pPr>
              <w:rPr>
                <w:lang w:val="en-GB"/>
              </w:rPr>
            </w:pPr>
          </w:p>
          <w:p w14:paraId="34E6C4E9" w14:textId="77777777" w:rsidR="00193E89" w:rsidRPr="00D3749C" w:rsidRDefault="00193E89" w:rsidP="00533849">
            <w:pPr>
              <w:rPr>
                <w:noProof/>
                <w:color w:val="0E113C" w:themeColor="text1"/>
                <w:lang w:val="en-GB"/>
              </w:rPr>
            </w:pPr>
          </w:p>
        </w:tc>
        <w:tc>
          <w:tcPr>
            <w:tcW w:w="269" w:type="dxa"/>
            <w:tcBorders>
              <w:bottom w:val="single" w:sz="24" w:space="0" w:color="FFFFFF" w:themeColor="background1"/>
              <w:right w:val="nil"/>
            </w:tcBorders>
            <w:shd w:val="clear" w:color="auto" w:fill="0E113C" w:themeFill="text1"/>
          </w:tcPr>
          <w:p w14:paraId="141CFDE2" w14:textId="77777777" w:rsidR="00193E89" w:rsidRPr="00D3749C" w:rsidRDefault="00193E89" w:rsidP="00533849">
            <w:pPr>
              <w:spacing w:after="60"/>
              <w:ind w:right="144"/>
              <w:rPr>
                <w:noProof/>
                <w:lang w:val="en-GB"/>
              </w:rPr>
            </w:pPr>
            <w:r w:rsidRPr="00D3749C">
              <w:rPr>
                <w:noProof/>
                <w:lang w:val="en-GB"/>
              </w:rPr>
              <w:drawing>
                <wp:inline distT="0" distB="0" distL="0" distR="0" wp14:anchorId="5C80D7DB" wp14:editId="55E5E232">
                  <wp:extent cx="91440" cy="91440"/>
                  <wp:effectExtent l="0" t="0" r="3810" b="3810"/>
                  <wp:docPr id="885" name="Picture 885" descr="Recei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" name="Graphic 605" descr="Receiver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447568" w14:textId="77777777" w:rsidR="00193E89" w:rsidRPr="00D3749C" w:rsidRDefault="00193E89" w:rsidP="00533849">
            <w:pPr>
              <w:spacing w:after="60"/>
              <w:ind w:right="144"/>
              <w:rPr>
                <w:noProof/>
                <w:lang w:val="en-GB"/>
              </w:rPr>
            </w:pPr>
            <w:r w:rsidRPr="00D3749C">
              <w:rPr>
                <w:noProof/>
                <w:lang w:val="en-GB"/>
              </w:rPr>
              <w:drawing>
                <wp:inline distT="0" distB="0" distL="0" distR="0" wp14:anchorId="6F2378BE" wp14:editId="3EDC1665">
                  <wp:extent cx="91440" cy="91440"/>
                  <wp:effectExtent l="0" t="0" r="3810" b="3810"/>
                  <wp:docPr id="884" name="Picture 884" descr="Telephone nu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" name="Graphic 607" descr="Telephone number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58FA5C" w14:textId="77777777" w:rsidR="00193E89" w:rsidRPr="00D3749C" w:rsidRDefault="00193E89" w:rsidP="00533849">
            <w:pPr>
              <w:spacing w:after="60"/>
              <w:ind w:right="144"/>
              <w:rPr>
                <w:noProof/>
                <w:lang w:val="en-GB"/>
              </w:rPr>
            </w:pPr>
            <w:r w:rsidRPr="00D3749C">
              <w:rPr>
                <w:noProof/>
                <w:lang w:val="en-GB"/>
              </w:rPr>
              <w:drawing>
                <wp:inline distT="0" distB="0" distL="0" distR="0" wp14:anchorId="1C5406D2" wp14:editId="5E966FDE">
                  <wp:extent cx="123190" cy="123190"/>
                  <wp:effectExtent l="0" t="0" r="0" b="0"/>
                  <wp:docPr id="880" name="Graphic 880" descr="Envel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Download?provider=MicrosoftIcon&amp;fileName=Envelope.sv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" cy="12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tcBorders>
              <w:left w:val="nil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0E113C" w:themeFill="text1"/>
          </w:tcPr>
          <w:p w14:paraId="6889849E" w14:textId="77777777" w:rsidR="00193E89" w:rsidRPr="00D3749C" w:rsidRDefault="00193E89" w:rsidP="00533849">
            <w:pPr>
              <w:spacing w:before="60" w:after="60"/>
              <w:ind w:right="144"/>
              <w:rPr>
                <w:lang w:val="en-GB"/>
              </w:rPr>
            </w:pPr>
            <w:r w:rsidRPr="00D3749C">
              <w:rPr>
                <w:lang w:val="en-GB" w:bidi="en-GB"/>
              </w:rPr>
              <w:t>07700 987654</w:t>
            </w:r>
          </w:p>
          <w:p w14:paraId="7EB1A27F" w14:textId="77777777" w:rsidR="00193E89" w:rsidRPr="00D3749C" w:rsidRDefault="00193E89" w:rsidP="00533849">
            <w:pPr>
              <w:rPr>
                <w:lang w:val="en-GB"/>
              </w:rPr>
            </w:pPr>
            <w:r w:rsidRPr="00D3749C">
              <w:rPr>
                <w:lang w:val="en-GB" w:bidi="en-GB"/>
              </w:rPr>
              <w:t>0121 496 0123</w:t>
            </w:r>
          </w:p>
          <w:p w14:paraId="7FB3E110" w14:textId="77777777" w:rsidR="00193E89" w:rsidRPr="00D3749C" w:rsidRDefault="00193E89" w:rsidP="00533849">
            <w:pPr>
              <w:spacing w:after="60"/>
              <w:ind w:right="144"/>
              <w:rPr>
                <w:noProof/>
                <w:lang w:val="en-GB"/>
              </w:rPr>
            </w:pPr>
            <w:r w:rsidRPr="00D3749C">
              <w:rPr>
                <w:lang w:val="en-GB" w:bidi="en-GB"/>
              </w:rPr>
              <w:t>someone@example.com</w:t>
            </w:r>
          </w:p>
        </w:tc>
        <w:tc>
          <w:tcPr>
            <w:tcW w:w="2483" w:type="dxa"/>
            <w:tcBorders>
              <w:left w:val="single" w:sz="24" w:space="0" w:color="FFFFFF" w:themeColor="background1"/>
              <w:bottom w:val="single" w:sz="24" w:space="0" w:color="FFFFFF" w:themeColor="background1"/>
            </w:tcBorders>
            <w:shd w:val="clear" w:color="auto" w:fill="0E113C" w:themeFill="text1"/>
          </w:tcPr>
          <w:p w14:paraId="32CE17A0" w14:textId="77777777" w:rsidR="00193E89" w:rsidRPr="00D3749C" w:rsidRDefault="00193E89" w:rsidP="00533849">
            <w:pPr>
              <w:spacing w:before="1"/>
              <w:ind w:left="288"/>
              <w:rPr>
                <w:lang w:val="en-GB"/>
              </w:rPr>
            </w:pPr>
            <w:r w:rsidRPr="00D3749C">
              <w:rPr>
                <w:lang w:val="en-GB" w:bidi="en-GB"/>
              </w:rPr>
              <w:t>Street address</w:t>
            </w:r>
          </w:p>
          <w:p w14:paraId="276D35DC" w14:textId="77777777" w:rsidR="00193E89" w:rsidRPr="00D3749C" w:rsidRDefault="00193E89" w:rsidP="00533849">
            <w:pPr>
              <w:spacing w:before="1"/>
              <w:ind w:left="288"/>
              <w:rPr>
                <w:lang w:val="en-GB"/>
              </w:rPr>
            </w:pPr>
            <w:r w:rsidRPr="00D3749C">
              <w:rPr>
                <w:lang w:val="en-GB" w:bidi="en-GB"/>
              </w:rPr>
              <w:t>Street address 2</w:t>
            </w:r>
          </w:p>
          <w:p w14:paraId="23B7FF82" w14:textId="77777777" w:rsidR="00193E89" w:rsidRPr="00D3749C" w:rsidRDefault="00193E89" w:rsidP="00533849">
            <w:pPr>
              <w:spacing w:before="1"/>
              <w:ind w:left="288" w:right="144"/>
              <w:rPr>
                <w:lang w:val="en-GB"/>
              </w:rPr>
            </w:pPr>
            <w:r w:rsidRPr="00D3749C">
              <w:rPr>
                <w:lang w:val="en-GB" w:bidi="en-GB"/>
              </w:rPr>
              <w:t>Town/City, County, Postcode</w:t>
            </w:r>
          </w:p>
          <w:p w14:paraId="64D1D5BF" w14:textId="77777777" w:rsidR="00193E89" w:rsidRPr="00D3749C" w:rsidRDefault="00193E89" w:rsidP="00533849">
            <w:pPr>
              <w:rPr>
                <w:lang w:val="en-GB"/>
              </w:rPr>
            </w:pPr>
          </w:p>
          <w:p w14:paraId="6101F114" w14:textId="77777777" w:rsidR="00193E89" w:rsidRPr="00D3749C" w:rsidRDefault="00193E89" w:rsidP="00533849">
            <w:pPr>
              <w:rPr>
                <w:noProof/>
                <w:color w:val="0E113C" w:themeColor="text1"/>
                <w:lang w:val="en-GB"/>
              </w:rPr>
            </w:pPr>
          </w:p>
        </w:tc>
        <w:tc>
          <w:tcPr>
            <w:tcW w:w="298" w:type="dxa"/>
            <w:tcBorders>
              <w:bottom w:val="single" w:sz="24" w:space="0" w:color="FFFFFF" w:themeColor="background1"/>
            </w:tcBorders>
            <w:shd w:val="clear" w:color="auto" w:fill="0E113C" w:themeFill="text1"/>
          </w:tcPr>
          <w:p w14:paraId="228A6D4D" w14:textId="77777777" w:rsidR="00193E89" w:rsidRPr="00D3749C" w:rsidRDefault="00193E89" w:rsidP="00533849">
            <w:pPr>
              <w:spacing w:after="60"/>
              <w:ind w:right="144"/>
              <w:rPr>
                <w:lang w:val="en-GB"/>
              </w:rPr>
            </w:pPr>
            <w:r w:rsidRPr="00D3749C">
              <w:rPr>
                <w:noProof/>
                <w:lang w:val="en-GB"/>
              </w:rPr>
              <w:drawing>
                <wp:inline distT="0" distB="0" distL="0" distR="0" wp14:anchorId="4C4E7FB9" wp14:editId="7A86C182">
                  <wp:extent cx="123568" cy="123568"/>
                  <wp:effectExtent l="0" t="0" r="0" b="0"/>
                  <wp:docPr id="881" name="Graphic 881" descr="Recei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" name="Download?provider=MicrosoftIcon&amp;fileName=Receiver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57" cy="133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57A5" w:rsidRPr="00D3749C">
              <w:rPr>
                <w:lang w:val="en-GB" w:bidi="en-GB"/>
              </w:rPr>
              <w:t xml:space="preserve"> </w:t>
            </w:r>
          </w:p>
          <w:p w14:paraId="338FDF11" w14:textId="77777777" w:rsidR="00193E89" w:rsidRPr="00D3749C" w:rsidRDefault="00193E89" w:rsidP="00533849">
            <w:pPr>
              <w:spacing w:after="60"/>
              <w:ind w:right="144"/>
              <w:rPr>
                <w:lang w:val="en-GB"/>
              </w:rPr>
            </w:pPr>
            <w:r w:rsidRPr="00D3749C">
              <w:rPr>
                <w:noProof/>
                <w:lang w:val="en-GB"/>
              </w:rPr>
              <w:drawing>
                <wp:inline distT="0" distB="0" distL="0" distR="0" wp14:anchorId="1EBA883F" wp14:editId="7509A1A4">
                  <wp:extent cx="123190" cy="123190"/>
                  <wp:effectExtent l="0" t="0" r="0" b="0"/>
                  <wp:docPr id="882" name="Graphic 882" descr="Telephone nu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" name="Download?provider=MicrosoftIcon&amp;fileName=Telephone.sv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3929" cy="13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57A5" w:rsidRPr="00D3749C">
              <w:rPr>
                <w:lang w:val="en-GB" w:bidi="en-GB"/>
              </w:rPr>
              <w:t xml:space="preserve"> </w:t>
            </w:r>
          </w:p>
          <w:p w14:paraId="316D5C94" w14:textId="77777777" w:rsidR="00193E89" w:rsidRPr="00D3749C" w:rsidRDefault="00193E89" w:rsidP="00533849">
            <w:pPr>
              <w:spacing w:after="60"/>
              <w:ind w:right="144"/>
              <w:rPr>
                <w:lang w:val="en-GB"/>
              </w:rPr>
            </w:pPr>
            <w:r w:rsidRPr="00D3749C">
              <w:rPr>
                <w:noProof/>
                <w:lang w:val="en-GB"/>
              </w:rPr>
              <w:drawing>
                <wp:inline distT="0" distB="0" distL="0" distR="0" wp14:anchorId="0D8AF8BB" wp14:editId="2774E3FE">
                  <wp:extent cx="123190" cy="123190"/>
                  <wp:effectExtent l="0" t="0" r="0" b="0"/>
                  <wp:docPr id="883" name="Graphic 883" descr="Envel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Download?provider=MicrosoftIcon&amp;fileName=Envelope.sv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" cy="12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57A5" w:rsidRPr="00D3749C">
              <w:rPr>
                <w:lang w:val="en-GB" w:bidi="en-GB"/>
              </w:rPr>
              <w:t xml:space="preserve"> </w:t>
            </w:r>
          </w:p>
        </w:tc>
        <w:tc>
          <w:tcPr>
            <w:tcW w:w="2259" w:type="dxa"/>
            <w:tcBorders>
              <w:left w:val="nil"/>
              <w:bottom w:val="single" w:sz="24" w:space="0" w:color="FFFFFF" w:themeColor="background1"/>
            </w:tcBorders>
            <w:shd w:val="clear" w:color="auto" w:fill="0E113C" w:themeFill="text1"/>
          </w:tcPr>
          <w:p w14:paraId="4B856598" w14:textId="77777777" w:rsidR="00193E89" w:rsidRPr="00D3749C" w:rsidRDefault="00193E89" w:rsidP="00533849">
            <w:pPr>
              <w:spacing w:before="60" w:after="60"/>
              <w:ind w:right="144"/>
              <w:rPr>
                <w:lang w:val="en-GB"/>
              </w:rPr>
            </w:pPr>
            <w:r w:rsidRPr="00D3749C">
              <w:rPr>
                <w:lang w:val="en-GB" w:bidi="en-GB"/>
              </w:rPr>
              <w:t>07700 987654</w:t>
            </w:r>
          </w:p>
          <w:p w14:paraId="57974B2A" w14:textId="77777777" w:rsidR="00193E89" w:rsidRPr="00D3749C" w:rsidRDefault="00193E89" w:rsidP="00533849">
            <w:pPr>
              <w:rPr>
                <w:lang w:val="en-GB"/>
              </w:rPr>
            </w:pPr>
            <w:r w:rsidRPr="00D3749C">
              <w:rPr>
                <w:lang w:val="en-GB" w:bidi="en-GB"/>
              </w:rPr>
              <w:t>0121 496 0123</w:t>
            </w:r>
          </w:p>
          <w:p w14:paraId="622B6704" w14:textId="77777777" w:rsidR="00193E89" w:rsidRPr="00D3749C" w:rsidRDefault="00193E89" w:rsidP="00533849">
            <w:pPr>
              <w:rPr>
                <w:lang w:val="en-GB"/>
              </w:rPr>
            </w:pPr>
            <w:r w:rsidRPr="00D3749C">
              <w:rPr>
                <w:lang w:val="en-GB" w:bidi="en-GB"/>
              </w:rPr>
              <w:t>someone@example.com</w:t>
            </w:r>
          </w:p>
        </w:tc>
      </w:tr>
      <w:tr w:rsidR="00193E89" w:rsidRPr="00D3749C" w14:paraId="2527E593" w14:textId="77777777" w:rsidTr="00533849">
        <w:trPr>
          <w:cantSplit/>
          <w:trHeight w:val="1955"/>
        </w:trPr>
        <w:tc>
          <w:tcPr>
            <w:tcW w:w="5040" w:type="dxa"/>
            <w:gridSpan w:val="3"/>
            <w:tcBorders>
              <w:right w:val="single" w:sz="24" w:space="0" w:color="FFFFFF" w:themeColor="background1"/>
            </w:tcBorders>
            <w:shd w:val="clear" w:color="auto" w:fill="0E113C" w:themeFill="text1"/>
            <w:vAlign w:val="center"/>
          </w:tcPr>
          <w:p w14:paraId="6B2DBB3C" w14:textId="77777777" w:rsidR="00193E89" w:rsidRPr="00D3749C" w:rsidRDefault="00193E89" w:rsidP="00533849">
            <w:pPr>
              <w:rPr>
                <w:lang w:val="en-GB"/>
              </w:rPr>
            </w:pPr>
            <w:r w:rsidRPr="00D3749C">
              <w:rPr>
                <w:noProof/>
                <w:lang w:val="en-GB"/>
              </w:rPr>
              <w:drawing>
                <wp:anchor distT="0" distB="0" distL="114300" distR="114300" simplePos="0" relativeHeight="251677696" behindDoc="0" locked="0" layoutInCell="1" allowOverlap="1" wp14:anchorId="4A5B5ABE" wp14:editId="2DB51233">
                  <wp:simplePos x="0" y="0"/>
                  <wp:positionH relativeFrom="column">
                    <wp:posOffset>25851</wp:posOffset>
                  </wp:positionH>
                  <wp:positionV relativeFrom="paragraph">
                    <wp:posOffset>47767</wp:posOffset>
                  </wp:positionV>
                  <wp:extent cx="3180814" cy="1629410"/>
                  <wp:effectExtent l="0" t="0" r="635" b="8890"/>
                  <wp:wrapNone/>
                  <wp:docPr id="892" name="Graphic 892" descr="world map 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world map graphic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814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3749C">
              <w:rPr>
                <w:noProof/>
                <w:lang w:val="en-GB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16880CF1" wp14:editId="7C6527EE">
                      <wp:simplePos x="0" y="0"/>
                      <wp:positionH relativeFrom="column">
                        <wp:posOffset>17060</wp:posOffset>
                      </wp:positionH>
                      <wp:positionV relativeFrom="paragraph">
                        <wp:posOffset>496175</wp:posOffset>
                      </wp:positionV>
                      <wp:extent cx="3152101" cy="469900"/>
                      <wp:effectExtent l="0" t="0" r="0" b="6350"/>
                      <wp:wrapNone/>
                      <wp:docPr id="886" name="Group 886" descr="name and company name ban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52101" cy="469900"/>
                                <a:chOff x="0" y="0"/>
                                <a:chExt cx="3153078" cy="469900"/>
                              </a:xfrm>
                            </wpg:grpSpPr>
                            <wps:wsp>
                              <wps:cNvPr id="887" name="Text Box 11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4021" y="0"/>
                                  <a:ext cx="1559057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798247" w14:textId="77777777" w:rsidR="00193E89" w:rsidRPr="006259A0" w:rsidRDefault="00193E89" w:rsidP="00E56182">
                                    <w:pPr>
                                      <w:pStyle w:val="Heading2"/>
                                      <w:jc w:val="center"/>
                                    </w:pPr>
                                    <w:r w:rsidRPr="006259A0">
                                      <w:rPr>
                                        <w:lang w:val="en-GB" w:bidi="en-GB"/>
                                      </w:rPr>
                                      <w:t>COMPANY NAME</w:t>
                                    </w:r>
                                  </w:p>
                                </w:txbxContent>
                              </wps:txbx>
                              <wps:bodyPr rot="0" vert="horz" wrap="square" lIns="0" tIns="228600" rIns="182880" bIns="45720" anchor="t" anchorCtr="0" upright="1">
                                <a:noAutofit/>
                              </wps:bodyPr>
                            </wps:wsp>
                            <wps:wsp>
                              <wps:cNvPr id="888" name="Text Box 1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74800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838E3D" w14:textId="77777777" w:rsidR="00193E89" w:rsidRPr="001A2967" w:rsidRDefault="00193E89" w:rsidP="00193E89">
                                    <w:pPr>
                                      <w:pStyle w:val="Heading1"/>
                                      <w:spacing w:after="40"/>
                                      <w:ind w:right="144"/>
                                    </w:pPr>
                                    <w:r w:rsidRPr="001A2967">
                                      <w:rPr>
                                        <w:lang w:val="en-GB" w:bidi="en-GB"/>
                                      </w:rPr>
                                      <w:t>Employee name</w:t>
                                    </w:r>
                                  </w:p>
                                  <w:p w14:paraId="20F48AB6" w14:textId="77777777" w:rsidR="00193E89" w:rsidRPr="001A2967" w:rsidRDefault="00193E89" w:rsidP="00193E89">
                                    <w:r w:rsidRPr="001A2967">
                                      <w:rPr>
                                        <w:lang w:val="en-GB" w:bidi="en-GB"/>
                                      </w:rPr>
                                      <w:t>Position title</w:t>
                                    </w:r>
                                  </w:p>
                                </w:txbxContent>
                              </wps:txbx>
                              <wps:bodyPr rot="0" vert="horz" wrap="square" lIns="182880" tIns="54864" rIns="9144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16880CF1" id="Group 886" o:spid="_x0000_s1050" alt="name and company name band" style="position:absolute;margin-left:1.35pt;margin-top:39.05pt;width:248.2pt;height:37pt;z-index:251678720" coordsize="31530,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">
                      <v:shape id="Text Box 1119" o:spid="_x0000_s1051" type="#_x0000_t202" style="position:absolute;left:15940;width:15590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" fillcolor="#0e113c [3213]" stroked="f">
                        <v:fill opacity="52428f"/>
                        <v:textbox inset="0,18pt,14.4pt">
                          <w:txbxContent>
                            <w:p w14:paraId="27798247" w14:textId="77777777" w:rsidR="00193E89" w:rsidRPr="006259A0" w:rsidRDefault="00193E89" w:rsidP="00E56182">
                              <w:pPr>
                                <w:pStyle w:val="Heading2"/>
                                <w:jc w:val="center"/>
                              </w:pPr>
                              <w:r w:rsidRPr="006259A0">
                                <w:rPr>
                                  <w:lang w:val="en-GB" w:bidi="en-GB"/>
                                </w:rPr>
                                <w:t>COMPANY NAME</w:t>
                              </w:r>
                            </w:p>
                          </w:txbxContent>
                        </v:textbox>
                      </v:shape>
                      <v:shape id="Text Box 1130" o:spid="_x0000_s1052" type="#_x0000_t202" style="position:absolute;width:15748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" fillcolor="#0e113c [3213]" stroked="f">
                        <v:fill opacity="52428f"/>
                        <v:textbox inset="14.4pt,4.32pt,,0">
                          <w:txbxContent>
                            <w:p w14:paraId="1B838E3D" w14:textId="77777777" w:rsidR="00193E89" w:rsidRPr="001A2967" w:rsidRDefault="00193E89" w:rsidP="00193E89">
                              <w:pPr>
                                <w:pStyle w:val="Heading1"/>
                                <w:spacing w:after="40"/>
                                <w:ind w:right="144"/>
                              </w:pPr>
                              <w:r w:rsidRPr="001A2967">
                                <w:rPr>
                                  <w:lang w:val="en-GB" w:bidi="en-GB"/>
                                </w:rPr>
                                <w:t>Employee name</w:t>
                              </w:r>
                            </w:p>
                            <w:p w14:paraId="20F48AB6" w14:textId="77777777" w:rsidR="00193E89" w:rsidRPr="001A2967" w:rsidRDefault="00193E89" w:rsidP="00193E89">
                              <w:r w:rsidRPr="001A2967">
                                <w:rPr>
                                  <w:lang w:val="en-GB" w:bidi="en-GB"/>
                                </w:rPr>
                                <w:t>Position title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D3749C">
              <w:rPr>
                <w:noProof/>
                <w:lang w:val="en-GB" w:bidi="en-GB"/>
              </w:rPr>
              <w:t xml:space="preserve"> </w:t>
            </w:r>
          </w:p>
        </w:tc>
        <w:tc>
          <w:tcPr>
            <w:tcW w:w="5040" w:type="dxa"/>
            <w:gridSpan w:val="3"/>
            <w:tcBorders>
              <w:left w:val="single" w:sz="24" w:space="0" w:color="FFFFFF" w:themeColor="background1"/>
            </w:tcBorders>
            <w:shd w:val="clear" w:color="auto" w:fill="0E113C" w:themeFill="text1"/>
            <w:vAlign w:val="center"/>
          </w:tcPr>
          <w:p w14:paraId="5474EFFF" w14:textId="77777777" w:rsidR="00193E89" w:rsidRPr="00D3749C" w:rsidRDefault="00193E89" w:rsidP="00533849">
            <w:pPr>
              <w:rPr>
                <w:lang w:val="en-GB"/>
              </w:rPr>
            </w:pPr>
            <w:r w:rsidRPr="00D3749C">
              <w:rPr>
                <w:noProof/>
                <w:lang w:val="en-GB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4FB9C002" wp14:editId="2407F1F5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492760</wp:posOffset>
                      </wp:positionV>
                      <wp:extent cx="3151505" cy="469900"/>
                      <wp:effectExtent l="0" t="0" r="0" b="0"/>
                      <wp:wrapNone/>
                      <wp:docPr id="889" name="Group 889" descr="name and company name ban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51505" cy="469900"/>
                                <a:chOff x="0" y="0"/>
                                <a:chExt cx="3153078" cy="469900"/>
                              </a:xfrm>
                            </wpg:grpSpPr>
                            <wps:wsp>
                              <wps:cNvPr id="890" name="Text Box 11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4021" y="0"/>
                                  <a:ext cx="1559057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05766E" w14:textId="77777777" w:rsidR="00193E89" w:rsidRPr="006259A0" w:rsidRDefault="00193E89" w:rsidP="00E56182">
                                    <w:pPr>
                                      <w:pStyle w:val="Heading2"/>
                                      <w:jc w:val="center"/>
                                    </w:pPr>
                                    <w:r w:rsidRPr="006259A0">
                                      <w:rPr>
                                        <w:lang w:val="en-GB" w:bidi="en-GB"/>
                                      </w:rPr>
                                      <w:t>COMPANY NAME</w:t>
                                    </w:r>
                                  </w:p>
                                </w:txbxContent>
                              </wps:txbx>
                              <wps:bodyPr rot="0" vert="horz" wrap="square" lIns="0" tIns="228600" rIns="182880" bIns="45720" anchor="t" anchorCtr="0" upright="1">
                                <a:noAutofit/>
                              </wps:bodyPr>
                            </wps:wsp>
                            <wps:wsp>
                              <wps:cNvPr id="891" name="Text Box 1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74800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A4D0F1" w14:textId="77777777" w:rsidR="00193E89" w:rsidRPr="001A2967" w:rsidRDefault="00193E89" w:rsidP="00193E89">
                                    <w:pPr>
                                      <w:pStyle w:val="Heading1"/>
                                      <w:spacing w:after="40"/>
                                      <w:ind w:right="144"/>
                                    </w:pPr>
                                    <w:r w:rsidRPr="001A2967">
                                      <w:rPr>
                                        <w:lang w:val="en-GB" w:bidi="en-GB"/>
                                      </w:rPr>
                                      <w:t>Employee name</w:t>
                                    </w:r>
                                  </w:p>
                                  <w:p w14:paraId="02F090AF" w14:textId="77777777" w:rsidR="00193E89" w:rsidRPr="001A2967" w:rsidRDefault="00193E89" w:rsidP="00193E89">
                                    <w:r w:rsidRPr="001A2967">
                                      <w:rPr>
                                        <w:lang w:val="en-GB" w:bidi="en-GB"/>
                                      </w:rPr>
                                      <w:t>Position title</w:t>
                                    </w:r>
                                  </w:p>
                                </w:txbxContent>
                              </wps:txbx>
                              <wps:bodyPr rot="0" vert="horz" wrap="square" lIns="182880" tIns="54864" rIns="9144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4FB9C002" id="Group 889" o:spid="_x0000_s1053" alt="name and company name band" style="position:absolute;margin-left:1.8pt;margin-top:38.8pt;width:248.15pt;height:37pt;z-index:251680768;mso-width-relative:margin;mso-height-relative:margin" coordsize="31530,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">
                      <v:shape id="Text Box 1119" o:spid="_x0000_s1054" type="#_x0000_t202" style="position:absolute;left:15940;width:15590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" fillcolor="#0e113c [3213]" stroked="f">
                        <v:fill opacity="52428f"/>
                        <v:textbox inset="0,18pt,14.4pt">
                          <w:txbxContent>
                            <w:p w14:paraId="4905766E" w14:textId="77777777" w:rsidR="00193E89" w:rsidRPr="006259A0" w:rsidRDefault="00193E89" w:rsidP="00E56182">
                              <w:pPr>
                                <w:pStyle w:val="Heading2"/>
                                <w:jc w:val="center"/>
                              </w:pPr>
                              <w:r w:rsidRPr="006259A0">
                                <w:rPr>
                                  <w:lang w:val="en-GB" w:bidi="en-GB"/>
                                </w:rPr>
                                <w:t>COMPANY NAME</w:t>
                              </w:r>
                            </w:p>
                          </w:txbxContent>
                        </v:textbox>
                      </v:shape>
                      <v:shape id="Text Box 1130" o:spid="_x0000_s1055" type="#_x0000_t202" style="position:absolute;width:15748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" fillcolor="#0e113c [3213]" stroked="f">
                        <v:fill opacity="52428f"/>
                        <v:textbox inset="14.4pt,4.32pt,,0">
                          <w:txbxContent>
                            <w:p w14:paraId="39A4D0F1" w14:textId="77777777" w:rsidR="00193E89" w:rsidRPr="001A2967" w:rsidRDefault="00193E89" w:rsidP="00193E89">
                              <w:pPr>
                                <w:pStyle w:val="Heading1"/>
                                <w:spacing w:after="40"/>
                                <w:ind w:right="144"/>
                              </w:pPr>
                              <w:r w:rsidRPr="001A2967">
                                <w:rPr>
                                  <w:lang w:val="en-GB" w:bidi="en-GB"/>
                                </w:rPr>
                                <w:t>Employee name</w:t>
                              </w:r>
                            </w:p>
                            <w:p w14:paraId="02F090AF" w14:textId="77777777" w:rsidR="00193E89" w:rsidRPr="001A2967" w:rsidRDefault="00193E89" w:rsidP="00193E89">
                              <w:r w:rsidRPr="001A2967">
                                <w:rPr>
                                  <w:lang w:val="en-GB" w:bidi="en-GB"/>
                                </w:rPr>
                                <w:t>Position title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D3749C">
              <w:rPr>
                <w:noProof/>
                <w:lang w:val="en-GB"/>
              </w:rPr>
              <w:drawing>
                <wp:anchor distT="0" distB="0" distL="114300" distR="114300" simplePos="0" relativeHeight="251679744" behindDoc="0" locked="0" layoutInCell="1" allowOverlap="1" wp14:anchorId="5FDA06B0" wp14:editId="4A3F811A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44450</wp:posOffset>
                  </wp:positionV>
                  <wp:extent cx="3180715" cy="1629410"/>
                  <wp:effectExtent l="0" t="0" r="635" b="8890"/>
                  <wp:wrapNone/>
                  <wp:docPr id="893" name="Graphic 893" descr="world map 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world map graphic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715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93E89" w:rsidRPr="00D3749C" w14:paraId="4926D293" w14:textId="77777777" w:rsidTr="00533849">
        <w:trPr>
          <w:cantSplit/>
          <w:trHeight w:hRule="exact" w:val="925"/>
        </w:trPr>
        <w:tc>
          <w:tcPr>
            <w:tcW w:w="2478" w:type="dxa"/>
            <w:tcBorders>
              <w:bottom w:val="single" w:sz="24" w:space="0" w:color="FFFFFF" w:themeColor="background1"/>
            </w:tcBorders>
            <w:shd w:val="clear" w:color="auto" w:fill="0E113C" w:themeFill="text1"/>
          </w:tcPr>
          <w:p w14:paraId="069F0D60" w14:textId="77777777" w:rsidR="00193E89" w:rsidRPr="00D3749C" w:rsidRDefault="00193E89" w:rsidP="00533849">
            <w:pPr>
              <w:spacing w:before="1"/>
              <w:ind w:left="288"/>
              <w:rPr>
                <w:lang w:val="en-GB"/>
              </w:rPr>
            </w:pPr>
            <w:r w:rsidRPr="00D3749C">
              <w:rPr>
                <w:lang w:val="en-GB" w:bidi="en-GB"/>
              </w:rPr>
              <w:t>Street address</w:t>
            </w:r>
          </w:p>
          <w:p w14:paraId="1ED0CE9B" w14:textId="77777777" w:rsidR="00193E89" w:rsidRPr="00D3749C" w:rsidRDefault="00193E89" w:rsidP="00533849">
            <w:pPr>
              <w:spacing w:before="1"/>
              <w:ind w:left="288"/>
              <w:rPr>
                <w:lang w:val="en-GB"/>
              </w:rPr>
            </w:pPr>
            <w:r w:rsidRPr="00D3749C">
              <w:rPr>
                <w:lang w:val="en-GB" w:bidi="en-GB"/>
              </w:rPr>
              <w:t>Street address 2</w:t>
            </w:r>
          </w:p>
          <w:p w14:paraId="4B92C2A9" w14:textId="77777777" w:rsidR="00193E89" w:rsidRPr="00D3749C" w:rsidRDefault="00193E89" w:rsidP="00533849">
            <w:pPr>
              <w:spacing w:before="1"/>
              <w:ind w:left="288" w:right="144"/>
              <w:rPr>
                <w:lang w:val="en-GB"/>
              </w:rPr>
            </w:pPr>
            <w:r w:rsidRPr="00D3749C">
              <w:rPr>
                <w:lang w:val="en-GB" w:bidi="en-GB"/>
              </w:rPr>
              <w:t>Town/City, County, Postcode</w:t>
            </w:r>
          </w:p>
          <w:p w14:paraId="5842A9A1" w14:textId="77777777" w:rsidR="00193E89" w:rsidRPr="00D3749C" w:rsidRDefault="00193E89" w:rsidP="00533849">
            <w:pPr>
              <w:rPr>
                <w:lang w:val="en-GB"/>
              </w:rPr>
            </w:pPr>
          </w:p>
          <w:p w14:paraId="10727655" w14:textId="77777777" w:rsidR="00193E89" w:rsidRPr="00D3749C" w:rsidRDefault="00193E89" w:rsidP="00533849">
            <w:pPr>
              <w:rPr>
                <w:noProof/>
                <w:color w:val="0E113C" w:themeColor="text1"/>
                <w:lang w:val="en-GB"/>
              </w:rPr>
            </w:pPr>
          </w:p>
        </w:tc>
        <w:tc>
          <w:tcPr>
            <w:tcW w:w="269" w:type="dxa"/>
            <w:tcBorders>
              <w:bottom w:val="single" w:sz="24" w:space="0" w:color="FFFFFF" w:themeColor="background1"/>
              <w:right w:val="nil"/>
            </w:tcBorders>
            <w:shd w:val="clear" w:color="auto" w:fill="0E113C" w:themeFill="text1"/>
          </w:tcPr>
          <w:p w14:paraId="1232637D" w14:textId="77777777" w:rsidR="00193E89" w:rsidRPr="00D3749C" w:rsidRDefault="00193E89" w:rsidP="00533849">
            <w:pPr>
              <w:spacing w:after="60"/>
              <w:ind w:right="144"/>
              <w:rPr>
                <w:noProof/>
                <w:lang w:val="en-GB"/>
              </w:rPr>
            </w:pPr>
            <w:r w:rsidRPr="00D3749C">
              <w:rPr>
                <w:noProof/>
                <w:lang w:val="en-GB"/>
              </w:rPr>
              <w:drawing>
                <wp:inline distT="0" distB="0" distL="0" distR="0" wp14:anchorId="0148A342" wp14:editId="5AABC22A">
                  <wp:extent cx="123825" cy="123825"/>
                  <wp:effectExtent l="0" t="0" r="9525" b="9525"/>
                  <wp:docPr id="899" name="Picture 899" descr="Recei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" name="Graphic 605" descr="Receiver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1F6643" w14:textId="77777777" w:rsidR="00193E89" w:rsidRPr="00D3749C" w:rsidRDefault="00193E89" w:rsidP="00533849">
            <w:pPr>
              <w:spacing w:after="60"/>
              <w:ind w:right="144"/>
              <w:rPr>
                <w:noProof/>
                <w:lang w:val="en-GB"/>
              </w:rPr>
            </w:pPr>
            <w:r w:rsidRPr="00D3749C">
              <w:rPr>
                <w:noProof/>
                <w:lang w:val="en-GB"/>
              </w:rPr>
              <w:drawing>
                <wp:inline distT="0" distB="0" distL="0" distR="0" wp14:anchorId="0A449F07" wp14:editId="05957F5A">
                  <wp:extent cx="123825" cy="123825"/>
                  <wp:effectExtent l="0" t="0" r="9525" b="9525"/>
                  <wp:docPr id="898" name="Picture 898" descr="Telephone nu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" name="Graphic 607" descr="Telephone number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A2E67D" w14:textId="77777777" w:rsidR="00193E89" w:rsidRPr="00D3749C" w:rsidRDefault="00193E89" w:rsidP="00533849">
            <w:pPr>
              <w:spacing w:after="60"/>
              <w:ind w:right="144"/>
              <w:rPr>
                <w:noProof/>
                <w:lang w:val="en-GB"/>
              </w:rPr>
            </w:pPr>
            <w:r w:rsidRPr="00D3749C">
              <w:rPr>
                <w:noProof/>
                <w:lang w:val="en-GB"/>
              </w:rPr>
              <w:drawing>
                <wp:inline distT="0" distB="0" distL="0" distR="0" wp14:anchorId="53434ED3" wp14:editId="5833D828">
                  <wp:extent cx="123190" cy="123190"/>
                  <wp:effectExtent l="0" t="0" r="0" b="0"/>
                  <wp:docPr id="894" name="Graphic 894" descr="Envel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Download?provider=MicrosoftIcon&amp;fileName=Envelope.sv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" cy="12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tcBorders>
              <w:left w:val="nil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0E113C" w:themeFill="text1"/>
          </w:tcPr>
          <w:p w14:paraId="7971348E" w14:textId="77777777" w:rsidR="00193E89" w:rsidRPr="00D3749C" w:rsidRDefault="00193E89" w:rsidP="00533849">
            <w:pPr>
              <w:spacing w:before="60" w:after="60"/>
              <w:ind w:right="144"/>
              <w:rPr>
                <w:lang w:val="en-GB"/>
              </w:rPr>
            </w:pPr>
            <w:r w:rsidRPr="00D3749C">
              <w:rPr>
                <w:lang w:val="en-GB" w:bidi="en-GB"/>
              </w:rPr>
              <w:t>07700 987654</w:t>
            </w:r>
          </w:p>
          <w:p w14:paraId="06FA2234" w14:textId="77777777" w:rsidR="00193E89" w:rsidRPr="00D3749C" w:rsidRDefault="00193E89" w:rsidP="00533849">
            <w:pPr>
              <w:rPr>
                <w:lang w:val="en-GB"/>
              </w:rPr>
            </w:pPr>
            <w:r w:rsidRPr="00D3749C">
              <w:rPr>
                <w:lang w:val="en-GB" w:bidi="en-GB"/>
              </w:rPr>
              <w:t>0121 496 0123</w:t>
            </w:r>
          </w:p>
          <w:p w14:paraId="44FEC6AF" w14:textId="77777777" w:rsidR="00193E89" w:rsidRPr="00D3749C" w:rsidRDefault="00193E89" w:rsidP="00533849">
            <w:pPr>
              <w:spacing w:after="60"/>
              <w:ind w:right="144"/>
              <w:rPr>
                <w:noProof/>
                <w:lang w:val="en-GB"/>
              </w:rPr>
            </w:pPr>
            <w:r w:rsidRPr="00D3749C">
              <w:rPr>
                <w:lang w:val="en-GB" w:bidi="en-GB"/>
              </w:rPr>
              <w:t>someone@example.com</w:t>
            </w:r>
          </w:p>
        </w:tc>
        <w:tc>
          <w:tcPr>
            <w:tcW w:w="2483" w:type="dxa"/>
            <w:tcBorders>
              <w:left w:val="single" w:sz="24" w:space="0" w:color="FFFFFF" w:themeColor="background1"/>
              <w:bottom w:val="single" w:sz="24" w:space="0" w:color="FFFFFF" w:themeColor="background1"/>
            </w:tcBorders>
            <w:shd w:val="clear" w:color="auto" w:fill="0E113C" w:themeFill="text1"/>
          </w:tcPr>
          <w:p w14:paraId="7D18FE56" w14:textId="77777777" w:rsidR="00193E89" w:rsidRPr="00D3749C" w:rsidRDefault="00193E89" w:rsidP="00533849">
            <w:pPr>
              <w:spacing w:before="1"/>
              <w:ind w:left="288"/>
              <w:rPr>
                <w:lang w:val="en-GB"/>
              </w:rPr>
            </w:pPr>
            <w:r w:rsidRPr="00D3749C">
              <w:rPr>
                <w:lang w:val="en-GB" w:bidi="en-GB"/>
              </w:rPr>
              <w:t>Street address</w:t>
            </w:r>
          </w:p>
          <w:p w14:paraId="42E2367B" w14:textId="77777777" w:rsidR="00193E89" w:rsidRPr="00D3749C" w:rsidRDefault="00193E89" w:rsidP="00533849">
            <w:pPr>
              <w:spacing w:before="1"/>
              <w:ind w:left="288"/>
              <w:rPr>
                <w:lang w:val="en-GB"/>
              </w:rPr>
            </w:pPr>
            <w:r w:rsidRPr="00D3749C">
              <w:rPr>
                <w:lang w:val="en-GB" w:bidi="en-GB"/>
              </w:rPr>
              <w:t>Street address 2</w:t>
            </w:r>
          </w:p>
          <w:p w14:paraId="7B50F5A8" w14:textId="77777777" w:rsidR="00193E89" w:rsidRPr="00D3749C" w:rsidRDefault="00193E89" w:rsidP="00533849">
            <w:pPr>
              <w:spacing w:before="1"/>
              <w:ind w:left="288" w:right="144"/>
              <w:rPr>
                <w:lang w:val="en-GB"/>
              </w:rPr>
            </w:pPr>
            <w:r w:rsidRPr="00D3749C">
              <w:rPr>
                <w:lang w:val="en-GB" w:bidi="en-GB"/>
              </w:rPr>
              <w:t>Town/City, County, Postcode</w:t>
            </w:r>
          </w:p>
          <w:p w14:paraId="6BED1A3A" w14:textId="77777777" w:rsidR="00193E89" w:rsidRPr="00D3749C" w:rsidRDefault="00193E89" w:rsidP="00533849">
            <w:pPr>
              <w:rPr>
                <w:lang w:val="en-GB"/>
              </w:rPr>
            </w:pPr>
          </w:p>
          <w:p w14:paraId="02140801" w14:textId="77777777" w:rsidR="00193E89" w:rsidRPr="00D3749C" w:rsidRDefault="00193E89" w:rsidP="00533849">
            <w:pPr>
              <w:rPr>
                <w:noProof/>
                <w:color w:val="0E113C" w:themeColor="text1"/>
                <w:lang w:val="en-GB"/>
              </w:rPr>
            </w:pPr>
          </w:p>
        </w:tc>
        <w:tc>
          <w:tcPr>
            <w:tcW w:w="298" w:type="dxa"/>
            <w:tcBorders>
              <w:bottom w:val="single" w:sz="24" w:space="0" w:color="FFFFFF" w:themeColor="background1"/>
            </w:tcBorders>
            <w:shd w:val="clear" w:color="auto" w:fill="0E113C" w:themeFill="text1"/>
          </w:tcPr>
          <w:p w14:paraId="5583B540" w14:textId="77777777" w:rsidR="00193E89" w:rsidRPr="00D3749C" w:rsidRDefault="00193E89" w:rsidP="00533849">
            <w:pPr>
              <w:spacing w:after="60"/>
              <w:ind w:right="144"/>
              <w:rPr>
                <w:lang w:val="en-GB"/>
              </w:rPr>
            </w:pPr>
            <w:r w:rsidRPr="00D3749C">
              <w:rPr>
                <w:noProof/>
                <w:lang w:val="en-GB"/>
              </w:rPr>
              <w:drawing>
                <wp:inline distT="0" distB="0" distL="0" distR="0" wp14:anchorId="57F858C3" wp14:editId="6D720FB2">
                  <wp:extent cx="123568" cy="123568"/>
                  <wp:effectExtent l="0" t="0" r="0" b="0"/>
                  <wp:docPr id="895" name="Graphic 895" descr="Recei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" name="Download?provider=MicrosoftIcon&amp;fileName=Receiver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57" cy="133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57A5" w:rsidRPr="00D3749C">
              <w:rPr>
                <w:lang w:val="en-GB" w:bidi="en-GB"/>
              </w:rPr>
              <w:t xml:space="preserve"> </w:t>
            </w:r>
          </w:p>
          <w:p w14:paraId="38CD3C82" w14:textId="77777777" w:rsidR="00193E89" w:rsidRPr="00D3749C" w:rsidRDefault="00193E89" w:rsidP="00533849">
            <w:pPr>
              <w:spacing w:after="60"/>
              <w:ind w:right="144"/>
              <w:rPr>
                <w:lang w:val="en-GB"/>
              </w:rPr>
            </w:pPr>
            <w:r w:rsidRPr="00D3749C">
              <w:rPr>
                <w:noProof/>
                <w:lang w:val="en-GB"/>
              </w:rPr>
              <w:drawing>
                <wp:inline distT="0" distB="0" distL="0" distR="0" wp14:anchorId="4BD11E38" wp14:editId="30811C3E">
                  <wp:extent cx="123190" cy="123190"/>
                  <wp:effectExtent l="0" t="0" r="0" b="0"/>
                  <wp:docPr id="896" name="Graphic 896" descr="Telephone nu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" name="Download?provider=MicrosoftIcon&amp;fileName=Telephone.sv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3929" cy="13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57A5" w:rsidRPr="00D3749C">
              <w:rPr>
                <w:lang w:val="en-GB" w:bidi="en-GB"/>
              </w:rPr>
              <w:t xml:space="preserve"> </w:t>
            </w:r>
          </w:p>
          <w:p w14:paraId="3497130E" w14:textId="77777777" w:rsidR="00193E89" w:rsidRPr="00D3749C" w:rsidRDefault="00193E89" w:rsidP="00533849">
            <w:pPr>
              <w:spacing w:after="60"/>
              <w:ind w:right="144"/>
              <w:rPr>
                <w:lang w:val="en-GB"/>
              </w:rPr>
            </w:pPr>
            <w:r w:rsidRPr="00D3749C">
              <w:rPr>
                <w:noProof/>
                <w:lang w:val="en-GB"/>
              </w:rPr>
              <w:drawing>
                <wp:inline distT="0" distB="0" distL="0" distR="0" wp14:anchorId="64253E74" wp14:editId="03D9D05F">
                  <wp:extent cx="123190" cy="123190"/>
                  <wp:effectExtent l="0" t="0" r="0" b="0"/>
                  <wp:docPr id="897" name="Graphic 897" descr="Envel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Download?provider=MicrosoftIcon&amp;fileName=Envelope.sv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" cy="12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57A5" w:rsidRPr="00D3749C">
              <w:rPr>
                <w:lang w:val="en-GB" w:bidi="en-GB"/>
              </w:rPr>
              <w:t xml:space="preserve"> </w:t>
            </w:r>
          </w:p>
        </w:tc>
        <w:tc>
          <w:tcPr>
            <w:tcW w:w="2259" w:type="dxa"/>
            <w:tcBorders>
              <w:left w:val="nil"/>
              <w:bottom w:val="single" w:sz="24" w:space="0" w:color="FFFFFF" w:themeColor="background1"/>
            </w:tcBorders>
            <w:shd w:val="clear" w:color="auto" w:fill="0E113C" w:themeFill="text1"/>
          </w:tcPr>
          <w:p w14:paraId="22C2D309" w14:textId="77777777" w:rsidR="00193E89" w:rsidRPr="00D3749C" w:rsidRDefault="00193E89" w:rsidP="00533849">
            <w:pPr>
              <w:spacing w:before="60" w:after="60"/>
              <w:ind w:right="144"/>
              <w:rPr>
                <w:lang w:val="en-GB"/>
              </w:rPr>
            </w:pPr>
            <w:r w:rsidRPr="00D3749C">
              <w:rPr>
                <w:lang w:val="en-GB" w:bidi="en-GB"/>
              </w:rPr>
              <w:t>07700 987654</w:t>
            </w:r>
          </w:p>
          <w:p w14:paraId="2726B6AB" w14:textId="77777777" w:rsidR="00193E89" w:rsidRPr="00D3749C" w:rsidRDefault="00193E89" w:rsidP="00533849">
            <w:pPr>
              <w:rPr>
                <w:lang w:val="en-GB"/>
              </w:rPr>
            </w:pPr>
            <w:r w:rsidRPr="00D3749C">
              <w:rPr>
                <w:lang w:val="en-GB" w:bidi="en-GB"/>
              </w:rPr>
              <w:t>0121 496 0123</w:t>
            </w:r>
          </w:p>
          <w:p w14:paraId="133A9305" w14:textId="77777777" w:rsidR="00193E89" w:rsidRPr="00D3749C" w:rsidRDefault="00193E89" w:rsidP="00533849">
            <w:pPr>
              <w:rPr>
                <w:lang w:val="en-GB"/>
              </w:rPr>
            </w:pPr>
            <w:r w:rsidRPr="00D3749C">
              <w:rPr>
                <w:lang w:val="en-GB" w:bidi="en-GB"/>
              </w:rPr>
              <w:t>someone@example.com</w:t>
            </w:r>
          </w:p>
        </w:tc>
      </w:tr>
    </w:tbl>
    <w:p w14:paraId="71692E3C" w14:textId="77777777" w:rsidR="00983590" w:rsidRPr="00D3749C" w:rsidRDefault="00983590" w:rsidP="006259A0">
      <w:pPr>
        <w:rPr>
          <w:lang w:val="en-GB"/>
        </w:rPr>
      </w:pPr>
    </w:p>
    <w:sectPr w:rsidR="00983590" w:rsidRPr="00D3749C" w:rsidSect="008201A2">
      <w:type w:val="continuous"/>
      <w:pgSz w:w="11906" w:h="16838" w:code="9"/>
      <w:pgMar w:top="1135" w:right="924" w:bottom="0" w:left="924" w:header="720" w:footer="720" w:gutter="0"/>
      <w:paperSrc w:first="15" w:other="15"/>
      <w:cols w:space="720"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76AB74" w14:textId="77777777" w:rsidR="008A33E3" w:rsidRDefault="008A33E3" w:rsidP="009B5300">
      <w:r>
        <w:separator/>
      </w:r>
    </w:p>
  </w:endnote>
  <w:endnote w:type="continuationSeparator" w:id="0">
    <w:p w14:paraId="3F830806" w14:textId="77777777" w:rsidR="008A33E3" w:rsidRDefault="008A33E3" w:rsidP="009B5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6DBFE8" w14:textId="77777777" w:rsidR="008A33E3" w:rsidRDefault="008A33E3" w:rsidP="009B5300">
      <w:r>
        <w:separator/>
      </w:r>
    </w:p>
  </w:footnote>
  <w:footnote w:type="continuationSeparator" w:id="0">
    <w:p w14:paraId="4D02884B" w14:textId="77777777" w:rsidR="008A33E3" w:rsidRDefault="008A33E3" w:rsidP="009B53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7AC93D9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Receiver" style="width:6pt;height:6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" o:bullet="t">
        <v:imagedata r:id="rId1" o:title="" cropbottom="-524f" cropright="-524f"/>
      </v:shape>
    </w:pict>
  </w:numPicBullet>
  <w:numPicBullet w:numPicBulletId="1">
    <w:pict>
      <v:shape id="_x0000_i1031" type="#_x0000_t75" alt="Receiver" style="width:8.25pt;height:8.2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" o:bullet="t">
        <v:imagedata r:id="rId2" o:title=""/>
      </v:shape>
    </w:pict>
  </w:numPicBullet>
  <w:numPicBullet w:numPicBulletId="2">
    <w:pict>
      <v:shape id="_x0000_i1032" type="#_x0000_t75" alt="Receiver" style="width:9.75pt;height:9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" o:bullet="t">
        <v:imagedata r:id="rId3" o:title="" cropbottom="-683f" cropright="-683f"/>
      </v:shape>
    </w:pict>
  </w:numPicBullet>
  <w:numPicBullet w:numPicBulletId="3">
    <w:pict>
      <v:shape id="_x0000_i1033" type="#_x0000_t75" alt="Telephone" style="width:9pt;height:7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" o:bullet="t">
        <v:imagedata r:id="rId4" o:title="" croptop="-8086f" cropbottom="-8936f" cropleft="-3810f" cropright="-4572f"/>
      </v:shape>
    </w:pict>
  </w:numPicBullet>
  <w:abstractNum w:abstractNumId="0" w15:restartNumberingAfterBreak="0">
    <w:nsid w:val="280209B1"/>
    <w:multiLevelType w:val="hybridMultilevel"/>
    <w:tmpl w:val="DC80C404"/>
    <w:lvl w:ilvl="0" w:tplc="5E0091C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5804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1465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D82F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7494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7DE31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0659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9EE1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3894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style="mso-wrap-style:none" fill="f" fillcolor="white" stroke="f">
      <v:fill color="white" on="f"/>
      <v:stroke on="f"/>
      <v:textbox style="mso-fit-shape-to-text:t"/>
      <o:colormru v:ext="edit" colors="#99c38f,#a50021,#9494b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767"/>
    <w:rsid w:val="00006683"/>
    <w:rsid w:val="0005094C"/>
    <w:rsid w:val="00082F29"/>
    <w:rsid w:val="000D259D"/>
    <w:rsid w:val="000E51E0"/>
    <w:rsid w:val="000E528D"/>
    <w:rsid w:val="0011584B"/>
    <w:rsid w:val="00131462"/>
    <w:rsid w:val="00193E89"/>
    <w:rsid w:val="00195611"/>
    <w:rsid w:val="001A2967"/>
    <w:rsid w:val="001C585E"/>
    <w:rsid w:val="001D7DBC"/>
    <w:rsid w:val="001E1382"/>
    <w:rsid w:val="001F3B56"/>
    <w:rsid w:val="001F3BB7"/>
    <w:rsid w:val="00223A7B"/>
    <w:rsid w:val="00227A70"/>
    <w:rsid w:val="002465B5"/>
    <w:rsid w:val="00256968"/>
    <w:rsid w:val="00260703"/>
    <w:rsid w:val="002607D0"/>
    <w:rsid w:val="00267151"/>
    <w:rsid w:val="00272E5E"/>
    <w:rsid w:val="00375322"/>
    <w:rsid w:val="003B1A3D"/>
    <w:rsid w:val="003D141B"/>
    <w:rsid w:val="003E57A5"/>
    <w:rsid w:val="00446A89"/>
    <w:rsid w:val="005045CA"/>
    <w:rsid w:val="0054284B"/>
    <w:rsid w:val="005946E2"/>
    <w:rsid w:val="005A62E8"/>
    <w:rsid w:val="005B78A2"/>
    <w:rsid w:val="006115C6"/>
    <w:rsid w:val="00622ED2"/>
    <w:rsid w:val="006259A0"/>
    <w:rsid w:val="00633B3A"/>
    <w:rsid w:val="006646BC"/>
    <w:rsid w:val="00677EC2"/>
    <w:rsid w:val="00701015"/>
    <w:rsid w:val="0072049E"/>
    <w:rsid w:val="007A0066"/>
    <w:rsid w:val="007A3776"/>
    <w:rsid w:val="007C578E"/>
    <w:rsid w:val="007E34DA"/>
    <w:rsid w:val="00812976"/>
    <w:rsid w:val="008201A2"/>
    <w:rsid w:val="008709FF"/>
    <w:rsid w:val="008A33E3"/>
    <w:rsid w:val="00983590"/>
    <w:rsid w:val="009B5300"/>
    <w:rsid w:val="009C77F0"/>
    <w:rsid w:val="00AC50B1"/>
    <w:rsid w:val="00AD413B"/>
    <w:rsid w:val="00B01A88"/>
    <w:rsid w:val="00B1080D"/>
    <w:rsid w:val="00B22CB3"/>
    <w:rsid w:val="00B3098D"/>
    <w:rsid w:val="00B34DA3"/>
    <w:rsid w:val="00B956CE"/>
    <w:rsid w:val="00BA0C8C"/>
    <w:rsid w:val="00BC50FB"/>
    <w:rsid w:val="00C10767"/>
    <w:rsid w:val="00C132B5"/>
    <w:rsid w:val="00C1702D"/>
    <w:rsid w:val="00CE3AA7"/>
    <w:rsid w:val="00CE3D7A"/>
    <w:rsid w:val="00D036C4"/>
    <w:rsid w:val="00D05547"/>
    <w:rsid w:val="00D3749C"/>
    <w:rsid w:val="00D504BB"/>
    <w:rsid w:val="00D87307"/>
    <w:rsid w:val="00DA3377"/>
    <w:rsid w:val="00DC54CD"/>
    <w:rsid w:val="00DD5481"/>
    <w:rsid w:val="00DF1D4D"/>
    <w:rsid w:val="00E24A1B"/>
    <w:rsid w:val="00E426E6"/>
    <w:rsid w:val="00E460F0"/>
    <w:rsid w:val="00E56182"/>
    <w:rsid w:val="00E57C9F"/>
    <w:rsid w:val="00E9739A"/>
    <w:rsid w:val="00F072AE"/>
    <w:rsid w:val="00F35E04"/>
    <w:rsid w:val="00F72C65"/>
    <w:rsid w:val="00F846BF"/>
    <w:rsid w:val="00FA3A17"/>
    <w:rsid w:val="00FF2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rap-style:none" fill="f" fillcolor="white" stroke="f">
      <v:fill color="white" on="f"/>
      <v:stroke on="f"/>
      <v:textbox style="mso-fit-shape-to-text:t"/>
      <o:colormru v:ext="edit" colors="#99c38f,#a50021,#9494b8"/>
    </o:shapedefaults>
    <o:shapelayout v:ext="edit">
      <o:idmap v:ext="edit" data="1"/>
    </o:shapelayout>
  </w:shapeDefaults>
  <w:decimalSymbol w:val="."/>
  <w:listSeparator w:val=","/>
  <w14:docId w14:val="0506DD6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59A0"/>
    <w:pPr>
      <w:tabs>
        <w:tab w:val="left" w:pos="3150"/>
      </w:tabs>
      <w:ind w:right="150"/>
    </w:pPr>
    <w:rPr>
      <w:rFonts w:asciiTheme="minorHAnsi" w:hAnsiTheme="minorHAnsi" w:cs="Tahoma"/>
      <w:color w:val="FFFFFF" w:themeColor="background1"/>
      <w:sz w:val="16"/>
      <w:szCs w:val="16"/>
    </w:rPr>
  </w:style>
  <w:style w:type="paragraph" w:styleId="Heading1">
    <w:name w:val="heading 1"/>
    <w:basedOn w:val="Normal"/>
    <w:next w:val="Normal"/>
    <w:link w:val="Heading1Char"/>
    <w:qFormat/>
    <w:rsid w:val="006259A0"/>
    <w:pPr>
      <w:keepNext/>
      <w:outlineLvl w:val="0"/>
    </w:pPr>
    <w:rPr>
      <w:rFonts w:asciiTheme="majorHAnsi" w:hAnsiTheme="majorHAnsi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E56182"/>
    <w:pPr>
      <w:ind w:right="0"/>
      <w:jc w:val="right"/>
      <w:outlineLvl w:val="1"/>
    </w:pPr>
    <w:rPr>
      <w:rFonts w:asciiTheme="majorHAnsi" w:hAnsiTheme="majorHAnsi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D5481"/>
    <w:rPr>
      <w:rFonts w:ascii="Tahoma" w:hAnsi="Tahoma"/>
    </w:rPr>
  </w:style>
  <w:style w:type="paragraph" w:styleId="Title">
    <w:name w:val="Title"/>
    <w:basedOn w:val="Normal"/>
    <w:next w:val="Normal"/>
    <w:link w:val="TitleChar"/>
    <w:qFormat/>
    <w:rsid w:val="001C585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1C58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trong">
    <w:name w:val="Strong"/>
    <w:basedOn w:val="DefaultParagraphFont"/>
    <w:qFormat/>
    <w:rsid w:val="001C585E"/>
    <w:rPr>
      <w:rFonts w:asciiTheme="minorHAnsi" w:hAnsiTheme="minorHAnsi"/>
      <w:b/>
      <w:bCs/>
    </w:rPr>
  </w:style>
  <w:style w:type="character" w:customStyle="1" w:styleId="Heading1Char">
    <w:name w:val="Heading 1 Char"/>
    <w:basedOn w:val="DefaultParagraphFont"/>
    <w:link w:val="Heading1"/>
    <w:rsid w:val="00375322"/>
    <w:rPr>
      <w:rFonts w:asciiTheme="majorHAnsi" w:hAnsiTheme="majorHAnsi" w:cs="Tahoma"/>
      <w:color w:val="FFFFFF" w:themeColor="background1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E56182"/>
    <w:rPr>
      <w:rFonts w:asciiTheme="majorHAnsi" w:hAnsiTheme="majorHAnsi" w:cs="Tahoma"/>
      <w:b/>
      <w:color w:val="FFFFFF" w:themeColor="background1"/>
      <w:szCs w:val="16"/>
    </w:rPr>
  </w:style>
  <w:style w:type="paragraph" w:styleId="ListParagraph">
    <w:name w:val="List Paragraph"/>
    <w:basedOn w:val="Normal"/>
    <w:uiPriority w:val="34"/>
    <w:qFormat/>
    <w:rsid w:val="005A62E8"/>
    <w:pPr>
      <w:ind w:left="720"/>
      <w:contextualSpacing/>
    </w:pPr>
  </w:style>
  <w:style w:type="paragraph" w:styleId="Header">
    <w:name w:val="header"/>
    <w:basedOn w:val="Normal"/>
    <w:link w:val="HeaderChar"/>
    <w:rsid w:val="009B5300"/>
    <w:pPr>
      <w:tabs>
        <w:tab w:val="clear" w:pos="3150"/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B5300"/>
    <w:rPr>
      <w:rFonts w:asciiTheme="minorHAnsi" w:hAnsiTheme="minorHAnsi" w:cs="Tahoma"/>
      <w:color w:val="FFFFFF" w:themeColor="background1"/>
      <w:sz w:val="16"/>
      <w:szCs w:val="16"/>
    </w:rPr>
  </w:style>
  <w:style w:type="paragraph" w:styleId="Footer">
    <w:name w:val="footer"/>
    <w:basedOn w:val="Normal"/>
    <w:link w:val="FooterChar"/>
    <w:rsid w:val="009B5300"/>
    <w:pPr>
      <w:tabs>
        <w:tab w:val="clear" w:pos="3150"/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B5300"/>
    <w:rPr>
      <w:rFonts w:asciiTheme="minorHAnsi" w:hAnsiTheme="minorHAnsi" w:cs="Tahoma"/>
      <w:color w:val="FFFFFF" w:themeColor="background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sv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5.png"/><Relationship Id="rId12" Type="http://schemas.openxmlformats.org/officeDocument/2006/relationships/image" Target="media/image10.sv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4.sv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7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2.sv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Custom 26">
      <a:dk1>
        <a:srgbClr val="0E113C"/>
      </a:dk1>
      <a:lt1>
        <a:srgbClr val="FFFFFF"/>
      </a:lt1>
      <a:dk2>
        <a:srgbClr val="282660"/>
      </a:dk2>
      <a:lt2>
        <a:srgbClr val="E6E7E8"/>
      </a:lt2>
      <a:accent1>
        <a:srgbClr val="A4063E"/>
      </a:accent1>
      <a:accent2>
        <a:srgbClr val="93C842"/>
      </a:accent2>
      <a:accent3>
        <a:srgbClr val="1D7D74"/>
      </a:accent3>
      <a:accent4>
        <a:srgbClr val="B50745"/>
      </a:accent4>
      <a:accent5>
        <a:srgbClr val="93C842"/>
      </a:accent5>
      <a:accent6>
        <a:srgbClr val="A4063E"/>
      </a:accent6>
      <a:hlink>
        <a:srgbClr val="93C842"/>
      </a:hlink>
      <a:folHlink>
        <a:srgbClr val="93C842"/>
      </a:folHlink>
    </a:clrScheme>
    <a:fontScheme name="Custom 17">
      <a:majorFont>
        <a:latin typeface="Tw Cen MT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Office_37042553_TF01022009.dotx</Template>
  <TotalTime>3</TotalTime>
  <Pages>1</Pages>
  <Words>180</Words>
  <Characters>1031</Characters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2002-11-20T13:57:00Z</cp:lastPrinted>
  <dcterms:created xsi:type="dcterms:W3CDTF">2019-09-26T05:40:00Z</dcterms:created>
  <dcterms:modified xsi:type="dcterms:W3CDTF">2019-09-26T06:11:00Z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TC010220091033</vt:lpwstr>
  </property>
</Properties>
</file>