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101" w:type="dxa"/>
          <w:right w:w="101" w:type="dxa"/>
        </w:tblCellMar>
        <w:tblLook w:val="04A0" w:firstRow="1" w:lastRow="0" w:firstColumn="1" w:lastColumn="0" w:noHBand="0" w:noVBand="1"/>
        <w:tblDescription w:val="Διάταξη επαγγελματικής κάρτας για 10 κάρτες ανά σελίδα"/>
      </w:tblPr>
      <w:tblGrid>
        <w:gridCol w:w="2892"/>
        <w:gridCol w:w="2891"/>
        <w:gridCol w:w="2891"/>
        <w:gridCol w:w="2891"/>
        <w:gridCol w:w="2891"/>
      </w:tblGrid>
      <w:tr w:rsidR="00EE2BCB" w:rsidRPr="008B107E" w:rsidTr="008B107E">
        <w:trPr>
          <w:trHeight w:val="4989"/>
        </w:trPr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1922404360"/>
              <w:placeholder>
                <w:docPart w:val="61751A2BF08D4433BE32BD6C49D58A2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-2143104227"/>
              <w:placeholder>
                <w:docPart w:val="44B6891E68284A228E60A0A90CA0EF5E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1602836284"/>
                <w:placeholder>
                  <w:docPart w:val="C3F59890460E4FDE8BC634E0D11BAD3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216437492"/>
                <w:placeholder>
                  <w:docPart w:val="9F8BFD8A00974A4EAE664C38E9530A6B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213547849"/>
                <w:placeholder>
                  <w:docPart w:val="2DB300036B7A44608B8248D6AC8D6A28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-1378697717"/>
                <w:placeholder>
                  <w:docPart w:val="F5F32F1C8DBB44499DAD070A8B4BB88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199061015"/>
              <w:placeholder>
                <w:docPart w:val="935CC20D92E54899BCE515D9A291781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2119284689"/>
              <w:placeholder>
                <w:docPart w:val="497842A4D96D4990AF0939ECA3BAEAE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2075310475"/>
              <w:placeholder>
                <w:docPart w:val="FCE87D51527F403CAC5D4D3A9A0FFC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2027293097"/>
                <w:placeholder>
                  <w:docPart w:val="54A25BF130B74AFA87A816CD1BDFA9E8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293216836"/>
                <w:placeholder>
                  <w:docPart w:val="740A7C05D53E4FBA9535856538E9FF3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62189522"/>
                <w:placeholder>
                  <w:docPart w:val="D405DB9F0E1B4EEEBD176E24C48E1FD4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426237512"/>
                <w:placeholder>
                  <w:docPart w:val="9EA814B3162C407FB64BC8C873E653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-908302280"/>
              <w:placeholder>
                <w:docPart w:val="BEB43983431C45F69ED7B1A598CCDD9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135544187"/>
              <w:placeholder>
                <w:docPart w:val="BD54F712089C4A7D83F9BA1E44760BF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-70966226"/>
              <w:placeholder>
                <w:docPart w:val="B52EFD85EF724FB49806FD19340060C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927919009"/>
                <w:placeholder>
                  <w:docPart w:val="5AC38FC2A5AC4F0D97A459B75B21543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313175350"/>
                <w:placeholder>
                  <w:docPart w:val="D13BEC89AA3A49D290D013DFF4FECD43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1543787109"/>
                <w:placeholder>
                  <w:docPart w:val="5F0C00C586C34B6CADC2BD00A693D11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1328402697"/>
                <w:placeholder>
                  <w:docPart w:val="BDDE80B71B71412D8FB57C43012BD07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-1181351081"/>
              <w:placeholder>
                <w:docPart w:val="98FDA0D21B07498296F53C70C182444B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937297082"/>
              <w:placeholder>
                <w:docPart w:val="4319D86A3B854D60B5285237661530A3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160513431"/>
              <w:placeholder>
                <w:docPart w:val="41F337D386D84D529A32C532592AC4F9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483900952"/>
                <w:placeholder>
                  <w:docPart w:val="B5BF58398EF147D1BD596E24C7E4BE4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176345737"/>
                <w:placeholder>
                  <w:docPart w:val="EBA0AA0254C641B98A33C63E11B48EC0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081051235"/>
                <w:placeholder>
                  <w:docPart w:val="D9484940B9B74C19B9C9F67A0D8DD6FD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-1325508956"/>
                <w:placeholder>
                  <w:docPart w:val="3F1C3174481E450985D2041DE804FC28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808596690"/>
              <w:placeholder>
                <w:docPart w:val="C499C30D4C4044339241C04ED251E80A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564156458"/>
              <w:placeholder>
                <w:docPart w:val="17EA11FCAFE34B9C9D2B955AF18127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-1900584010"/>
              <w:placeholder>
                <w:docPart w:val="843AF17E534843C6B064C539B1B23EB6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-2028007124"/>
                <w:placeholder>
                  <w:docPart w:val="5E194F9D016044BD8E07424879C6CEB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15844940"/>
                <w:placeholder>
                  <w:docPart w:val="D6EC307BD561411C823635398FFF17C9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45156056"/>
                <w:placeholder>
                  <w:docPart w:val="B40AD156B3FF494CA6B09240AF1852D7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-595334088"/>
                <w:placeholder>
                  <w:docPart w:val="9294D1F6D50F438185EE9634A304538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-1999103584"/>
              <w:placeholder>
                <w:docPart w:val="B38EBE298F624E5EBC6885C62249DB37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</w:tr>
      <w:tr w:rsidR="00EE2BCB" w:rsidRPr="008B107E" w:rsidTr="008B107E">
        <w:trPr>
          <w:trHeight w:val="4989"/>
        </w:trPr>
        <w:tc>
          <w:tcPr>
            <w:tcW w:w="2880" w:type="dxa"/>
            <w:vAlign w:val="bottom"/>
          </w:tcPr>
          <w:p w:rsidR="00EE2BCB" w:rsidRPr="008B107E" w:rsidRDefault="00C5017E" w:rsidP="00080471">
            <w:pPr>
              <w:pStyle w:val="1"/>
              <w:spacing w:line="228" w:lineRule="auto"/>
              <w:rPr>
                <w:rFonts w:eastAsia="Times New Roman"/>
                <w:lang w:eastAsia="ja-JP"/>
              </w:rPr>
            </w:pPr>
            <w:sdt>
              <w:sdtPr>
                <w:rPr>
                  <w:rFonts w:eastAsia="Times New Roman"/>
                  <w:lang w:eastAsia="ja-JP"/>
                </w:rPr>
                <w:alias w:val="Εισαγάγετε το όνομά σας:"/>
                <w:tag w:val="Εισαγάγετε το όνομά σας:"/>
                <w:id w:val="-1389570820"/>
                <w:placeholder>
                  <w:docPart w:val="87F3AAFF2A1147079EBEAD5E9AD0940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rFonts w:eastAsia="Times New Roman"/>
                    <w:lang w:bidi="el-GR"/>
                  </w:rPr>
                  <w:t>Το όνομά σας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587283881"/>
              <w:placeholder>
                <w:docPart w:val="B713CC29FD7A4CB181C84C220ECF176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-731318737"/>
                <w:placeholder>
                  <w:docPart w:val="03DC97ACBC8E42AD8EC8817EA1ED359E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410006567"/>
                <w:placeholder>
                  <w:docPart w:val="98DEE2BBEA9D438581934394F50EFE24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1574583578"/>
                <w:placeholder>
                  <w:docPart w:val="3F59DDF6FCD44B52B2B1E3435A99ECD1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1346987616"/>
                <w:placeholder>
                  <w:docPart w:val="14003D18E086497FB4FFE7802219D6E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-1171800133"/>
              <w:placeholder>
                <w:docPart w:val="5D7BB8680BCD4B7BAB2E66F0A436E001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1280797581"/>
              <w:placeholder>
                <w:docPart w:val="F585EADD01764CE79CC46B16932526E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1756157726"/>
              <w:placeholder>
                <w:docPart w:val="A57853B1C55C47699D1C2C8D61D7228D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336893877"/>
                <w:placeholder>
                  <w:docPart w:val="9A0F9DA1452442DC92C29ACA8E88F02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1601457667"/>
                <w:placeholder>
                  <w:docPart w:val="507F24B7E5B94F39BA087D717ACFA51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497078287"/>
                <w:placeholder>
                  <w:docPart w:val="C3569666973449C0902E6ABF51E53DB0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1199355257"/>
                <w:placeholder>
                  <w:docPart w:val="04696397080E41B1864D22FDE6C28FE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1058510172"/>
              <w:placeholder>
                <w:docPart w:val="B075BFA1F2B04506B66BDB7197CE7B8E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1435512636"/>
              <w:placeholder>
                <w:docPart w:val="29043AB05F0149E5BF8F8BE9561B1CC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1520658612"/>
              <w:placeholder>
                <w:docPart w:val="DB4E58551C4349E6B17C14BBAFC7F53B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236603474"/>
                <w:placeholder>
                  <w:docPart w:val="A20378D79E414C72B0597B103540418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905372422"/>
                <w:placeholder>
                  <w:docPart w:val="BBB533B150DC47409DE327415209C5B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276720491"/>
                <w:placeholder>
                  <w:docPart w:val="242AB9A62A5C4845A66FABE00351FFD9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-1991712711"/>
                <w:placeholder>
                  <w:docPart w:val="F4BC503EFEA747CAB18587EA3BBB490B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1284927855"/>
              <w:placeholder>
                <w:docPart w:val="BB095B48F3B34993B2723679B607FC6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556284848"/>
              <w:placeholder>
                <w:docPart w:val="5E507FC34F044A56AFB35F1BC902F19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859165255"/>
              <w:placeholder>
                <w:docPart w:val="63EE7F5E9008432EAAC28098C4E537F7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1774046621"/>
                <w:placeholder>
                  <w:docPart w:val="AC90C47A7696466F854639C42D2D77AD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1710377483"/>
                <w:placeholder>
                  <w:docPart w:val="40B849C197564BF9A0E3EA1249BEEB27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382946161"/>
                <w:placeholder>
                  <w:docPart w:val="A5C48B79821D495C9A80898618818E0C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765577134"/>
                <w:placeholder>
                  <w:docPart w:val="A1EAE44E57AB428E8F3F13B92DB4513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-798305994"/>
              <w:placeholder>
                <w:docPart w:val="BC39F189559448C6BDAD5CA932CB8E83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tc>
          <w:tcPr>
            <w:tcW w:w="2880" w:type="dxa"/>
            <w:vAlign w:val="bottom"/>
          </w:tcPr>
          <w:sdt>
            <w:sdtPr>
              <w:rPr>
                <w:rFonts w:eastAsia="Times New Roman"/>
                <w:lang w:eastAsia="ja-JP"/>
              </w:rPr>
              <w:alias w:val="Εισαγάγετε το όνομά σας:"/>
              <w:tag w:val="Εισαγάγετε το όνομά σας:"/>
              <w:id w:val="-3054519"/>
              <w:placeholder>
                <w:docPart w:val="CC21CA08A1244A329D43391B027051D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pStyle w:val="1"/>
                  <w:spacing w:line="228" w:lineRule="auto"/>
                  <w:rPr>
                    <w:rFonts w:eastAsia="Times New Roman"/>
                    <w:lang w:eastAsia="ja-JP"/>
                  </w:rPr>
                </w:pPr>
                <w:r w:rsidRPr="008B107E">
                  <w:rPr>
                    <w:rFonts w:eastAsia="Times New Roman"/>
                    <w:lang w:bidi="el-GR"/>
                  </w:rPr>
                  <w:t>Το όνομά σας</w:t>
                </w:r>
              </w:p>
            </w:sdtContent>
          </w:sdt>
          <w:sdt>
            <w:sdtPr>
              <w:rPr>
                <w:lang w:eastAsia="ja-JP"/>
              </w:rPr>
              <w:alias w:val="Εισαγάγετε οδό και αριθμό, πόλη, νομό, ταχ. κώδικα:"/>
              <w:tag w:val="Εισαγάγετε οδό και αριθμό, πόλη, νομό, ταχ. κώδικα:"/>
              <w:id w:val="-1394339900"/>
              <w:placeholder>
                <w:docPart w:val="806E87A790034897BAE9C3EDB0377682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Οδός και αριθμός</w:t>
                </w:r>
                <w:r w:rsidRPr="008B107E">
                  <w:rPr>
                    <w:lang w:bidi="el-GR"/>
                  </w:rPr>
                  <w:br/>
                  <w:t>Πόλη, Νομός, Ταχ. κώδικας</w:t>
                </w:r>
              </w:p>
            </w:sdtContent>
          </w:sdt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τηλέφωνο:"/>
                <w:tag w:val="Εισαγάγετε τηλέφωνο:"/>
                <w:id w:val="206843896"/>
                <w:placeholder>
                  <w:docPart w:val="C8CD0564BDD64F4299574B759F27C14C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Τηλέφωνο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Εισαγάγετε διεύθυνση ηλεκτρονικού ταχυδρομείου:"/>
                <w:tag w:val="Εισαγάγετε διεύθυνση ηλεκτρονικού ταχυδρομείου:"/>
                <w:id w:val="-1963419506"/>
                <w:placeholder>
                  <w:docPart w:val="6D4133065E1E4368BA7230F852B0901C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Διεύθυνση ηλεκτρονικού ταχυδρομείου</w:t>
                </w:r>
              </w:sdtContent>
            </w:sdt>
          </w:p>
          <w:p w:rsidR="00EE2BCB" w:rsidRPr="008B107E" w:rsidRDefault="00C5017E" w:rsidP="00080471">
            <w:pPr>
              <w:spacing w:line="228" w:lineRule="auto"/>
              <w:rPr>
                <w:lang w:eastAsia="ja-JP"/>
              </w:rPr>
            </w:pPr>
            <w:sdt>
              <w:sdtPr>
                <w:rPr>
                  <w:lang w:eastAsia="ja-JP"/>
                </w:rPr>
                <w:alias w:val="Twitter:"/>
                <w:tag w:val="Twitter:"/>
                <w:id w:val="-724063525"/>
                <w:placeholder>
                  <w:docPart w:val="0C0E8D3FC82F4C83811E783DC8B918D2"/>
                </w:placeholder>
                <w:temporary/>
                <w:showingPlcHdr/>
                <w15:appearance w15:val="hidden"/>
              </w:sdtPr>
              <w:sdtEndPr/>
              <w:sdtContent>
                <w:r w:rsidR="00EE2BCB" w:rsidRPr="008B107E">
                  <w:rPr>
                    <w:lang w:bidi="el-GR"/>
                  </w:rPr>
                  <w:t>@twitter</w:t>
                </w:r>
              </w:sdtContent>
            </w:sdt>
            <w:r w:rsidR="00EE2BCB" w:rsidRPr="008B107E">
              <w:rPr>
                <w:lang w:bidi="el-GR"/>
              </w:rPr>
              <w:t xml:space="preserve">: </w:t>
            </w:r>
            <w:sdt>
              <w:sdtPr>
                <w:rPr>
                  <w:lang w:eastAsia="ja-JP"/>
                </w:rPr>
                <w:alias w:val="Εισαγάγετε όνομα χρήστη Twitter:"/>
                <w:tag w:val="Εισαγάγετε όνομα χρήστη Twitter:"/>
                <w:id w:val="-33661228"/>
                <w:placeholder>
                  <w:docPart w:val="6E05D381D9D44DF5B7DC5298A2D2373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 w:multiLine="1"/>
              </w:sdtPr>
              <w:sdtEndPr/>
              <w:sdtContent>
                <w:r w:rsidR="00EE2BCB" w:rsidRPr="008B107E">
                  <w:rPr>
                    <w:lang w:bidi="el-GR"/>
                  </w:rPr>
                  <w:t>Όνομα χρήστη Twitter</w:t>
                </w:r>
              </w:sdtContent>
            </w:sdt>
          </w:p>
          <w:sdt>
            <w:sdtPr>
              <w:rPr>
                <w:lang w:eastAsia="ja-JP"/>
              </w:rPr>
              <w:alias w:val="Εισαγάγετε διεύθυνση Web:"/>
              <w:tag w:val="Εισαγάγετε διεύθυνση Web:"/>
              <w:id w:val="1155105095"/>
              <w:placeholder>
                <w:docPart w:val="66ECA03E55084983A1D834D7EBF917DC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 w:multiLine="1"/>
            </w:sdtPr>
            <w:sdtEndPr/>
            <w:sdtContent>
              <w:p w:rsidR="00EE2BCB" w:rsidRPr="008B107E" w:rsidRDefault="00EE2BCB" w:rsidP="00080471">
                <w:pPr>
                  <w:spacing w:line="228" w:lineRule="auto"/>
                  <w:rPr>
                    <w:lang w:eastAsia="ja-JP"/>
                  </w:rPr>
                </w:pPr>
                <w:r w:rsidRPr="008B107E">
                  <w:rPr>
                    <w:lang w:bidi="el-GR"/>
                  </w:rPr>
                  <w:t>Διεύθυνση Web</w:t>
                </w:r>
              </w:p>
            </w:sdtContent>
          </w:sdt>
        </w:tc>
        <w:bookmarkStart w:id="0" w:name="_GoBack"/>
        <w:bookmarkEnd w:id="0"/>
      </w:tr>
    </w:tbl>
    <w:p w:rsidR="002C74C0" w:rsidRPr="008B107E" w:rsidRDefault="00C5017E"/>
    <w:sectPr w:rsidR="002C74C0" w:rsidRPr="008B107E" w:rsidSect="008B107E">
      <w:headerReference w:type="default" r:id="rId7"/>
      <w:pgSz w:w="16838" w:h="11906" w:orient="landscape" w:code="9"/>
      <w:pgMar w:top="964" w:right="1191" w:bottom="624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17E" w:rsidRDefault="00C5017E" w:rsidP="008F07DC">
      <w:r>
        <w:separator/>
      </w:r>
    </w:p>
  </w:endnote>
  <w:endnote w:type="continuationSeparator" w:id="0">
    <w:p w:rsidR="00C5017E" w:rsidRDefault="00C5017E" w:rsidP="008F07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17E" w:rsidRDefault="00C5017E" w:rsidP="008F07DC">
      <w:r>
        <w:separator/>
      </w:r>
    </w:p>
  </w:footnote>
  <w:footnote w:type="continuationSeparator" w:id="0">
    <w:p w:rsidR="00C5017E" w:rsidRDefault="00C5017E" w:rsidP="008F07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2961" w:rsidRDefault="00EE2BCB">
    <w:pPr>
      <w:pStyle w:val="a4"/>
    </w:pPr>
    <w:r>
      <w:rPr>
        <w:noProof/>
        <w:lang w:eastAsia="el-GR"/>
      </w:rPr>
      <mc:AlternateContent>
        <mc:Choice Requires="wpg">
          <w:drawing>
            <wp:anchor distT="0" distB="0" distL="114300" distR="114300" simplePos="0" relativeHeight="251659264" behindDoc="1" locked="1" layoutInCell="1" allowOverlap="1" wp14:anchorId="1D6250F3" wp14:editId="5FC8328C">
              <wp:simplePos x="0" y="0"/>
              <wp:positionH relativeFrom="page">
                <wp:posOffset>676275</wp:posOffset>
              </wp:positionH>
              <wp:positionV relativeFrom="page">
                <wp:posOffset>514350</wp:posOffset>
              </wp:positionV>
              <wp:extent cx="9326880" cy="6544310"/>
              <wp:effectExtent l="0" t="0" r="7620" b="8890"/>
              <wp:wrapNone/>
              <wp:docPr id="4" name="Ομάδα 4" descr="Παιχνιδιάρικη εικόνα φόντου που δείχνει λευκά σύννεφα και κίτρινο ήλιο με χαμογελαστά πρόσωπα σε μπλε φόντο με υφή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26880" cy="6544310"/>
                        <a:chOff x="5715" y="0"/>
                        <a:chExt cx="9326245" cy="6600825"/>
                      </a:xfrm>
                    </wpg:grpSpPr>
                    <pic:pic xmlns:pic="http://schemas.openxmlformats.org/drawingml/2006/picture">
                      <pic:nvPicPr>
                        <pic:cNvPr id="1" name="Εικόνα 1" descr="Παιχνιδιάρικη εικόνα φόντου που δείχνει λευκά σύννεφα και κίτρινο ήλιο με χαμογελαστά πρόσωπα σε μπλε φόντο με υφή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26" b="640"/>
                        <a:stretch/>
                      </pic:blipFill>
                      <pic:spPr bwMode="auto">
                        <a:xfrm>
                          <a:off x="5715" y="0"/>
                          <a:ext cx="9326245" cy="6600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Εικόνα 2" descr="Παιχνιδιάρικη εικόνα φόντου που δείχνει λευκά σύννεφα και κίτρινο ήλιο με χαμογελαστά πρόσωπα σε μπλε φόντο με υφή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265" y="145731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Εικόνα 3" descr="Παιχνιδιάρικη εικόνα φόντου που δείχνει λευκά σύννεφα και κίτρινο ήλιο με χαμογελαστά πρόσωπα σε μπλε φόντο με υφή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850" r="9916"/>
                        <a:stretch/>
                      </pic:blipFill>
                      <pic:spPr bwMode="auto">
                        <a:xfrm>
                          <a:off x="10794" y="3350047"/>
                          <a:ext cx="9317355" cy="16916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41C739" id="Ομάδα 4" o:spid="_x0000_s1026" alt="Παιχνιδιάρικη εικόνα φόντου που δείχνει λευκά σύννεφα και κίτρινο ήλιο με χαμογελαστά πρόσωπα σε μπλε φόντο με υφή" style="position:absolute;margin-left:53.25pt;margin-top:40.5pt;width:734.4pt;height:515.3pt;z-index:-251657216;mso-position-horizontal-relative:page;mso-position-vertical-relative:page;mso-width-relative:margin;mso-height-relative:margin" coordorigin="57" coordsize="93262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Εικόνα 1" o:spid="_x0000_s1027" type="#_x0000_t75" alt="Παιχνιδιάρικη εικόνα φόντου που δείχνει λευκά σύννεφα και κίτρινο ήλιο με χαμογελαστά πρόσωπα σε μπλε φόντο με υφή" style="position:absolute;left:57;width:93262;height:6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">
                <v:imagedata r:id="rId3" o:title="Παιχνιδιάρικη εικόνα φόντου που δείχνει λευκά σύννεφα και κίτρινο ήλιο με χαμογελαστά πρόσωπα σε μπλε φόντο με υφή" cropbottom="419f" cropright="410f"/>
                <v:path arrowok="t"/>
              </v:shape>
              <v:shape id="Εικόνα 2" o:spid="_x0000_s1028" type="#_x0000_t75" alt="Παιχνιδιάρικη εικόνα φόντου που δείχνει λευκά σύννεφα και κίτρινο ήλιο με χαμογελαστά πρόσωπα σε μπλε φόντο με υφή" style="position:absolute;left:102;top:1457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">
                <v:imagedata r:id="rId4" o:title="Παιχνιδιάρικη εικόνα φόντου που δείχνει λευκά σύννεφα και κίτρινο ήλιο με χαμογελαστά πρόσωπα σε μπλε φόντο με υφή" cropleft="4489f" cropright="6499f"/>
                <v:path arrowok="t"/>
              </v:shape>
              <v:shape id="Εικόνα 3" o:spid="_x0000_s1029" type="#_x0000_t75" alt="Παιχνιδιάρικη εικόνα φόντου που δείχνει λευκά σύννεφα και κίτρινο ήλιο με χαμογελαστά πρόσωπα σε μπλε φόντο με υφή" style="position:absolute;left:107;top:33500;width:93174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">
                <v:imagedata r:id="rId4" o:title="Παιχνιδιάρικη εικόνα φόντου που δείχνει λευκά σύννεφα και κίτρινο ήλιο με χαμογελαστά πρόσωπα σε μπλε φόντο με υφή" cropleft="4489f" cropright="6499f"/>
                <v:path arrowok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0EB6A81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DAE3F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DDC988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7B44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EAA43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70A819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80E3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9468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2AA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FA8CA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5A0"/>
    <w:rsid w:val="00080471"/>
    <w:rsid w:val="00293B83"/>
    <w:rsid w:val="002C63F5"/>
    <w:rsid w:val="002D63EA"/>
    <w:rsid w:val="003316BC"/>
    <w:rsid w:val="00481F05"/>
    <w:rsid w:val="00597750"/>
    <w:rsid w:val="005C55A0"/>
    <w:rsid w:val="005F3E61"/>
    <w:rsid w:val="006A3CE7"/>
    <w:rsid w:val="006E48F3"/>
    <w:rsid w:val="008B107E"/>
    <w:rsid w:val="008F07DC"/>
    <w:rsid w:val="00A073FC"/>
    <w:rsid w:val="00B91ADA"/>
    <w:rsid w:val="00BD0135"/>
    <w:rsid w:val="00C5017E"/>
    <w:rsid w:val="00C900FB"/>
    <w:rsid w:val="00EA2BC4"/>
    <w:rsid w:val="00EE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5C71" w:themeColor="accent1"/>
        <w:sz w:val="22"/>
        <w:szCs w:val="22"/>
        <w:lang w:val="el-GR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2BCB"/>
  </w:style>
  <w:style w:type="paragraph" w:styleId="1">
    <w:name w:val="heading 1"/>
    <w:basedOn w:val="a"/>
    <w:next w:val="a"/>
    <w:link w:val="1Char"/>
    <w:uiPriority w:val="9"/>
    <w:qFormat/>
    <w:rsid w:val="00EE2BCB"/>
    <w:pPr>
      <w:keepNext/>
      <w:keepLines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F07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F07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szCs w:val="2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F07D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macro"/>
    <w:link w:val="Char"/>
    <w:uiPriority w:val="99"/>
    <w:semiHidden/>
    <w:unhideWhenUsed/>
    <w:rsid w:val="006E48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/>
      <w:ind w:left="72" w:right="72"/>
    </w:pPr>
    <w:rPr>
      <w:rFonts w:ascii="Consolas" w:eastAsiaTheme="minorEastAsia" w:hAnsi="Consolas"/>
      <w:kern w:val="22"/>
      <w:szCs w:val="20"/>
      <w:lang w:eastAsia="ja-JP"/>
      <w14:ligatures w14:val="standard"/>
    </w:rPr>
  </w:style>
  <w:style w:type="character" w:customStyle="1" w:styleId="Char">
    <w:name w:val="Κείμενο μακροεντολής Char"/>
    <w:basedOn w:val="a0"/>
    <w:link w:val="a3"/>
    <w:uiPriority w:val="99"/>
    <w:semiHidden/>
    <w:rsid w:val="006E48F3"/>
    <w:rPr>
      <w:rFonts w:ascii="Consolas" w:eastAsiaTheme="minorEastAsia" w:hAnsi="Consolas"/>
      <w:kern w:val="22"/>
      <w:szCs w:val="20"/>
      <w:lang w:eastAsia="ja-JP"/>
      <w14:ligatures w14:val="standard"/>
    </w:rPr>
  </w:style>
  <w:style w:type="paragraph" w:styleId="a4">
    <w:name w:val="header"/>
    <w:basedOn w:val="a"/>
    <w:link w:val="Char0"/>
    <w:uiPriority w:val="99"/>
    <w:unhideWhenUsed/>
    <w:rsid w:val="008F07DC"/>
  </w:style>
  <w:style w:type="character" w:customStyle="1" w:styleId="Char0">
    <w:name w:val="Κεφαλίδα Char"/>
    <w:basedOn w:val="a0"/>
    <w:link w:val="a4"/>
    <w:uiPriority w:val="99"/>
    <w:rsid w:val="008F07DC"/>
  </w:style>
  <w:style w:type="paragraph" w:styleId="a5">
    <w:name w:val="footer"/>
    <w:basedOn w:val="a"/>
    <w:link w:val="Char1"/>
    <w:uiPriority w:val="99"/>
    <w:unhideWhenUsed/>
    <w:rsid w:val="008F07DC"/>
  </w:style>
  <w:style w:type="character" w:customStyle="1" w:styleId="Char1">
    <w:name w:val="Υποσέλιδο Char"/>
    <w:basedOn w:val="a0"/>
    <w:link w:val="a5"/>
    <w:uiPriority w:val="99"/>
    <w:rsid w:val="008F07DC"/>
  </w:style>
  <w:style w:type="paragraph" w:styleId="a6">
    <w:name w:val="Title"/>
    <w:basedOn w:val="a"/>
    <w:link w:val="Char2"/>
    <w:uiPriority w:val="10"/>
    <w:semiHidden/>
    <w:unhideWhenUsed/>
    <w:qFormat/>
    <w:rsid w:val="008F07DC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Char2">
    <w:name w:val="Τίτλος Char"/>
    <w:basedOn w:val="a0"/>
    <w:link w:val="a6"/>
    <w:uiPriority w:val="10"/>
    <w:semiHidden/>
    <w:rsid w:val="008F07DC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a7">
    <w:name w:val="Subtitle"/>
    <w:basedOn w:val="a"/>
    <w:link w:val="Char3"/>
    <w:uiPriority w:val="11"/>
    <w:semiHidden/>
    <w:unhideWhenUsed/>
    <w:qFormat/>
    <w:rsid w:val="008F07DC"/>
    <w:pPr>
      <w:numPr>
        <w:ilvl w:val="1"/>
      </w:numPr>
      <w:contextualSpacing/>
    </w:pPr>
    <w:rPr>
      <w:rFonts w:eastAsiaTheme="minorEastAsia"/>
      <w:color w:val="5A5A5A" w:themeColor="text1" w:themeTint="A5"/>
    </w:rPr>
  </w:style>
  <w:style w:type="character" w:customStyle="1" w:styleId="Char3">
    <w:name w:val="Υπότιτλος Char"/>
    <w:basedOn w:val="a0"/>
    <w:link w:val="a7"/>
    <w:uiPriority w:val="11"/>
    <w:semiHidden/>
    <w:rsid w:val="008F07DC"/>
    <w:rPr>
      <w:rFonts w:eastAsiaTheme="minorEastAsia"/>
      <w:color w:val="5A5A5A" w:themeColor="text1" w:themeTint="A5"/>
    </w:rPr>
  </w:style>
  <w:style w:type="character" w:customStyle="1" w:styleId="8Char">
    <w:name w:val="Επικεφαλίδα 8 Char"/>
    <w:basedOn w:val="a0"/>
    <w:link w:val="8"/>
    <w:uiPriority w:val="9"/>
    <w:semiHidden/>
    <w:rsid w:val="008F07DC"/>
    <w:rPr>
      <w:rFonts w:asciiTheme="majorHAnsi" w:eastAsiaTheme="majorEastAsia" w:hAnsiTheme="majorHAnsi" w:cstheme="majorBidi"/>
      <w:szCs w:val="21"/>
    </w:rPr>
  </w:style>
  <w:style w:type="character" w:customStyle="1" w:styleId="9Char">
    <w:name w:val="Επικεφαλίδα 9 Char"/>
    <w:basedOn w:val="a0"/>
    <w:link w:val="9"/>
    <w:uiPriority w:val="9"/>
    <w:semiHidden/>
    <w:rsid w:val="008F07DC"/>
    <w:rPr>
      <w:rFonts w:asciiTheme="majorHAnsi" w:eastAsiaTheme="majorEastAsia" w:hAnsiTheme="majorHAnsi" w:cstheme="majorBidi"/>
      <w:i/>
      <w:iCs/>
      <w:szCs w:val="21"/>
    </w:rPr>
  </w:style>
  <w:style w:type="character" w:styleId="a8">
    <w:name w:val="Intense Emphasis"/>
    <w:basedOn w:val="a0"/>
    <w:uiPriority w:val="21"/>
    <w:semiHidden/>
    <w:unhideWhenUsed/>
    <w:qFormat/>
    <w:rsid w:val="008F07DC"/>
    <w:rPr>
      <w:i/>
      <w:iCs/>
      <w:color w:val="002E38" w:themeColor="accent1" w:themeShade="80"/>
    </w:rPr>
  </w:style>
  <w:style w:type="paragraph" w:styleId="a9">
    <w:name w:val="Quote"/>
    <w:basedOn w:val="a"/>
    <w:next w:val="a"/>
    <w:link w:val="Char4"/>
    <w:uiPriority w:val="29"/>
    <w:semiHidden/>
    <w:unhideWhenUsed/>
    <w:qFormat/>
    <w:rsid w:val="008F07DC"/>
    <w:pPr>
      <w:spacing w:before="200"/>
    </w:pPr>
    <w:rPr>
      <w:i/>
      <w:iCs/>
      <w:color w:val="404040" w:themeColor="text1" w:themeTint="BF"/>
    </w:rPr>
  </w:style>
  <w:style w:type="character" w:customStyle="1" w:styleId="Char4">
    <w:name w:val="Απόσπασμα Char"/>
    <w:basedOn w:val="a0"/>
    <w:link w:val="a9"/>
    <w:uiPriority w:val="29"/>
    <w:semiHidden/>
    <w:rsid w:val="008F07DC"/>
    <w:rPr>
      <w:i/>
      <w:iCs/>
      <w:color w:val="404040" w:themeColor="text1" w:themeTint="BF"/>
    </w:rPr>
  </w:style>
  <w:style w:type="paragraph" w:styleId="aa">
    <w:name w:val="Intense Quote"/>
    <w:basedOn w:val="a"/>
    <w:next w:val="a"/>
    <w:link w:val="Char5"/>
    <w:uiPriority w:val="30"/>
    <w:semiHidden/>
    <w:unhideWhenUsed/>
    <w:qFormat/>
    <w:rsid w:val="008F07DC"/>
    <w:pPr>
      <w:pBdr>
        <w:top w:val="single" w:sz="4" w:space="10" w:color="002E38" w:themeColor="accent1" w:themeShade="80"/>
        <w:bottom w:val="single" w:sz="4" w:space="10" w:color="002E38" w:themeColor="accent1" w:themeShade="80"/>
      </w:pBdr>
      <w:spacing w:before="360" w:after="360"/>
    </w:pPr>
    <w:rPr>
      <w:i/>
      <w:iCs/>
      <w:color w:val="002E38" w:themeColor="accent1" w:themeShade="80"/>
    </w:rPr>
  </w:style>
  <w:style w:type="character" w:customStyle="1" w:styleId="Char5">
    <w:name w:val="Έντονο απόσπ. Char"/>
    <w:basedOn w:val="a0"/>
    <w:link w:val="aa"/>
    <w:uiPriority w:val="30"/>
    <w:semiHidden/>
    <w:rsid w:val="008F07DC"/>
    <w:rPr>
      <w:i/>
      <w:iCs/>
      <w:color w:val="002E38" w:themeColor="accent1" w:themeShade="80"/>
    </w:rPr>
  </w:style>
  <w:style w:type="character" w:styleId="ab">
    <w:name w:val="Intense Reference"/>
    <w:basedOn w:val="a0"/>
    <w:uiPriority w:val="32"/>
    <w:semiHidden/>
    <w:unhideWhenUsed/>
    <w:qFormat/>
    <w:rsid w:val="008F07DC"/>
    <w:rPr>
      <w:b/>
      <w:bCs/>
      <w:caps w:val="0"/>
      <w:smallCaps/>
      <w:color w:val="002E38" w:themeColor="accent1" w:themeShade="80"/>
      <w:spacing w:val="5"/>
    </w:rPr>
  </w:style>
  <w:style w:type="paragraph" w:styleId="ac">
    <w:name w:val="caption"/>
    <w:basedOn w:val="a"/>
    <w:next w:val="a"/>
    <w:uiPriority w:val="35"/>
    <w:semiHidden/>
    <w:unhideWhenUsed/>
    <w:qFormat/>
    <w:rsid w:val="008F07DC"/>
    <w:pPr>
      <w:spacing w:after="200"/>
    </w:pPr>
    <w:rPr>
      <w:i/>
      <w:iCs/>
      <w:color w:val="004554" w:themeColor="text2"/>
      <w:szCs w:val="18"/>
    </w:rPr>
  </w:style>
  <w:style w:type="character" w:customStyle="1" w:styleId="1Char">
    <w:name w:val="Επικεφαλίδα 1 Char"/>
    <w:basedOn w:val="a0"/>
    <w:link w:val="1"/>
    <w:uiPriority w:val="9"/>
    <w:rsid w:val="00EE2BCB"/>
    <w:rPr>
      <w:rFonts w:asciiTheme="majorHAnsi" w:eastAsiaTheme="majorEastAsia" w:hAnsiTheme="majorHAnsi" w:cstheme="majorBidi"/>
      <w:b/>
      <w:sz w:val="32"/>
      <w:szCs w:val="32"/>
    </w:rPr>
  </w:style>
  <w:style w:type="paragraph" w:styleId="ad">
    <w:name w:val="TOC Heading"/>
    <w:basedOn w:val="1"/>
    <w:next w:val="a"/>
    <w:uiPriority w:val="39"/>
    <w:semiHidden/>
    <w:unhideWhenUsed/>
    <w:qFormat/>
    <w:rsid w:val="008F07DC"/>
    <w:pPr>
      <w:outlineLvl w:val="9"/>
    </w:pPr>
  </w:style>
  <w:style w:type="character" w:customStyle="1" w:styleId="2Char">
    <w:name w:val="Επικεφαλίδα 2 Char"/>
    <w:basedOn w:val="a0"/>
    <w:link w:val="2"/>
    <w:uiPriority w:val="9"/>
    <w:semiHidden/>
    <w:rsid w:val="008F07DC"/>
    <w:rPr>
      <w:rFonts w:asciiTheme="majorHAnsi" w:eastAsiaTheme="majorEastAsia" w:hAnsiTheme="majorHAnsi" w:cstheme="majorBidi"/>
      <w:color w:val="002E38" w:themeColor="accent1" w:themeShade="80"/>
      <w:sz w:val="26"/>
      <w:szCs w:val="26"/>
    </w:rPr>
  </w:style>
  <w:style w:type="paragraph" w:styleId="ae">
    <w:name w:val="Balloon Text"/>
    <w:basedOn w:val="a"/>
    <w:link w:val="Char6"/>
    <w:uiPriority w:val="99"/>
    <w:semiHidden/>
    <w:unhideWhenUsed/>
    <w:rsid w:val="008F07DC"/>
    <w:rPr>
      <w:rFonts w:ascii="Segoe UI" w:hAnsi="Segoe UI" w:cs="Segoe UI"/>
      <w:szCs w:val="18"/>
    </w:rPr>
  </w:style>
  <w:style w:type="character" w:customStyle="1" w:styleId="Char6">
    <w:name w:val="Κείμενο πλαισίου Char"/>
    <w:basedOn w:val="a0"/>
    <w:link w:val="ae"/>
    <w:uiPriority w:val="99"/>
    <w:semiHidden/>
    <w:rsid w:val="008F07DC"/>
    <w:rPr>
      <w:rFonts w:ascii="Segoe UI" w:hAnsi="Segoe UI" w:cs="Segoe UI"/>
      <w:szCs w:val="18"/>
    </w:rPr>
  </w:style>
  <w:style w:type="paragraph" w:styleId="af">
    <w:name w:val="Block Text"/>
    <w:basedOn w:val="a"/>
    <w:uiPriority w:val="99"/>
    <w:semiHidden/>
    <w:unhideWhenUsed/>
    <w:rsid w:val="008F07DC"/>
    <w:pPr>
      <w:pBdr>
        <w:top w:val="single" w:sz="2" w:space="10" w:color="002E38" w:themeColor="accent1" w:themeShade="80"/>
        <w:left w:val="single" w:sz="2" w:space="10" w:color="002E38" w:themeColor="accent1" w:themeShade="80"/>
        <w:bottom w:val="single" w:sz="2" w:space="10" w:color="002E38" w:themeColor="accent1" w:themeShade="80"/>
        <w:right w:val="single" w:sz="2" w:space="10" w:color="002E38" w:themeColor="accent1" w:themeShade="80"/>
      </w:pBdr>
      <w:ind w:left="1152" w:right="1152"/>
    </w:pPr>
    <w:rPr>
      <w:rFonts w:eastAsiaTheme="minorEastAsia"/>
      <w:i/>
      <w:iCs/>
      <w:color w:val="002E38" w:themeColor="accent1" w:themeShade="80"/>
    </w:rPr>
  </w:style>
  <w:style w:type="paragraph" w:styleId="3">
    <w:name w:val="Body Text 3"/>
    <w:basedOn w:val="a"/>
    <w:link w:val="3Char"/>
    <w:uiPriority w:val="99"/>
    <w:semiHidden/>
    <w:unhideWhenUsed/>
    <w:rsid w:val="008F07DC"/>
    <w:pPr>
      <w:spacing w:after="120"/>
    </w:pPr>
    <w:rPr>
      <w:szCs w:val="16"/>
    </w:rPr>
  </w:style>
  <w:style w:type="character" w:customStyle="1" w:styleId="3Char">
    <w:name w:val="Σώμα κείμενου 3 Char"/>
    <w:basedOn w:val="a0"/>
    <w:link w:val="3"/>
    <w:uiPriority w:val="99"/>
    <w:semiHidden/>
    <w:rsid w:val="008F07DC"/>
    <w:rPr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8F07DC"/>
    <w:pPr>
      <w:spacing w:after="120"/>
      <w:ind w:left="360"/>
    </w:pPr>
    <w:rPr>
      <w:szCs w:val="16"/>
    </w:rPr>
  </w:style>
  <w:style w:type="character" w:customStyle="1" w:styleId="3Char0">
    <w:name w:val="Σώμα κείμενου με εσοχή 3 Char"/>
    <w:basedOn w:val="a0"/>
    <w:link w:val="30"/>
    <w:uiPriority w:val="99"/>
    <w:semiHidden/>
    <w:rsid w:val="008F07DC"/>
    <w:rPr>
      <w:szCs w:val="16"/>
    </w:rPr>
  </w:style>
  <w:style w:type="character" w:styleId="af0">
    <w:name w:val="annotation reference"/>
    <w:basedOn w:val="a0"/>
    <w:uiPriority w:val="99"/>
    <w:semiHidden/>
    <w:unhideWhenUsed/>
    <w:rsid w:val="008F07DC"/>
    <w:rPr>
      <w:sz w:val="22"/>
      <w:szCs w:val="16"/>
    </w:rPr>
  </w:style>
  <w:style w:type="paragraph" w:styleId="af1">
    <w:name w:val="annotation text"/>
    <w:basedOn w:val="a"/>
    <w:link w:val="Char7"/>
    <w:uiPriority w:val="99"/>
    <w:semiHidden/>
    <w:unhideWhenUsed/>
    <w:rsid w:val="008F07DC"/>
    <w:rPr>
      <w:szCs w:val="20"/>
    </w:rPr>
  </w:style>
  <w:style w:type="character" w:customStyle="1" w:styleId="Char7">
    <w:name w:val="Κείμενο σχολίου Char"/>
    <w:basedOn w:val="a0"/>
    <w:link w:val="af1"/>
    <w:uiPriority w:val="99"/>
    <w:semiHidden/>
    <w:rsid w:val="008F07DC"/>
    <w:rPr>
      <w:szCs w:val="20"/>
    </w:rPr>
  </w:style>
  <w:style w:type="paragraph" w:styleId="af2">
    <w:name w:val="annotation subject"/>
    <w:basedOn w:val="af1"/>
    <w:next w:val="af1"/>
    <w:link w:val="Char8"/>
    <w:uiPriority w:val="99"/>
    <w:semiHidden/>
    <w:unhideWhenUsed/>
    <w:rsid w:val="008F07DC"/>
    <w:rPr>
      <w:b/>
      <w:bCs/>
    </w:rPr>
  </w:style>
  <w:style w:type="character" w:customStyle="1" w:styleId="Char8">
    <w:name w:val="Θέμα σχολίου Char"/>
    <w:basedOn w:val="Char7"/>
    <w:link w:val="af2"/>
    <w:uiPriority w:val="99"/>
    <w:semiHidden/>
    <w:rsid w:val="008F07DC"/>
    <w:rPr>
      <w:b/>
      <w:bCs/>
      <w:szCs w:val="20"/>
    </w:rPr>
  </w:style>
  <w:style w:type="paragraph" w:styleId="af3">
    <w:name w:val="Document Map"/>
    <w:basedOn w:val="a"/>
    <w:link w:val="Char9"/>
    <w:uiPriority w:val="99"/>
    <w:semiHidden/>
    <w:unhideWhenUsed/>
    <w:rsid w:val="008F07DC"/>
    <w:rPr>
      <w:rFonts w:ascii="Segoe UI" w:hAnsi="Segoe UI" w:cs="Segoe UI"/>
      <w:szCs w:val="16"/>
    </w:rPr>
  </w:style>
  <w:style w:type="character" w:customStyle="1" w:styleId="Char9">
    <w:name w:val="Χάρτης εγγράφου Char"/>
    <w:basedOn w:val="a0"/>
    <w:link w:val="af3"/>
    <w:uiPriority w:val="99"/>
    <w:semiHidden/>
    <w:rsid w:val="008F07DC"/>
    <w:rPr>
      <w:rFonts w:ascii="Segoe UI" w:hAnsi="Segoe UI" w:cs="Segoe UI"/>
      <w:szCs w:val="16"/>
    </w:rPr>
  </w:style>
  <w:style w:type="paragraph" w:styleId="af4">
    <w:name w:val="endnote text"/>
    <w:basedOn w:val="a"/>
    <w:link w:val="Chara"/>
    <w:uiPriority w:val="99"/>
    <w:semiHidden/>
    <w:unhideWhenUsed/>
    <w:rsid w:val="008F07DC"/>
    <w:rPr>
      <w:szCs w:val="20"/>
    </w:rPr>
  </w:style>
  <w:style w:type="character" w:customStyle="1" w:styleId="Chara">
    <w:name w:val="Κείμενο σημείωσης τέλους Char"/>
    <w:basedOn w:val="a0"/>
    <w:link w:val="af4"/>
    <w:uiPriority w:val="99"/>
    <w:semiHidden/>
    <w:rsid w:val="008F07DC"/>
    <w:rPr>
      <w:szCs w:val="20"/>
    </w:rPr>
  </w:style>
  <w:style w:type="paragraph" w:styleId="af5">
    <w:name w:val="envelope return"/>
    <w:basedOn w:val="a"/>
    <w:uiPriority w:val="99"/>
    <w:semiHidden/>
    <w:unhideWhenUsed/>
    <w:rsid w:val="008F07DC"/>
    <w:rPr>
      <w:rFonts w:asciiTheme="majorHAnsi" w:eastAsiaTheme="majorEastAsia" w:hAnsiTheme="majorHAnsi" w:cstheme="majorBidi"/>
      <w:szCs w:val="20"/>
    </w:rPr>
  </w:style>
  <w:style w:type="paragraph" w:styleId="af6">
    <w:name w:val="footnote text"/>
    <w:basedOn w:val="a"/>
    <w:link w:val="Charb"/>
    <w:uiPriority w:val="99"/>
    <w:semiHidden/>
    <w:unhideWhenUsed/>
    <w:rsid w:val="008F07DC"/>
    <w:rPr>
      <w:szCs w:val="20"/>
    </w:rPr>
  </w:style>
  <w:style w:type="character" w:customStyle="1" w:styleId="Charb">
    <w:name w:val="Κείμενο υποσημείωσης Char"/>
    <w:basedOn w:val="a0"/>
    <w:link w:val="af6"/>
    <w:uiPriority w:val="99"/>
    <w:semiHidden/>
    <w:rsid w:val="008F07DC"/>
    <w:rPr>
      <w:szCs w:val="20"/>
    </w:rPr>
  </w:style>
  <w:style w:type="character" w:styleId="HTML">
    <w:name w:val="HTML Code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character" w:styleId="HTML0">
    <w:name w:val="HTML Keyboard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-HTML">
    <w:name w:val="HTML Preformatted"/>
    <w:basedOn w:val="a"/>
    <w:link w:val="-HTMLChar"/>
    <w:uiPriority w:val="99"/>
    <w:semiHidden/>
    <w:unhideWhenUsed/>
    <w:rsid w:val="008F07DC"/>
    <w:rPr>
      <w:rFonts w:ascii="Consolas" w:hAnsi="Consolas"/>
      <w:szCs w:val="20"/>
    </w:rPr>
  </w:style>
  <w:style w:type="character" w:customStyle="1" w:styleId="-HTMLChar">
    <w:name w:val="Προ-διαμορφωμένο HTML Char"/>
    <w:basedOn w:val="a0"/>
    <w:link w:val="-HTML"/>
    <w:uiPriority w:val="99"/>
    <w:semiHidden/>
    <w:rsid w:val="008F07DC"/>
    <w:rPr>
      <w:rFonts w:ascii="Consolas" w:hAnsi="Consolas"/>
      <w:szCs w:val="20"/>
    </w:rPr>
  </w:style>
  <w:style w:type="character" w:styleId="HTML1">
    <w:name w:val="HTML Typewriter"/>
    <w:basedOn w:val="a0"/>
    <w:uiPriority w:val="99"/>
    <w:semiHidden/>
    <w:unhideWhenUsed/>
    <w:rsid w:val="008F07DC"/>
    <w:rPr>
      <w:rFonts w:ascii="Consolas" w:hAnsi="Consolas"/>
      <w:sz w:val="22"/>
      <w:szCs w:val="20"/>
    </w:rPr>
  </w:style>
  <w:style w:type="paragraph" w:styleId="af7">
    <w:name w:val="Plain Text"/>
    <w:basedOn w:val="a"/>
    <w:link w:val="Charc"/>
    <w:uiPriority w:val="99"/>
    <w:semiHidden/>
    <w:unhideWhenUsed/>
    <w:rsid w:val="008F07DC"/>
    <w:rPr>
      <w:rFonts w:ascii="Consolas" w:hAnsi="Consolas"/>
      <w:szCs w:val="21"/>
    </w:rPr>
  </w:style>
  <w:style w:type="character" w:customStyle="1" w:styleId="Charc">
    <w:name w:val="Απλό κείμενο Char"/>
    <w:basedOn w:val="a0"/>
    <w:link w:val="af7"/>
    <w:uiPriority w:val="99"/>
    <w:semiHidden/>
    <w:rsid w:val="008F07DC"/>
    <w:rPr>
      <w:rFonts w:ascii="Consolas" w:hAnsi="Consolas"/>
      <w:szCs w:val="21"/>
    </w:rPr>
  </w:style>
  <w:style w:type="character" w:styleId="af8">
    <w:name w:val="Placeholder Text"/>
    <w:basedOn w:val="a0"/>
    <w:uiPriority w:val="99"/>
    <w:semiHidden/>
    <w:rsid w:val="00EE2BC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1751A2BF08D4433BE32BD6C49D58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052F-DF93-4B0F-B590-20C2C8C49DB1}"/>
      </w:docPartPr>
      <w:docPartBody>
        <w:p w:rsidR="00EE267F" w:rsidRDefault="00325861" w:rsidP="00325861">
          <w:pPr>
            <w:pStyle w:val="61751A2BF08D4433BE32BD6C49D58A2F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44B6891E68284A228E60A0A90CA0EF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2C117-4503-4CD3-96C2-259555A23352}"/>
      </w:docPartPr>
      <w:docPartBody>
        <w:p w:rsidR="00EE267F" w:rsidRDefault="00325861" w:rsidP="00325861">
          <w:pPr>
            <w:pStyle w:val="44B6891E68284A228E60A0A90CA0EF5E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C3F59890460E4FDE8BC634E0D11BA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E6FC7-9FEA-46D0-9B53-4595EC4F7A95}"/>
      </w:docPartPr>
      <w:docPartBody>
        <w:p w:rsidR="00EE267F" w:rsidRDefault="00325861" w:rsidP="00325861">
          <w:pPr>
            <w:pStyle w:val="C3F59890460E4FDE8BC634E0D11BAD3C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9F8BFD8A00974A4EAE664C38E95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A0E930-FCDA-4A5A-9E4B-2A73C36A5B42}"/>
      </w:docPartPr>
      <w:docPartBody>
        <w:p w:rsidR="00EE267F" w:rsidRDefault="00325861" w:rsidP="00325861">
          <w:pPr>
            <w:pStyle w:val="9F8BFD8A00974A4EAE664C38E9530A6B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2DB300036B7A44608B8248D6AC8D6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546C3-D73B-40F0-A6DF-0B7FF2B0AB1C}"/>
      </w:docPartPr>
      <w:docPartBody>
        <w:p w:rsidR="00EE267F" w:rsidRDefault="00325861" w:rsidP="00325861">
          <w:pPr>
            <w:pStyle w:val="2DB300036B7A44608B8248D6AC8D6A28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F5F32F1C8DBB44499DAD070A8B4BB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18E4-72A5-4701-8759-5BE5D276AF37}"/>
      </w:docPartPr>
      <w:docPartBody>
        <w:p w:rsidR="00EE267F" w:rsidRDefault="00325861" w:rsidP="00325861">
          <w:pPr>
            <w:pStyle w:val="F5F32F1C8DBB44499DAD070A8B4BB888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935CC20D92E54899BCE515D9A2917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8CF543-014B-43F4-9987-9EFCD1CF11AE}"/>
      </w:docPartPr>
      <w:docPartBody>
        <w:p w:rsidR="00EE267F" w:rsidRDefault="00325861" w:rsidP="00325861">
          <w:pPr>
            <w:pStyle w:val="935CC20D92E54899BCE515D9A291781A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497842A4D96D4990AF0939ECA3BAE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0F8A19-409D-4F04-84DB-10CF28A388A3}"/>
      </w:docPartPr>
      <w:docPartBody>
        <w:p w:rsidR="00EE267F" w:rsidRDefault="00325861" w:rsidP="00325861">
          <w:pPr>
            <w:pStyle w:val="497842A4D96D4990AF0939ECA3BAEAE3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FCE87D51527F403CAC5D4D3A9A0FF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3981B-F3D7-48E2-8485-57FC63DCEB1D}"/>
      </w:docPartPr>
      <w:docPartBody>
        <w:p w:rsidR="00EE267F" w:rsidRDefault="00325861" w:rsidP="00325861">
          <w:pPr>
            <w:pStyle w:val="FCE87D51527F403CAC5D4D3A9A0FFCF9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54A25BF130B74AFA87A816CD1BDFA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64C40-6AFB-4C26-BAE3-03D18D24FB92}"/>
      </w:docPartPr>
      <w:docPartBody>
        <w:p w:rsidR="00EE267F" w:rsidRDefault="00325861" w:rsidP="00325861">
          <w:pPr>
            <w:pStyle w:val="54A25BF130B74AFA87A816CD1BDFA9E8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740A7C05D53E4FBA9535856538E9F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38343-F0CC-4C78-BCE7-14C0040BB6AD}"/>
      </w:docPartPr>
      <w:docPartBody>
        <w:p w:rsidR="00EE267F" w:rsidRDefault="00325861" w:rsidP="00325861">
          <w:pPr>
            <w:pStyle w:val="740A7C05D53E4FBA9535856538E9FF37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D405DB9F0E1B4EEEBD176E24C48E1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AEBB3E-214C-41DC-AD8F-0AD9EAD034CB}"/>
      </w:docPartPr>
      <w:docPartBody>
        <w:p w:rsidR="00EE267F" w:rsidRDefault="00325861" w:rsidP="00325861">
          <w:pPr>
            <w:pStyle w:val="D405DB9F0E1B4EEEBD176E24C48E1FD4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9EA814B3162C407FB64BC8C873E65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EE159-DC52-40D3-A67D-ED5728E5C298}"/>
      </w:docPartPr>
      <w:docPartBody>
        <w:p w:rsidR="00EE267F" w:rsidRDefault="00325861" w:rsidP="00325861">
          <w:pPr>
            <w:pStyle w:val="9EA814B3162C407FB64BC8C873E65339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BEB43983431C45F69ED7B1A598CC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776EF9-7AFC-4B8E-90E8-F186731BE632}"/>
      </w:docPartPr>
      <w:docPartBody>
        <w:p w:rsidR="00EE267F" w:rsidRDefault="00325861" w:rsidP="00325861">
          <w:pPr>
            <w:pStyle w:val="BEB43983431C45F69ED7B1A598CCDD91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BD54F712089C4A7D83F9BA1E44760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C1826C-61A7-4FC9-A7A3-CDF87C1E73E3}"/>
      </w:docPartPr>
      <w:docPartBody>
        <w:p w:rsidR="00EE267F" w:rsidRDefault="00325861" w:rsidP="00325861">
          <w:pPr>
            <w:pStyle w:val="BD54F712089C4A7D83F9BA1E44760BF3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B52EFD85EF724FB49806FD1934006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CC2AEA-B2BD-4A3A-B8C9-C55D0771E956}"/>
      </w:docPartPr>
      <w:docPartBody>
        <w:p w:rsidR="00EE267F" w:rsidRDefault="00325861" w:rsidP="00325861">
          <w:pPr>
            <w:pStyle w:val="B52EFD85EF724FB49806FD19340060CC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5AC38FC2A5AC4F0D97A459B75B215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8095E-8CFD-4E13-A281-B5D8066E8C83}"/>
      </w:docPartPr>
      <w:docPartBody>
        <w:p w:rsidR="00EE267F" w:rsidRDefault="00325861" w:rsidP="00325861">
          <w:pPr>
            <w:pStyle w:val="5AC38FC2A5AC4F0D97A459B75B215435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D13BEC89AA3A49D290D013DFF4FEC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E36A7-5625-43D7-8E09-D28412C1614D}"/>
      </w:docPartPr>
      <w:docPartBody>
        <w:p w:rsidR="00EE267F" w:rsidRDefault="00325861" w:rsidP="00325861">
          <w:pPr>
            <w:pStyle w:val="D13BEC89AA3A49D290D013DFF4FECD43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5F0C00C586C34B6CADC2BD00A693D1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7793-0D2E-4E57-ABAB-0163EC724467}"/>
      </w:docPartPr>
      <w:docPartBody>
        <w:p w:rsidR="00EE267F" w:rsidRDefault="00325861" w:rsidP="00325861">
          <w:pPr>
            <w:pStyle w:val="5F0C00C586C34B6CADC2BD00A693D11D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BDDE80B71B71412D8FB57C43012BD0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252DF-71E0-4C29-B069-5178AA019E65}"/>
      </w:docPartPr>
      <w:docPartBody>
        <w:p w:rsidR="00EE267F" w:rsidRDefault="00325861" w:rsidP="00325861">
          <w:pPr>
            <w:pStyle w:val="BDDE80B71B71412D8FB57C43012BD070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98FDA0D21B07498296F53C70C182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408CD-1732-46E9-93B7-4C12CC3A9EA9}"/>
      </w:docPartPr>
      <w:docPartBody>
        <w:p w:rsidR="00EE267F" w:rsidRDefault="00325861" w:rsidP="00325861">
          <w:pPr>
            <w:pStyle w:val="98FDA0D21B07498296F53C70C182444B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4319D86A3B854D60B528523766153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D3D4CC-ECCE-420B-AC5B-750472A7CC6E}"/>
      </w:docPartPr>
      <w:docPartBody>
        <w:p w:rsidR="00EE267F" w:rsidRDefault="00325861" w:rsidP="00325861">
          <w:pPr>
            <w:pStyle w:val="4319D86A3B854D60B5285237661530A3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41F337D386D84D529A32C532592AC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14CAA7-BA6A-4771-B65D-99B4F854CD63}"/>
      </w:docPartPr>
      <w:docPartBody>
        <w:p w:rsidR="00EE267F" w:rsidRDefault="00325861" w:rsidP="00325861">
          <w:pPr>
            <w:pStyle w:val="41F337D386D84D529A32C532592AC4F9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B5BF58398EF147D1BD596E24C7E4BE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72772-FC2A-410E-A560-BECBFFC7AAE0}"/>
      </w:docPartPr>
      <w:docPartBody>
        <w:p w:rsidR="00EE267F" w:rsidRDefault="00325861" w:rsidP="00325861">
          <w:pPr>
            <w:pStyle w:val="B5BF58398EF147D1BD596E24C7E4BE4F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EBA0AA0254C641B98A33C63E11B48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EF652-F123-4561-8D1A-59D7AB6394CC}"/>
      </w:docPartPr>
      <w:docPartBody>
        <w:p w:rsidR="00EE267F" w:rsidRDefault="00325861" w:rsidP="00325861">
          <w:pPr>
            <w:pStyle w:val="EBA0AA0254C641B98A33C63E11B48EC0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D9484940B9B74C19B9C9F67A0D8D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ED2E1-E55A-41A5-92E3-3C4E7EFD0834}"/>
      </w:docPartPr>
      <w:docPartBody>
        <w:p w:rsidR="00EE267F" w:rsidRDefault="00325861" w:rsidP="00325861">
          <w:pPr>
            <w:pStyle w:val="D9484940B9B74C19B9C9F67A0D8DD6FD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3F1C3174481E450985D2041DE804F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86DFB-35F3-4559-B275-9488A28F2854}"/>
      </w:docPartPr>
      <w:docPartBody>
        <w:p w:rsidR="00EE267F" w:rsidRDefault="00325861" w:rsidP="00325861">
          <w:pPr>
            <w:pStyle w:val="3F1C3174481E450985D2041DE804FC28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C499C30D4C4044339241C04ED251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EAAEE-4940-476F-B6F5-6E4833059AB9}"/>
      </w:docPartPr>
      <w:docPartBody>
        <w:p w:rsidR="00EE267F" w:rsidRDefault="00325861" w:rsidP="00325861">
          <w:pPr>
            <w:pStyle w:val="C499C30D4C4044339241C04ED251E80A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17EA11FCAFE34B9C9D2B955AF18127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BCABF6-9075-4862-9822-F450A1E0CBB4}"/>
      </w:docPartPr>
      <w:docPartBody>
        <w:p w:rsidR="00EE267F" w:rsidRDefault="00325861" w:rsidP="00325861">
          <w:pPr>
            <w:pStyle w:val="17EA11FCAFE34B9C9D2B955AF18127E5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843AF17E534843C6B064C539B1B2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C4D450-5D90-4C48-8B17-259B45152244}"/>
      </w:docPartPr>
      <w:docPartBody>
        <w:p w:rsidR="00EE267F" w:rsidRDefault="00325861" w:rsidP="00325861">
          <w:pPr>
            <w:pStyle w:val="843AF17E534843C6B064C539B1B23EB6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5E194F9D016044BD8E07424879C6C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452EC-0B88-4D48-B506-3472A02509C3}"/>
      </w:docPartPr>
      <w:docPartBody>
        <w:p w:rsidR="00EE267F" w:rsidRDefault="00325861" w:rsidP="00325861">
          <w:pPr>
            <w:pStyle w:val="5E194F9D016044BD8E07424879C6CEBA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D6EC307BD561411C823635398FFF1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0761A-4668-42BB-AD36-E06DB7C55427}"/>
      </w:docPartPr>
      <w:docPartBody>
        <w:p w:rsidR="00EE267F" w:rsidRDefault="00325861" w:rsidP="00325861">
          <w:pPr>
            <w:pStyle w:val="D6EC307BD561411C823635398FFF17C9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B40AD156B3FF494CA6B09240AF185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BCED-ED89-4AAF-B356-63753CD11ED5}"/>
      </w:docPartPr>
      <w:docPartBody>
        <w:p w:rsidR="00EE267F" w:rsidRDefault="00325861" w:rsidP="00325861">
          <w:pPr>
            <w:pStyle w:val="B40AD156B3FF494CA6B09240AF1852D7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9294D1F6D50F438185EE9634A3045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5A3D8-6657-46C8-B078-6617B4F6BE95}"/>
      </w:docPartPr>
      <w:docPartBody>
        <w:p w:rsidR="00EE267F" w:rsidRDefault="00325861" w:rsidP="00325861">
          <w:pPr>
            <w:pStyle w:val="9294D1F6D50F438185EE9634A3045382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B38EBE298F624E5EBC6885C62249D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4150D-BD8D-42E9-A207-1496322F7F6F}"/>
      </w:docPartPr>
      <w:docPartBody>
        <w:p w:rsidR="00EE267F" w:rsidRDefault="00325861" w:rsidP="00325861">
          <w:pPr>
            <w:pStyle w:val="B38EBE298F624E5EBC6885C62249DB37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87F3AAFF2A1147079EBEAD5E9AD09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0CE21-3FCE-400B-9DE1-0150AB51CD18}"/>
      </w:docPartPr>
      <w:docPartBody>
        <w:p w:rsidR="00EE267F" w:rsidRDefault="00325861" w:rsidP="00325861">
          <w:pPr>
            <w:pStyle w:val="87F3AAFF2A1147079EBEAD5E9AD09404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B713CC29FD7A4CB181C84C220ECF1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E0C081-0B41-4F05-A38E-41F985356EAB}"/>
      </w:docPartPr>
      <w:docPartBody>
        <w:p w:rsidR="00EE267F" w:rsidRDefault="00325861" w:rsidP="00325861">
          <w:pPr>
            <w:pStyle w:val="B713CC29FD7A4CB181C84C220ECF176D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03DC97ACBC8E42AD8EC8817EA1ED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B9E95-9428-4FDB-A8F1-5BF7B599DF48}"/>
      </w:docPartPr>
      <w:docPartBody>
        <w:p w:rsidR="00EE267F" w:rsidRDefault="00325861" w:rsidP="00325861">
          <w:pPr>
            <w:pStyle w:val="03DC97ACBC8E42AD8EC8817EA1ED359E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98DEE2BBEA9D438581934394F50EFE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E4289-CF40-4655-9CBA-5AC48A74DD7E}"/>
      </w:docPartPr>
      <w:docPartBody>
        <w:p w:rsidR="00EE267F" w:rsidRDefault="00325861" w:rsidP="00325861">
          <w:pPr>
            <w:pStyle w:val="98DEE2BBEA9D438581934394F50EFE24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3F59DDF6FCD44B52B2B1E3435A99E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D63A47-E5D9-46A4-9110-F7EE410492CA}"/>
      </w:docPartPr>
      <w:docPartBody>
        <w:p w:rsidR="00EE267F" w:rsidRDefault="00325861" w:rsidP="00325861">
          <w:pPr>
            <w:pStyle w:val="3F59DDF6FCD44B52B2B1E3435A99ECD1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14003D18E086497FB4FFE7802219D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8B2E0-DE6F-4C99-BBD1-229EB7895AA4}"/>
      </w:docPartPr>
      <w:docPartBody>
        <w:p w:rsidR="00EE267F" w:rsidRDefault="00325861" w:rsidP="00325861">
          <w:pPr>
            <w:pStyle w:val="14003D18E086497FB4FFE7802219D6ED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5D7BB8680BCD4B7BAB2E66F0A436E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DDECF-AEE5-4FF4-AFD3-98AAD728B84A}"/>
      </w:docPartPr>
      <w:docPartBody>
        <w:p w:rsidR="00EE267F" w:rsidRDefault="00325861" w:rsidP="00325861">
          <w:pPr>
            <w:pStyle w:val="5D7BB8680BCD4B7BAB2E66F0A436E001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F585EADD01764CE79CC46B1693252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91C51-D1D9-44F6-B455-D77735ECCA95}"/>
      </w:docPartPr>
      <w:docPartBody>
        <w:p w:rsidR="00EE267F" w:rsidRDefault="00325861" w:rsidP="00325861">
          <w:pPr>
            <w:pStyle w:val="F585EADD01764CE79CC46B16932526ED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A57853B1C55C47699D1C2C8D61D722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8CBC9-D363-4B63-8CEA-E07BF780A31B}"/>
      </w:docPartPr>
      <w:docPartBody>
        <w:p w:rsidR="00EE267F" w:rsidRDefault="00325861" w:rsidP="00325861">
          <w:pPr>
            <w:pStyle w:val="A57853B1C55C47699D1C2C8D61D7228D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9A0F9DA1452442DC92C29ACA8E88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1E4DA-89F7-45AC-98E4-92F33B130E80}"/>
      </w:docPartPr>
      <w:docPartBody>
        <w:p w:rsidR="00EE267F" w:rsidRDefault="00325861" w:rsidP="00325861">
          <w:pPr>
            <w:pStyle w:val="9A0F9DA1452442DC92C29ACA8E88F029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507F24B7E5B94F39BA087D717ACFA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DDE3F-A13A-4273-B674-27B8F4DEE09F}"/>
      </w:docPartPr>
      <w:docPartBody>
        <w:p w:rsidR="00EE267F" w:rsidRDefault="00325861" w:rsidP="00325861">
          <w:pPr>
            <w:pStyle w:val="507F24B7E5B94F39BA087D717ACFA51F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C3569666973449C0902E6ABF51E53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0F67F0-797C-4EBF-8F2A-8036979859A9}"/>
      </w:docPartPr>
      <w:docPartBody>
        <w:p w:rsidR="00EE267F" w:rsidRDefault="00325861" w:rsidP="00325861">
          <w:pPr>
            <w:pStyle w:val="C3569666973449C0902E6ABF51E53DB0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04696397080E41B1864D22FDE6C28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B19E9-5C20-4FEB-BE81-B3A105165D29}"/>
      </w:docPartPr>
      <w:docPartBody>
        <w:p w:rsidR="00EE267F" w:rsidRDefault="00325861" w:rsidP="00325861">
          <w:pPr>
            <w:pStyle w:val="04696397080E41B1864D22FDE6C28FE4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B075BFA1F2B04506B66BDB7197CE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1BF90-A286-49C8-AC2E-0E8AB2A508DE}"/>
      </w:docPartPr>
      <w:docPartBody>
        <w:p w:rsidR="00EE267F" w:rsidRDefault="00325861" w:rsidP="00325861">
          <w:pPr>
            <w:pStyle w:val="B075BFA1F2B04506B66BDB7197CE7B8E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29043AB05F0149E5BF8F8BE9561B1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1B035-E3C7-4178-A73E-A3D4E8F3B4CD}"/>
      </w:docPartPr>
      <w:docPartBody>
        <w:p w:rsidR="00EE267F" w:rsidRDefault="00325861" w:rsidP="00325861">
          <w:pPr>
            <w:pStyle w:val="29043AB05F0149E5BF8F8BE9561B1CC0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DB4E58551C4349E6B17C14BBAFC7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21C3-C184-407A-9AB5-06B238D909F2}"/>
      </w:docPartPr>
      <w:docPartBody>
        <w:p w:rsidR="00EE267F" w:rsidRDefault="00325861" w:rsidP="00325861">
          <w:pPr>
            <w:pStyle w:val="DB4E58551C4349E6B17C14BBAFC7F53B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A20378D79E414C72B0597B10354041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0378-A076-4140-B097-E1935DC7BCCD}"/>
      </w:docPartPr>
      <w:docPartBody>
        <w:p w:rsidR="00EE267F" w:rsidRDefault="00325861" w:rsidP="00325861">
          <w:pPr>
            <w:pStyle w:val="A20378D79E414C72B0597B103540418D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BBB533B150DC47409DE327415209C5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98C840-8FCD-4EC7-8288-513697F5A153}"/>
      </w:docPartPr>
      <w:docPartBody>
        <w:p w:rsidR="00EE267F" w:rsidRDefault="00325861" w:rsidP="00325861">
          <w:pPr>
            <w:pStyle w:val="BBB533B150DC47409DE327415209C5BA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242AB9A62A5C4845A66FABE00351F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7A789-43E8-43BD-9912-25B49E252522}"/>
      </w:docPartPr>
      <w:docPartBody>
        <w:p w:rsidR="00EE267F" w:rsidRDefault="00325861" w:rsidP="00325861">
          <w:pPr>
            <w:pStyle w:val="242AB9A62A5C4845A66FABE00351FFD9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F4BC503EFEA747CAB18587EA3BBB49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23F705-8201-40AC-9209-29F27107F5A8}"/>
      </w:docPartPr>
      <w:docPartBody>
        <w:p w:rsidR="00EE267F" w:rsidRDefault="00325861" w:rsidP="00325861">
          <w:pPr>
            <w:pStyle w:val="F4BC503EFEA747CAB18587EA3BBB490B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BB095B48F3B34993B2723679B607F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247A9-22A6-4D63-9B44-2457B5CB397B}"/>
      </w:docPartPr>
      <w:docPartBody>
        <w:p w:rsidR="00EE267F" w:rsidRDefault="00325861" w:rsidP="00325861">
          <w:pPr>
            <w:pStyle w:val="BB095B48F3B34993B2723679B607FC6C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5E507FC34F044A56AFB35F1BC902F1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5FDF1-C258-48E8-8926-9E4B5BD92C2C}"/>
      </w:docPartPr>
      <w:docPartBody>
        <w:p w:rsidR="00EE267F" w:rsidRDefault="00325861" w:rsidP="00325861">
          <w:pPr>
            <w:pStyle w:val="5E507FC34F044A56AFB35F1BC902F19F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63EE7F5E9008432EAAC28098C4E53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585C24-B69F-43A7-B442-2391E1BCBEBB}"/>
      </w:docPartPr>
      <w:docPartBody>
        <w:p w:rsidR="00EE267F" w:rsidRDefault="00325861" w:rsidP="00325861">
          <w:pPr>
            <w:pStyle w:val="63EE7F5E9008432EAAC28098C4E537F7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AC90C47A7696466F854639C42D2D7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E7F20-DDF8-48EB-880E-0DEC208DC5F5}"/>
      </w:docPartPr>
      <w:docPartBody>
        <w:p w:rsidR="00EE267F" w:rsidRDefault="00325861" w:rsidP="00325861">
          <w:pPr>
            <w:pStyle w:val="AC90C47A7696466F854639C42D2D77AD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40B849C197564BF9A0E3EA1249BEEB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49BF5-32A5-4DE6-B443-BA975FEFE403}"/>
      </w:docPartPr>
      <w:docPartBody>
        <w:p w:rsidR="00EE267F" w:rsidRDefault="00325861" w:rsidP="00325861">
          <w:pPr>
            <w:pStyle w:val="40B849C197564BF9A0E3EA1249BEEB27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A5C48B79821D495C9A80898618818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42C21-9A02-4417-80CE-A49223379439}"/>
      </w:docPartPr>
      <w:docPartBody>
        <w:p w:rsidR="00EE267F" w:rsidRDefault="00325861" w:rsidP="00325861">
          <w:pPr>
            <w:pStyle w:val="A5C48B79821D495C9A80898618818E0C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A1EAE44E57AB428E8F3F13B92DB45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AC300-8631-499D-824D-93E5C5F84EBA}"/>
      </w:docPartPr>
      <w:docPartBody>
        <w:p w:rsidR="00EE267F" w:rsidRDefault="00325861" w:rsidP="00325861">
          <w:pPr>
            <w:pStyle w:val="A1EAE44E57AB428E8F3F13B92DB4513A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BC39F189559448C6BDAD5CA932CB8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E0A46-E00E-4993-B5D0-28EBDDA2E1C3}"/>
      </w:docPartPr>
      <w:docPartBody>
        <w:p w:rsidR="00EE267F" w:rsidRDefault="00325861" w:rsidP="00325861">
          <w:pPr>
            <w:pStyle w:val="BC39F189559448C6BDAD5CA932CB8E833"/>
          </w:pPr>
          <w:r w:rsidRPr="008B107E">
            <w:rPr>
              <w:lang w:bidi="el-GR"/>
            </w:rPr>
            <w:t>Διεύθυνση Web</w:t>
          </w:r>
        </w:p>
      </w:docPartBody>
    </w:docPart>
    <w:docPart>
      <w:docPartPr>
        <w:name w:val="CC21CA08A1244A329D43391B02705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9898F-5436-4DBA-8570-69D77041EEC1}"/>
      </w:docPartPr>
      <w:docPartBody>
        <w:p w:rsidR="00EE267F" w:rsidRDefault="00325861" w:rsidP="00325861">
          <w:pPr>
            <w:pStyle w:val="CC21CA08A1244A329D43391B027051DD3"/>
          </w:pPr>
          <w:r w:rsidRPr="008B107E">
            <w:rPr>
              <w:rFonts w:eastAsia="Times New Roman"/>
              <w:lang w:bidi="el-GR"/>
            </w:rPr>
            <w:t>Το όνομά σας</w:t>
          </w:r>
        </w:p>
      </w:docPartBody>
    </w:docPart>
    <w:docPart>
      <w:docPartPr>
        <w:name w:val="806E87A790034897BAE9C3EDB0377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877533-D518-4889-AE8E-E7591CC5E1A8}"/>
      </w:docPartPr>
      <w:docPartBody>
        <w:p w:rsidR="00EE267F" w:rsidRDefault="00325861" w:rsidP="00325861">
          <w:pPr>
            <w:pStyle w:val="806E87A790034897BAE9C3EDB03776823"/>
          </w:pPr>
          <w:r w:rsidRPr="008B107E">
            <w:rPr>
              <w:lang w:bidi="el-GR"/>
            </w:rPr>
            <w:t>Οδός και αριθμός</w:t>
          </w:r>
          <w:r w:rsidRPr="008B107E">
            <w:rPr>
              <w:lang w:bidi="el-GR"/>
            </w:rPr>
            <w:br/>
            <w:t>Πόλη, Νομός, Ταχ. κώδικας</w:t>
          </w:r>
        </w:p>
      </w:docPartBody>
    </w:docPart>
    <w:docPart>
      <w:docPartPr>
        <w:name w:val="C8CD0564BDD64F4299574B759F27C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6BCFF0-E821-45D2-AC9A-314586B76A97}"/>
      </w:docPartPr>
      <w:docPartBody>
        <w:p w:rsidR="00EE267F" w:rsidRDefault="00325861" w:rsidP="00325861">
          <w:pPr>
            <w:pStyle w:val="C8CD0564BDD64F4299574B759F27C14C3"/>
          </w:pPr>
          <w:r w:rsidRPr="008B107E">
            <w:rPr>
              <w:lang w:bidi="el-GR"/>
            </w:rPr>
            <w:t>Τηλέφωνο</w:t>
          </w:r>
        </w:p>
      </w:docPartBody>
    </w:docPart>
    <w:docPart>
      <w:docPartPr>
        <w:name w:val="6D4133065E1E4368BA7230F852B0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32AE5-C442-42A2-9F23-34B7CCE43B4E}"/>
      </w:docPartPr>
      <w:docPartBody>
        <w:p w:rsidR="00EE267F" w:rsidRDefault="00325861" w:rsidP="00325861">
          <w:pPr>
            <w:pStyle w:val="6D4133065E1E4368BA7230F852B0901C3"/>
          </w:pPr>
          <w:r w:rsidRPr="008B107E">
            <w:rPr>
              <w:lang w:bidi="el-GR"/>
            </w:rPr>
            <w:t>Διεύθυνση ηλεκτρονικού ταχυδρομείου</w:t>
          </w:r>
        </w:p>
      </w:docPartBody>
    </w:docPart>
    <w:docPart>
      <w:docPartPr>
        <w:name w:val="0C0E8D3FC82F4C83811E783DC8B91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0BE732-7913-4476-A6D3-8EBF8AF6E70B}"/>
      </w:docPartPr>
      <w:docPartBody>
        <w:p w:rsidR="00EE267F" w:rsidRDefault="00325861" w:rsidP="00325861">
          <w:pPr>
            <w:pStyle w:val="0C0E8D3FC82F4C83811E783DC8B918D23"/>
          </w:pPr>
          <w:r w:rsidRPr="008B107E">
            <w:rPr>
              <w:lang w:bidi="el-GR"/>
            </w:rPr>
            <w:t>@twitter</w:t>
          </w:r>
        </w:p>
      </w:docPartBody>
    </w:docPart>
    <w:docPart>
      <w:docPartPr>
        <w:name w:val="6E05D381D9D44DF5B7DC5298A2D23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15C0F1-68A4-4C78-9F4C-9D9DE66D45D6}"/>
      </w:docPartPr>
      <w:docPartBody>
        <w:p w:rsidR="00EE267F" w:rsidRDefault="00325861" w:rsidP="00325861">
          <w:pPr>
            <w:pStyle w:val="6E05D381D9D44DF5B7DC5298A2D237323"/>
          </w:pPr>
          <w:r w:rsidRPr="008B107E">
            <w:rPr>
              <w:lang w:bidi="el-GR"/>
            </w:rPr>
            <w:t>Όνομα χρήστη Twitter</w:t>
          </w:r>
        </w:p>
      </w:docPartBody>
    </w:docPart>
    <w:docPart>
      <w:docPartPr>
        <w:name w:val="66ECA03E55084983A1D834D7EBF91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B5EB7A-6B34-4C3B-A252-CB81C3FC6D31}"/>
      </w:docPartPr>
      <w:docPartBody>
        <w:p w:rsidR="00EE267F" w:rsidRDefault="00325861" w:rsidP="00325861">
          <w:pPr>
            <w:pStyle w:val="66ECA03E55084983A1D834D7EBF917DC3"/>
          </w:pPr>
          <w:r w:rsidRPr="008B107E">
            <w:rPr>
              <w:lang w:bidi="el-GR"/>
            </w:rPr>
            <w:t>Διεύθυνση Web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7D"/>
    <w:rsid w:val="00325861"/>
    <w:rsid w:val="003614C9"/>
    <w:rsid w:val="00724358"/>
    <w:rsid w:val="00BC0627"/>
    <w:rsid w:val="00EE267F"/>
    <w:rsid w:val="00F6487D"/>
    <w:rsid w:val="00FA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487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38C74E2934669A33BB2C6A251FD84">
    <w:name w:val="C4A38C74E2934669A33BB2C6A251FD84"/>
    <w:rsid w:val="00F6487D"/>
  </w:style>
  <w:style w:type="paragraph" w:customStyle="1" w:styleId="34C5A7BA97D14BE7B9E35FD76E12B296">
    <w:name w:val="34C5A7BA97D14BE7B9E35FD76E12B296"/>
    <w:rsid w:val="00F6487D"/>
  </w:style>
  <w:style w:type="paragraph" w:customStyle="1" w:styleId="10D1F100E6514B13836A2BDCC120D688">
    <w:name w:val="10D1F100E6514B13836A2BDCC120D688"/>
    <w:rsid w:val="00F6487D"/>
  </w:style>
  <w:style w:type="paragraph" w:customStyle="1" w:styleId="3B0027CF7FEF4AD38C5EABF75DB8A953">
    <w:name w:val="3B0027CF7FEF4AD38C5EABF75DB8A953"/>
    <w:rsid w:val="00F6487D"/>
  </w:style>
  <w:style w:type="paragraph" w:customStyle="1" w:styleId="097B26B7D4304628AB7637C225514BCD">
    <w:name w:val="097B26B7D4304628AB7637C225514BCD"/>
    <w:rsid w:val="00F6487D"/>
  </w:style>
  <w:style w:type="paragraph" w:customStyle="1" w:styleId="4C20C8BC0EDA4F7BBFC1D6BCBE6EF112">
    <w:name w:val="4C20C8BC0EDA4F7BBFC1D6BCBE6EF112"/>
    <w:rsid w:val="00F6487D"/>
  </w:style>
  <w:style w:type="paragraph" w:customStyle="1" w:styleId="838339B45B4C4EF4B837D7B76977FFB2">
    <w:name w:val="838339B45B4C4EF4B837D7B76977FFB2"/>
    <w:rsid w:val="00F6487D"/>
  </w:style>
  <w:style w:type="paragraph" w:customStyle="1" w:styleId="F2CCB25394864AD1AA9CA7DDFEBBDF3B">
    <w:name w:val="F2CCB25394864AD1AA9CA7DDFEBBDF3B"/>
    <w:rsid w:val="00F6487D"/>
  </w:style>
  <w:style w:type="paragraph" w:customStyle="1" w:styleId="7AA04D1A1B5F45C1B01A62E06BBC49CD">
    <w:name w:val="7AA04D1A1B5F45C1B01A62E06BBC49CD"/>
    <w:rsid w:val="00F6487D"/>
  </w:style>
  <w:style w:type="paragraph" w:customStyle="1" w:styleId="8D02F33866064B23AA14BE498B035C05">
    <w:name w:val="8D02F33866064B23AA14BE498B035C05"/>
    <w:rsid w:val="00F6487D"/>
  </w:style>
  <w:style w:type="paragraph" w:customStyle="1" w:styleId="68232DB06EAA45B8A1F4C2E3734A8DA4">
    <w:name w:val="68232DB06EAA45B8A1F4C2E3734A8DA4"/>
    <w:rsid w:val="00F6487D"/>
  </w:style>
  <w:style w:type="paragraph" w:customStyle="1" w:styleId="555C541160CC444EB553B7BB2877D83A">
    <w:name w:val="555C541160CC444EB553B7BB2877D83A"/>
    <w:rsid w:val="00F6487D"/>
  </w:style>
  <w:style w:type="paragraph" w:customStyle="1" w:styleId="56028F8EF9B44AA2B65119CF57970F5B">
    <w:name w:val="56028F8EF9B44AA2B65119CF57970F5B"/>
    <w:rsid w:val="00F6487D"/>
  </w:style>
  <w:style w:type="paragraph" w:customStyle="1" w:styleId="50F55D4F644541988385B82AB502A895">
    <w:name w:val="50F55D4F644541988385B82AB502A895"/>
    <w:rsid w:val="00F6487D"/>
  </w:style>
  <w:style w:type="paragraph" w:customStyle="1" w:styleId="E9319B440D374070817AE2CB9308D31C">
    <w:name w:val="E9319B440D374070817AE2CB9308D31C"/>
    <w:rsid w:val="00F6487D"/>
  </w:style>
  <w:style w:type="paragraph" w:customStyle="1" w:styleId="4F0B2D3EE3ED426FAF0FC9FA400A8672">
    <w:name w:val="4F0B2D3EE3ED426FAF0FC9FA400A8672"/>
    <w:rsid w:val="00F6487D"/>
  </w:style>
  <w:style w:type="paragraph" w:customStyle="1" w:styleId="1565C63F32DF4AB2866B406D2FD25AD0">
    <w:name w:val="1565C63F32DF4AB2866B406D2FD25AD0"/>
    <w:rsid w:val="00F6487D"/>
  </w:style>
  <w:style w:type="paragraph" w:customStyle="1" w:styleId="6CD9806F717141D58592A8FB6521ED7F">
    <w:name w:val="6CD9806F717141D58592A8FB6521ED7F"/>
    <w:rsid w:val="00F6487D"/>
  </w:style>
  <w:style w:type="paragraph" w:customStyle="1" w:styleId="9ACE931F0D78412D89F180A7B9BA1799">
    <w:name w:val="9ACE931F0D78412D89F180A7B9BA1799"/>
    <w:rsid w:val="00F6487D"/>
  </w:style>
  <w:style w:type="paragraph" w:customStyle="1" w:styleId="F334E3BFF6404C1EBD16AEEB5D25B529">
    <w:name w:val="F334E3BFF6404C1EBD16AEEB5D25B529"/>
    <w:rsid w:val="00F6487D"/>
  </w:style>
  <w:style w:type="paragraph" w:customStyle="1" w:styleId="5BC14AD5AFED4DD3BE8260908C7E299D">
    <w:name w:val="5BC14AD5AFED4DD3BE8260908C7E299D"/>
    <w:rsid w:val="00F6487D"/>
  </w:style>
  <w:style w:type="paragraph" w:customStyle="1" w:styleId="0DB7D8B163EF49F98975435BF71C0614">
    <w:name w:val="0DB7D8B163EF49F98975435BF71C0614"/>
    <w:rsid w:val="00F6487D"/>
  </w:style>
  <w:style w:type="paragraph" w:customStyle="1" w:styleId="49E1D04CC8224C24ABC03C559D3674E0">
    <w:name w:val="49E1D04CC8224C24ABC03C559D3674E0"/>
    <w:rsid w:val="00F6487D"/>
  </w:style>
  <w:style w:type="paragraph" w:customStyle="1" w:styleId="311FFEE023544D0FB6AF754331E8B741">
    <w:name w:val="311FFEE023544D0FB6AF754331E8B741"/>
    <w:rsid w:val="00F6487D"/>
  </w:style>
  <w:style w:type="paragraph" w:customStyle="1" w:styleId="2E31AAAFD65744C3B06D97BB344FF829">
    <w:name w:val="2E31AAAFD65744C3B06D97BB344FF829"/>
    <w:rsid w:val="00F6487D"/>
  </w:style>
  <w:style w:type="paragraph" w:customStyle="1" w:styleId="9CE50D4608A84D7ABE954EB8D4076C8A">
    <w:name w:val="9CE50D4608A84D7ABE954EB8D4076C8A"/>
    <w:rsid w:val="00F6487D"/>
  </w:style>
  <w:style w:type="paragraph" w:customStyle="1" w:styleId="C639355119064932830FFC67057F6E15">
    <w:name w:val="C639355119064932830FFC67057F6E15"/>
    <w:rsid w:val="00F6487D"/>
  </w:style>
  <w:style w:type="paragraph" w:customStyle="1" w:styleId="68B28D98C9E74481A4C3B805F0B85BF0">
    <w:name w:val="68B28D98C9E74481A4C3B805F0B85BF0"/>
    <w:rsid w:val="00F6487D"/>
  </w:style>
  <w:style w:type="paragraph" w:customStyle="1" w:styleId="5ECB51BB09B6439A82F8E9FBA0F08101">
    <w:name w:val="5ECB51BB09B6439A82F8E9FBA0F08101"/>
    <w:rsid w:val="00F6487D"/>
  </w:style>
  <w:style w:type="paragraph" w:customStyle="1" w:styleId="D97A9F6E976545C48972C1D791EF86ED">
    <w:name w:val="D97A9F6E976545C48972C1D791EF86ED"/>
    <w:rsid w:val="00F6487D"/>
  </w:style>
  <w:style w:type="paragraph" w:customStyle="1" w:styleId="2A6A51E208BB4749901D82349B862E3E">
    <w:name w:val="2A6A51E208BB4749901D82349B862E3E"/>
    <w:rsid w:val="00F6487D"/>
  </w:style>
  <w:style w:type="paragraph" w:customStyle="1" w:styleId="CB242B8F7829487C8781562612052735">
    <w:name w:val="CB242B8F7829487C8781562612052735"/>
    <w:rsid w:val="00F6487D"/>
  </w:style>
  <w:style w:type="paragraph" w:customStyle="1" w:styleId="116684D6013A4E0293C3E505054DE89C">
    <w:name w:val="116684D6013A4E0293C3E505054DE89C"/>
    <w:rsid w:val="00F6487D"/>
  </w:style>
  <w:style w:type="paragraph" w:customStyle="1" w:styleId="9B79B8701B414254AEAF3FDA325A2F01">
    <w:name w:val="9B79B8701B414254AEAF3FDA325A2F01"/>
    <w:rsid w:val="00F6487D"/>
  </w:style>
  <w:style w:type="paragraph" w:customStyle="1" w:styleId="2E358456D2D4490AAD94B29FC640D472">
    <w:name w:val="2E358456D2D4490AAD94B29FC640D472"/>
    <w:rsid w:val="00F6487D"/>
  </w:style>
  <w:style w:type="paragraph" w:customStyle="1" w:styleId="B1A9B4F292E74FB1B16E4927151EE655">
    <w:name w:val="B1A9B4F292E74FB1B16E4927151EE655"/>
    <w:rsid w:val="00F6487D"/>
  </w:style>
  <w:style w:type="paragraph" w:customStyle="1" w:styleId="43FAEDA752794950B3399C6B5E05BAFD">
    <w:name w:val="43FAEDA752794950B3399C6B5E05BAFD"/>
    <w:rsid w:val="00F6487D"/>
  </w:style>
  <w:style w:type="paragraph" w:customStyle="1" w:styleId="BDF701D5DB7741D1853555926C6918F5">
    <w:name w:val="BDF701D5DB7741D1853555926C6918F5"/>
    <w:rsid w:val="00F6487D"/>
  </w:style>
  <w:style w:type="paragraph" w:customStyle="1" w:styleId="23BD41BA67BB4249A167E57412505576">
    <w:name w:val="23BD41BA67BB4249A167E57412505576"/>
    <w:rsid w:val="00F6487D"/>
  </w:style>
  <w:style w:type="paragraph" w:customStyle="1" w:styleId="7B430D73E8A743ECA0D6E2ED613CAFE3">
    <w:name w:val="7B430D73E8A743ECA0D6E2ED613CAFE3"/>
    <w:rsid w:val="00F6487D"/>
  </w:style>
  <w:style w:type="paragraph" w:customStyle="1" w:styleId="2C559429D556443CB92AB143264CA680">
    <w:name w:val="2C559429D556443CB92AB143264CA680"/>
    <w:rsid w:val="00F6487D"/>
  </w:style>
  <w:style w:type="paragraph" w:customStyle="1" w:styleId="E4E972A9733D46D485635B8C96ABF336">
    <w:name w:val="E4E972A9733D46D485635B8C96ABF336"/>
    <w:rsid w:val="00F6487D"/>
  </w:style>
  <w:style w:type="paragraph" w:customStyle="1" w:styleId="EA1BD4CD32D042C6A850E11ED1C40295">
    <w:name w:val="EA1BD4CD32D042C6A850E11ED1C40295"/>
    <w:rsid w:val="00F6487D"/>
  </w:style>
  <w:style w:type="paragraph" w:customStyle="1" w:styleId="E79A8C7F777447E2BBE7C405F3CE47B8">
    <w:name w:val="E79A8C7F777447E2BBE7C405F3CE47B8"/>
    <w:rsid w:val="00F6487D"/>
  </w:style>
  <w:style w:type="paragraph" w:customStyle="1" w:styleId="6424ED16BBDB4E1FACBA73C597651EAF">
    <w:name w:val="6424ED16BBDB4E1FACBA73C597651EAF"/>
    <w:rsid w:val="00F6487D"/>
  </w:style>
  <w:style w:type="paragraph" w:customStyle="1" w:styleId="2661D2F3E2A04CC297BCFC484C7974A3">
    <w:name w:val="2661D2F3E2A04CC297BCFC484C7974A3"/>
    <w:rsid w:val="00F6487D"/>
  </w:style>
  <w:style w:type="paragraph" w:customStyle="1" w:styleId="57A4501AAD0D475A82D51E72E54DE0CF">
    <w:name w:val="57A4501AAD0D475A82D51E72E54DE0CF"/>
    <w:rsid w:val="00F6487D"/>
  </w:style>
  <w:style w:type="paragraph" w:customStyle="1" w:styleId="47F9C0B6415D47009E1B799D45F42362">
    <w:name w:val="47F9C0B6415D47009E1B799D45F42362"/>
    <w:rsid w:val="00F6487D"/>
  </w:style>
  <w:style w:type="paragraph" w:customStyle="1" w:styleId="C2FBA14949E24336BAB5696284499D23">
    <w:name w:val="C2FBA14949E24336BAB5696284499D23"/>
    <w:rsid w:val="00F6487D"/>
  </w:style>
  <w:style w:type="paragraph" w:customStyle="1" w:styleId="A5232AB24E3347C9A0590F59CD10712C">
    <w:name w:val="A5232AB24E3347C9A0590F59CD10712C"/>
    <w:rsid w:val="00F6487D"/>
  </w:style>
  <w:style w:type="paragraph" w:customStyle="1" w:styleId="8E8FF9757A3042A4B03D9B44A69FFDF1">
    <w:name w:val="8E8FF9757A3042A4B03D9B44A69FFDF1"/>
    <w:rsid w:val="00F6487D"/>
  </w:style>
  <w:style w:type="paragraph" w:customStyle="1" w:styleId="E533CEECE49446E4A62C2938FCBE2D11">
    <w:name w:val="E533CEECE49446E4A62C2938FCBE2D11"/>
    <w:rsid w:val="00F6487D"/>
  </w:style>
  <w:style w:type="paragraph" w:customStyle="1" w:styleId="742DE2119F984C48817B93E2FD13454D">
    <w:name w:val="742DE2119F984C48817B93E2FD13454D"/>
    <w:rsid w:val="00F6487D"/>
  </w:style>
  <w:style w:type="paragraph" w:customStyle="1" w:styleId="F581DCC4F64D40FEB2E0B787C17B2BE6">
    <w:name w:val="F581DCC4F64D40FEB2E0B787C17B2BE6"/>
    <w:rsid w:val="00F6487D"/>
  </w:style>
  <w:style w:type="paragraph" w:customStyle="1" w:styleId="CDE2E0D26065437BBA08DC69653CA56A">
    <w:name w:val="CDE2E0D26065437BBA08DC69653CA56A"/>
    <w:rsid w:val="00F6487D"/>
  </w:style>
  <w:style w:type="paragraph" w:customStyle="1" w:styleId="AED703EE98834550992FEB7EE300FEBB">
    <w:name w:val="AED703EE98834550992FEB7EE300FEBB"/>
    <w:rsid w:val="00F6487D"/>
  </w:style>
  <w:style w:type="paragraph" w:customStyle="1" w:styleId="91EC810379464408930FA7BE87678A65">
    <w:name w:val="91EC810379464408930FA7BE87678A65"/>
    <w:rsid w:val="00F6487D"/>
  </w:style>
  <w:style w:type="paragraph" w:customStyle="1" w:styleId="5D77165B276C48E5A76D3D74A21DB85C">
    <w:name w:val="5D77165B276C48E5A76D3D74A21DB85C"/>
    <w:rsid w:val="00F6487D"/>
  </w:style>
  <w:style w:type="paragraph" w:customStyle="1" w:styleId="297A9C6FE4D147B49635222215D4F0C4">
    <w:name w:val="297A9C6FE4D147B49635222215D4F0C4"/>
    <w:rsid w:val="00F6487D"/>
  </w:style>
  <w:style w:type="paragraph" w:customStyle="1" w:styleId="B8CCCF886E7D474CAACCCC77AE399AEA">
    <w:name w:val="B8CCCF886E7D474CAACCCC77AE399AEA"/>
    <w:rsid w:val="00F6487D"/>
  </w:style>
  <w:style w:type="paragraph" w:customStyle="1" w:styleId="49C24401BEE4443BB4CD3CA7DD540294">
    <w:name w:val="49C24401BEE4443BB4CD3CA7DD540294"/>
    <w:rsid w:val="00F6487D"/>
  </w:style>
  <w:style w:type="paragraph" w:customStyle="1" w:styleId="1A8CEF6A61F04765976A2F6103EA266C">
    <w:name w:val="1A8CEF6A61F04765976A2F6103EA266C"/>
    <w:rsid w:val="00F6487D"/>
  </w:style>
  <w:style w:type="paragraph" w:customStyle="1" w:styleId="E2D66F0E1F804F93835D956FDBB09172">
    <w:name w:val="E2D66F0E1F804F93835D956FDBB09172"/>
    <w:rsid w:val="00F6487D"/>
  </w:style>
  <w:style w:type="paragraph" w:customStyle="1" w:styleId="FD1C97FD77E3434FA8A2686B471D1EEC">
    <w:name w:val="FD1C97FD77E3434FA8A2686B471D1EEC"/>
    <w:rsid w:val="00F6487D"/>
  </w:style>
  <w:style w:type="paragraph" w:customStyle="1" w:styleId="E362CECEE40D46749C5FE1714A13BC98">
    <w:name w:val="E362CECEE40D46749C5FE1714A13BC98"/>
    <w:rsid w:val="00F6487D"/>
  </w:style>
  <w:style w:type="paragraph" w:customStyle="1" w:styleId="D27597F60AC24F45BB2F0D92AFC700AB">
    <w:name w:val="D27597F60AC24F45BB2F0D92AFC700AB"/>
    <w:rsid w:val="00F6487D"/>
  </w:style>
  <w:style w:type="paragraph" w:customStyle="1" w:styleId="EF8034529AF34D41B227D1C8AB12ADDF">
    <w:name w:val="EF8034529AF34D41B227D1C8AB12ADDF"/>
    <w:rsid w:val="00F6487D"/>
  </w:style>
  <w:style w:type="paragraph" w:customStyle="1" w:styleId="23811C9A6A1C49389C809C0037720B12">
    <w:name w:val="23811C9A6A1C49389C809C0037720B12"/>
    <w:rsid w:val="00F6487D"/>
  </w:style>
  <w:style w:type="paragraph" w:customStyle="1" w:styleId="E1C5FD8C4D2B45639B347F90A903FD1A">
    <w:name w:val="E1C5FD8C4D2B45639B347F90A903FD1A"/>
    <w:rsid w:val="00F6487D"/>
  </w:style>
  <w:style w:type="paragraph" w:customStyle="1" w:styleId="F2D296F1007947BF806ED41706C9C0FD">
    <w:name w:val="F2D296F1007947BF806ED41706C9C0FD"/>
    <w:rsid w:val="00F6487D"/>
  </w:style>
  <w:style w:type="paragraph" w:customStyle="1" w:styleId="61751A2BF08D4433BE32BD6C49D58A2F">
    <w:name w:val="61751A2BF08D4433BE32BD6C49D58A2F"/>
    <w:rsid w:val="00F6487D"/>
  </w:style>
  <w:style w:type="paragraph" w:customStyle="1" w:styleId="44B6891E68284A228E60A0A90CA0EF5E">
    <w:name w:val="44B6891E68284A228E60A0A90CA0EF5E"/>
    <w:rsid w:val="00F6487D"/>
  </w:style>
  <w:style w:type="paragraph" w:customStyle="1" w:styleId="C3F59890460E4FDE8BC634E0D11BAD3C">
    <w:name w:val="C3F59890460E4FDE8BC634E0D11BAD3C"/>
    <w:rsid w:val="00F6487D"/>
  </w:style>
  <w:style w:type="paragraph" w:customStyle="1" w:styleId="9F8BFD8A00974A4EAE664C38E9530A6B">
    <w:name w:val="9F8BFD8A00974A4EAE664C38E9530A6B"/>
    <w:rsid w:val="00F6487D"/>
  </w:style>
  <w:style w:type="paragraph" w:customStyle="1" w:styleId="2DB300036B7A44608B8248D6AC8D6A28">
    <w:name w:val="2DB300036B7A44608B8248D6AC8D6A28"/>
    <w:rsid w:val="00F6487D"/>
  </w:style>
  <w:style w:type="paragraph" w:customStyle="1" w:styleId="F5F32F1C8DBB44499DAD070A8B4BB888">
    <w:name w:val="F5F32F1C8DBB44499DAD070A8B4BB888"/>
    <w:rsid w:val="00F6487D"/>
  </w:style>
  <w:style w:type="paragraph" w:customStyle="1" w:styleId="935CC20D92E54899BCE515D9A291781A">
    <w:name w:val="935CC20D92E54899BCE515D9A291781A"/>
    <w:rsid w:val="00F6487D"/>
  </w:style>
  <w:style w:type="paragraph" w:customStyle="1" w:styleId="497842A4D96D4990AF0939ECA3BAEAE3">
    <w:name w:val="497842A4D96D4990AF0939ECA3BAEAE3"/>
    <w:rsid w:val="00F6487D"/>
  </w:style>
  <w:style w:type="paragraph" w:customStyle="1" w:styleId="FCE87D51527F403CAC5D4D3A9A0FFCF9">
    <w:name w:val="FCE87D51527F403CAC5D4D3A9A0FFCF9"/>
    <w:rsid w:val="00F6487D"/>
  </w:style>
  <w:style w:type="paragraph" w:customStyle="1" w:styleId="54A25BF130B74AFA87A816CD1BDFA9E8">
    <w:name w:val="54A25BF130B74AFA87A816CD1BDFA9E8"/>
    <w:rsid w:val="00F6487D"/>
  </w:style>
  <w:style w:type="paragraph" w:customStyle="1" w:styleId="740A7C05D53E4FBA9535856538E9FF37">
    <w:name w:val="740A7C05D53E4FBA9535856538E9FF37"/>
    <w:rsid w:val="00F6487D"/>
  </w:style>
  <w:style w:type="paragraph" w:customStyle="1" w:styleId="D405DB9F0E1B4EEEBD176E24C48E1FD4">
    <w:name w:val="D405DB9F0E1B4EEEBD176E24C48E1FD4"/>
    <w:rsid w:val="00F6487D"/>
  </w:style>
  <w:style w:type="paragraph" w:customStyle="1" w:styleId="9EA814B3162C407FB64BC8C873E65339">
    <w:name w:val="9EA814B3162C407FB64BC8C873E65339"/>
    <w:rsid w:val="00F6487D"/>
  </w:style>
  <w:style w:type="paragraph" w:customStyle="1" w:styleId="BEB43983431C45F69ED7B1A598CCDD91">
    <w:name w:val="BEB43983431C45F69ED7B1A598CCDD91"/>
    <w:rsid w:val="00F6487D"/>
  </w:style>
  <w:style w:type="paragraph" w:customStyle="1" w:styleId="BD54F712089C4A7D83F9BA1E44760BF3">
    <w:name w:val="BD54F712089C4A7D83F9BA1E44760BF3"/>
    <w:rsid w:val="00F6487D"/>
  </w:style>
  <w:style w:type="paragraph" w:customStyle="1" w:styleId="B52EFD85EF724FB49806FD19340060CC">
    <w:name w:val="B52EFD85EF724FB49806FD19340060CC"/>
    <w:rsid w:val="00F6487D"/>
  </w:style>
  <w:style w:type="paragraph" w:customStyle="1" w:styleId="5AC38FC2A5AC4F0D97A459B75B215435">
    <w:name w:val="5AC38FC2A5AC4F0D97A459B75B215435"/>
    <w:rsid w:val="00F6487D"/>
  </w:style>
  <w:style w:type="paragraph" w:customStyle="1" w:styleId="D13BEC89AA3A49D290D013DFF4FECD43">
    <w:name w:val="D13BEC89AA3A49D290D013DFF4FECD43"/>
    <w:rsid w:val="00F6487D"/>
  </w:style>
  <w:style w:type="paragraph" w:customStyle="1" w:styleId="5F0C00C586C34B6CADC2BD00A693D11D">
    <w:name w:val="5F0C00C586C34B6CADC2BD00A693D11D"/>
    <w:rsid w:val="00F6487D"/>
  </w:style>
  <w:style w:type="paragraph" w:customStyle="1" w:styleId="BDDE80B71B71412D8FB57C43012BD070">
    <w:name w:val="BDDE80B71B71412D8FB57C43012BD070"/>
    <w:rsid w:val="00F6487D"/>
  </w:style>
  <w:style w:type="paragraph" w:customStyle="1" w:styleId="98FDA0D21B07498296F53C70C182444B">
    <w:name w:val="98FDA0D21B07498296F53C70C182444B"/>
    <w:rsid w:val="00F6487D"/>
  </w:style>
  <w:style w:type="paragraph" w:customStyle="1" w:styleId="4319D86A3B854D60B5285237661530A3">
    <w:name w:val="4319D86A3B854D60B5285237661530A3"/>
    <w:rsid w:val="00F6487D"/>
  </w:style>
  <w:style w:type="paragraph" w:customStyle="1" w:styleId="41F337D386D84D529A32C532592AC4F9">
    <w:name w:val="41F337D386D84D529A32C532592AC4F9"/>
    <w:rsid w:val="00F6487D"/>
  </w:style>
  <w:style w:type="paragraph" w:customStyle="1" w:styleId="B5BF58398EF147D1BD596E24C7E4BE4F">
    <w:name w:val="B5BF58398EF147D1BD596E24C7E4BE4F"/>
    <w:rsid w:val="00F6487D"/>
  </w:style>
  <w:style w:type="paragraph" w:customStyle="1" w:styleId="EBA0AA0254C641B98A33C63E11B48EC0">
    <w:name w:val="EBA0AA0254C641B98A33C63E11B48EC0"/>
    <w:rsid w:val="00F6487D"/>
  </w:style>
  <w:style w:type="paragraph" w:customStyle="1" w:styleId="D9484940B9B74C19B9C9F67A0D8DD6FD">
    <w:name w:val="D9484940B9B74C19B9C9F67A0D8DD6FD"/>
    <w:rsid w:val="00F6487D"/>
  </w:style>
  <w:style w:type="paragraph" w:customStyle="1" w:styleId="3F1C3174481E450985D2041DE804FC28">
    <w:name w:val="3F1C3174481E450985D2041DE804FC28"/>
    <w:rsid w:val="00F6487D"/>
  </w:style>
  <w:style w:type="paragraph" w:customStyle="1" w:styleId="C499C30D4C4044339241C04ED251E80A">
    <w:name w:val="C499C30D4C4044339241C04ED251E80A"/>
    <w:rsid w:val="00F6487D"/>
  </w:style>
  <w:style w:type="paragraph" w:customStyle="1" w:styleId="17EA11FCAFE34B9C9D2B955AF18127E5">
    <w:name w:val="17EA11FCAFE34B9C9D2B955AF18127E5"/>
    <w:rsid w:val="00F6487D"/>
  </w:style>
  <w:style w:type="paragraph" w:customStyle="1" w:styleId="843AF17E534843C6B064C539B1B23EB6">
    <w:name w:val="843AF17E534843C6B064C539B1B23EB6"/>
    <w:rsid w:val="00F6487D"/>
  </w:style>
  <w:style w:type="paragraph" w:customStyle="1" w:styleId="5E194F9D016044BD8E07424879C6CEBA">
    <w:name w:val="5E194F9D016044BD8E07424879C6CEBA"/>
    <w:rsid w:val="00F6487D"/>
  </w:style>
  <w:style w:type="paragraph" w:customStyle="1" w:styleId="D6EC307BD561411C823635398FFF17C9">
    <w:name w:val="D6EC307BD561411C823635398FFF17C9"/>
    <w:rsid w:val="00F6487D"/>
  </w:style>
  <w:style w:type="paragraph" w:customStyle="1" w:styleId="B40AD156B3FF494CA6B09240AF1852D7">
    <w:name w:val="B40AD156B3FF494CA6B09240AF1852D7"/>
    <w:rsid w:val="00F6487D"/>
  </w:style>
  <w:style w:type="paragraph" w:customStyle="1" w:styleId="9294D1F6D50F438185EE9634A3045382">
    <w:name w:val="9294D1F6D50F438185EE9634A3045382"/>
    <w:rsid w:val="00F6487D"/>
  </w:style>
  <w:style w:type="paragraph" w:customStyle="1" w:styleId="B38EBE298F624E5EBC6885C62249DB37">
    <w:name w:val="B38EBE298F624E5EBC6885C62249DB37"/>
    <w:rsid w:val="00F6487D"/>
  </w:style>
  <w:style w:type="paragraph" w:customStyle="1" w:styleId="87F3AAFF2A1147079EBEAD5E9AD09404">
    <w:name w:val="87F3AAFF2A1147079EBEAD5E9AD09404"/>
    <w:rsid w:val="00F6487D"/>
  </w:style>
  <w:style w:type="paragraph" w:customStyle="1" w:styleId="B713CC29FD7A4CB181C84C220ECF176D">
    <w:name w:val="B713CC29FD7A4CB181C84C220ECF176D"/>
    <w:rsid w:val="00F6487D"/>
  </w:style>
  <w:style w:type="paragraph" w:customStyle="1" w:styleId="03DC97ACBC8E42AD8EC8817EA1ED359E">
    <w:name w:val="03DC97ACBC8E42AD8EC8817EA1ED359E"/>
    <w:rsid w:val="00F6487D"/>
  </w:style>
  <w:style w:type="paragraph" w:customStyle="1" w:styleId="98DEE2BBEA9D438581934394F50EFE24">
    <w:name w:val="98DEE2BBEA9D438581934394F50EFE24"/>
    <w:rsid w:val="00F6487D"/>
  </w:style>
  <w:style w:type="paragraph" w:customStyle="1" w:styleId="3F59DDF6FCD44B52B2B1E3435A99ECD1">
    <w:name w:val="3F59DDF6FCD44B52B2B1E3435A99ECD1"/>
    <w:rsid w:val="00F6487D"/>
  </w:style>
  <w:style w:type="paragraph" w:customStyle="1" w:styleId="14003D18E086497FB4FFE7802219D6ED">
    <w:name w:val="14003D18E086497FB4FFE7802219D6ED"/>
    <w:rsid w:val="00F6487D"/>
  </w:style>
  <w:style w:type="paragraph" w:customStyle="1" w:styleId="5D7BB8680BCD4B7BAB2E66F0A436E001">
    <w:name w:val="5D7BB8680BCD4B7BAB2E66F0A436E001"/>
    <w:rsid w:val="00F6487D"/>
  </w:style>
  <w:style w:type="paragraph" w:customStyle="1" w:styleId="F585EADD01764CE79CC46B16932526ED">
    <w:name w:val="F585EADD01764CE79CC46B16932526ED"/>
    <w:rsid w:val="00F6487D"/>
  </w:style>
  <w:style w:type="paragraph" w:customStyle="1" w:styleId="A57853B1C55C47699D1C2C8D61D7228D">
    <w:name w:val="A57853B1C55C47699D1C2C8D61D7228D"/>
    <w:rsid w:val="00F6487D"/>
  </w:style>
  <w:style w:type="paragraph" w:customStyle="1" w:styleId="9A0F9DA1452442DC92C29ACA8E88F029">
    <w:name w:val="9A0F9DA1452442DC92C29ACA8E88F029"/>
    <w:rsid w:val="00F6487D"/>
  </w:style>
  <w:style w:type="paragraph" w:customStyle="1" w:styleId="507F24B7E5B94F39BA087D717ACFA51F">
    <w:name w:val="507F24B7E5B94F39BA087D717ACFA51F"/>
    <w:rsid w:val="00F6487D"/>
  </w:style>
  <w:style w:type="paragraph" w:customStyle="1" w:styleId="C3569666973449C0902E6ABF51E53DB0">
    <w:name w:val="C3569666973449C0902E6ABF51E53DB0"/>
    <w:rsid w:val="00F6487D"/>
  </w:style>
  <w:style w:type="paragraph" w:customStyle="1" w:styleId="04696397080E41B1864D22FDE6C28FE4">
    <w:name w:val="04696397080E41B1864D22FDE6C28FE4"/>
    <w:rsid w:val="00F6487D"/>
  </w:style>
  <w:style w:type="paragraph" w:customStyle="1" w:styleId="B075BFA1F2B04506B66BDB7197CE7B8E">
    <w:name w:val="B075BFA1F2B04506B66BDB7197CE7B8E"/>
    <w:rsid w:val="00F6487D"/>
  </w:style>
  <w:style w:type="paragraph" w:customStyle="1" w:styleId="29043AB05F0149E5BF8F8BE9561B1CC0">
    <w:name w:val="29043AB05F0149E5BF8F8BE9561B1CC0"/>
    <w:rsid w:val="00F6487D"/>
  </w:style>
  <w:style w:type="paragraph" w:customStyle="1" w:styleId="DB4E58551C4349E6B17C14BBAFC7F53B">
    <w:name w:val="DB4E58551C4349E6B17C14BBAFC7F53B"/>
    <w:rsid w:val="00F6487D"/>
  </w:style>
  <w:style w:type="paragraph" w:customStyle="1" w:styleId="A20378D79E414C72B0597B103540418D">
    <w:name w:val="A20378D79E414C72B0597B103540418D"/>
    <w:rsid w:val="00F6487D"/>
  </w:style>
  <w:style w:type="paragraph" w:customStyle="1" w:styleId="BBB533B150DC47409DE327415209C5BA">
    <w:name w:val="BBB533B150DC47409DE327415209C5BA"/>
    <w:rsid w:val="00F6487D"/>
  </w:style>
  <w:style w:type="paragraph" w:customStyle="1" w:styleId="242AB9A62A5C4845A66FABE00351FFD9">
    <w:name w:val="242AB9A62A5C4845A66FABE00351FFD9"/>
    <w:rsid w:val="00F6487D"/>
  </w:style>
  <w:style w:type="paragraph" w:customStyle="1" w:styleId="F4BC503EFEA747CAB18587EA3BBB490B">
    <w:name w:val="F4BC503EFEA747CAB18587EA3BBB490B"/>
    <w:rsid w:val="00F6487D"/>
  </w:style>
  <w:style w:type="paragraph" w:customStyle="1" w:styleId="BB095B48F3B34993B2723679B607FC6C">
    <w:name w:val="BB095B48F3B34993B2723679B607FC6C"/>
    <w:rsid w:val="00F6487D"/>
  </w:style>
  <w:style w:type="paragraph" w:customStyle="1" w:styleId="5E507FC34F044A56AFB35F1BC902F19F">
    <w:name w:val="5E507FC34F044A56AFB35F1BC902F19F"/>
    <w:rsid w:val="00F6487D"/>
  </w:style>
  <w:style w:type="paragraph" w:customStyle="1" w:styleId="63EE7F5E9008432EAAC28098C4E537F7">
    <w:name w:val="63EE7F5E9008432EAAC28098C4E537F7"/>
    <w:rsid w:val="00F6487D"/>
  </w:style>
  <w:style w:type="paragraph" w:customStyle="1" w:styleId="AC90C47A7696466F854639C42D2D77AD">
    <w:name w:val="AC90C47A7696466F854639C42D2D77AD"/>
    <w:rsid w:val="00F6487D"/>
  </w:style>
  <w:style w:type="paragraph" w:customStyle="1" w:styleId="40B849C197564BF9A0E3EA1249BEEB27">
    <w:name w:val="40B849C197564BF9A0E3EA1249BEEB27"/>
    <w:rsid w:val="00F6487D"/>
  </w:style>
  <w:style w:type="paragraph" w:customStyle="1" w:styleId="A5C48B79821D495C9A80898618818E0C">
    <w:name w:val="A5C48B79821D495C9A80898618818E0C"/>
    <w:rsid w:val="00F6487D"/>
  </w:style>
  <w:style w:type="paragraph" w:customStyle="1" w:styleId="A1EAE44E57AB428E8F3F13B92DB4513A">
    <w:name w:val="A1EAE44E57AB428E8F3F13B92DB4513A"/>
    <w:rsid w:val="00F6487D"/>
  </w:style>
  <w:style w:type="paragraph" w:customStyle="1" w:styleId="BC39F189559448C6BDAD5CA932CB8E83">
    <w:name w:val="BC39F189559448C6BDAD5CA932CB8E83"/>
    <w:rsid w:val="00F6487D"/>
  </w:style>
  <w:style w:type="paragraph" w:customStyle="1" w:styleId="CC21CA08A1244A329D43391B027051DD">
    <w:name w:val="CC21CA08A1244A329D43391B027051DD"/>
    <w:rsid w:val="00F6487D"/>
  </w:style>
  <w:style w:type="paragraph" w:customStyle="1" w:styleId="806E87A790034897BAE9C3EDB0377682">
    <w:name w:val="806E87A790034897BAE9C3EDB0377682"/>
    <w:rsid w:val="00F6487D"/>
  </w:style>
  <w:style w:type="paragraph" w:customStyle="1" w:styleId="C8CD0564BDD64F4299574B759F27C14C">
    <w:name w:val="C8CD0564BDD64F4299574B759F27C14C"/>
    <w:rsid w:val="00F6487D"/>
  </w:style>
  <w:style w:type="paragraph" w:customStyle="1" w:styleId="6D4133065E1E4368BA7230F852B0901C">
    <w:name w:val="6D4133065E1E4368BA7230F852B0901C"/>
    <w:rsid w:val="00F6487D"/>
  </w:style>
  <w:style w:type="paragraph" w:customStyle="1" w:styleId="0C0E8D3FC82F4C83811E783DC8B918D2">
    <w:name w:val="0C0E8D3FC82F4C83811E783DC8B918D2"/>
    <w:rsid w:val="00F6487D"/>
  </w:style>
  <w:style w:type="paragraph" w:customStyle="1" w:styleId="6E05D381D9D44DF5B7DC5298A2D23732">
    <w:name w:val="6E05D381D9D44DF5B7DC5298A2D23732"/>
    <w:rsid w:val="00F6487D"/>
  </w:style>
  <w:style w:type="paragraph" w:customStyle="1" w:styleId="66ECA03E55084983A1D834D7EBF917DC">
    <w:name w:val="66ECA03E55084983A1D834D7EBF917DC"/>
    <w:rsid w:val="00F6487D"/>
  </w:style>
  <w:style w:type="character" w:styleId="a3">
    <w:name w:val="Placeholder Text"/>
    <w:basedOn w:val="a0"/>
    <w:uiPriority w:val="99"/>
    <w:semiHidden/>
    <w:rsid w:val="00325861"/>
    <w:rPr>
      <w:color w:val="808080"/>
    </w:rPr>
  </w:style>
  <w:style w:type="paragraph" w:customStyle="1" w:styleId="61751A2BF08D4433BE32BD6C49D58A2F1">
    <w:name w:val="61751A2BF08D4433BE32BD6C49D58A2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1">
    <w:name w:val="44B6891E68284A228E60A0A90CA0EF5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1">
    <w:name w:val="C3F59890460E4FDE8BC634E0D11BAD3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1">
    <w:name w:val="9F8BFD8A00974A4EAE664C38E9530A6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1">
    <w:name w:val="2DB300036B7A44608B8248D6AC8D6A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1">
    <w:name w:val="F5F32F1C8DBB44499DAD070A8B4BB88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1">
    <w:name w:val="935CC20D92E54899BCE515D9A291781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1">
    <w:name w:val="497842A4D96D4990AF0939ECA3BAEAE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1">
    <w:name w:val="FCE87D51527F403CAC5D4D3A9A0FFC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1">
    <w:name w:val="54A25BF130B74AFA87A816CD1BDFA9E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1">
    <w:name w:val="740A7C05D53E4FBA9535856538E9FF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1">
    <w:name w:val="D405DB9F0E1B4EEEBD176E24C48E1FD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1">
    <w:name w:val="9EA814B3162C407FB64BC8C873E6533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1">
    <w:name w:val="BEB43983431C45F69ED7B1A598CCDD9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1">
    <w:name w:val="BD54F712089C4A7D83F9BA1E44760BF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1">
    <w:name w:val="B52EFD85EF724FB49806FD19340060C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1">
    <w:name w:val="5AC38FC2A5AC4F0D97A459B75B215435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1">
    <w:name w:val="D13BEC89AA3A49D290D013DFF4FECD4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1">
    <w:name w:val="5F0C00C586C34B6CADC2BD00A693D11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1">
    <w:name w:val="BDDE80B71B71412D8FB57C43012BD07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1">
    <w:name w:val="98FDA0D21B07498296F53C70C182444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1">
    <w:name w:val="4319D86A3B854D60B5285237661530A3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1">
    <w:name w:val="41F337D386D84D529A32C532592AC4F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1">
    <w:name w:val="B5BF58398EF147D1BD596E24C7E4BE4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1">
    <w:name w:val="EBA0AA0254C641B98A33C63E11B48EC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1">
    <w:name w:val="D9484940B9B74C19B9C9F67A0D8DD6F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1">
    <w:name w:val="3F1C3174481E450985D2041DE804FC28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1">
    <w:name w:val="C499C30D4C4044339241C04ED251E80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1">
    <w:name w:val="17EA11FCAFE34B9C9D2B955AF18127E5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1">
    <w:name w:val="843AF17E534843C6B064C539B1B23EB6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1">
    <w:name w:val="5E194F9D016044BD8E07424879C6CE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1">
    <w:name w:val="D6EC307BD561411C823635398FFF17C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1">
    <w:name w:val="B40AD156B3FF494CA6B09240AF1852D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1">
    <w:name w:val="9294D1F6D50F438185EE9634A30453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1">
    <w:name w:val="B38EBE298F624E5EBC6885C62249DB3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1">
    <w:name w:val="87F3AAFF2A1147079EBEAD5E9AD09404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1">
    <w:name w:val="B713CC29FD7A4CB181C84C220ECF176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1">
    <w:name w:val="03DC97ACBC8E42AD8EC8817EA1ED359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1">
    <w:name w:val="98DEE2BBEA9D438581934394F50EFE2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1">
    <w:name w:val="3F59DDF6FCD44B52B2B1E3435A99ECD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1">
    <w:name w:val="14003D18E086497FB4FFE7802219D6E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1">
    <w:name w:val="5D7BB8680BCD4B7BAB2E66F0A436E001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1">
    <w:name w:val="F585EADD01764CE79CC46B16932526E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1">
    <w:name w:val="A57853B1C55C47699D1C2C8D61D722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1">
    <w:name w:val="9A0F9DA1452442DC92C29ACA8E88F02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1">
    <w:name w:val="507F24B7E5B94F39BA087D717ACFA51F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1">
    <w:name w:val="C3569666973449C0902E6ABF51E53DB0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1">
    <w:name w:val="04696397080E41B1864D22FDE6C28FE4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1">
    <w:name w:val="B075BFA1F2B04506B66BDB7197CE7B8E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1">
    <w:name w:val="29043AB05F0149E5BF8F8BE9561B1CC0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1">
    <w:name w:val="DB4E58551C4349E6B17C14BBAFC7F53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1">
    <w:name w:val="A20378D79E414C72B0597B103540418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1">
    <w:name w:val="BBB533B150DC47409DE327415209C5B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1">
    <w:name w:val="242AB9A62A5C4845A66FABE00351FFD9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1">
    <w:name w:val="F4BC503EFEA747CAB18587EA3BBB490B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1">
    <w:name w:val="BB095B48F3B34993B2723679B607FC6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1">
    <w:name w:val="5E507FC34F044A56AFB35F1BC902F19F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1">
    <w:name w:val="63EE7F5E9008432EAAC28098C4E537F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1">
    <w:name w:val="AC90C47A7696466F854639C42D2D77AD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1">
    <w:name w:val="40B849C197564BF9A0E3EA1249BEEB27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1">
    <w:name w:val="A5C48B79821D495C9A80898618818E0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1">
    <w:name w:val="A1EAE44E57AB428E8F3F13B92DB4513A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1">
    <w:name w:val="BC39F189559448C6BDAD5CA932CB8E83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1">
    <w:name w:val="CC21CA08A1244A329D43391B027051DD1"/>
    <w:rsid w:val="00F6487D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1">
    <w:name w:val="806E87A790034897BAE9C3EDB037768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1">
    <w:name w:val="C8CD0564BDD64F4299574B759F27C14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1">
    <w:name w:val="6D4133065E1E4368BA7230F852B0901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1">
    <w:name w:val="0C0E8D3FC82F4C83811E783DC8B918D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1">
    <w:name w:val="6E05D381D9D44DF5B7DC5298A2D23732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1">
    <w:name w:val="66ECA03E55084983A1D834D7EBF917DC1"/>
    <w:rsid w:val="00F6487D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2">
    <w:name w:val="61751A2BF08D4433BE32BD6C49D58A2F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2">
    <w:name w:val="44B6891E68284A228E60A0A90CA0EF5E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2">
    <w:name w:val="C3F59890460E4FDE8BC634E0D11BAD3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2">
    <w:name w:val="9F8BFD8A00974A4EAE664C38E9530A6B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2">
    <w:name w:val="2DB300036B7A44608B8248D6AC8D6A28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2">
    <w:name w:val="F5F32F1C8DBB44499DAD070A8B4BB888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2">
    <w:name w:val="935CC20D92E54899BCE515D9A291781A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2">
    <w:name w:val="497842A4D96D4990AF0939ECA3BAEAE3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2">
    <w:name w:val="FCE87D51527F403CAC5D4D3A9A0FFCF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2">
    <w:name w:val="54A25BF130B74AFA87A816CD1BDFA9E8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2">
    <w:name w:val="740A7C05D53E4FBA9535856538E9FF37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2">
    <w:name w:val="D405DB9F0E1B4EEEBD176E24C48E1FD4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2">
    <w:name w:val="9EA814B3162C407FB64BC8C873E6533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2">
    <w:name w:val="BEB43983431C45F69ED7B1A598CCDD91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2">
    <w:name w:val="BD54F712089C4A7D83F9BA1E44760BF3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2">
    <w:name w:val="B52EFD85EF724FB49806FD19340060C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2">
    <w:name w:val="5AC38FC2A5AC4F0D97A459B75B215435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2">
    <w:name w:val="D13BEC89AA3A49D290D013DFF4FECD43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2">
    <w:name w:val="5F0C00C586C34B6CADC2BD00A693D11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2">
    <w:name w:val="BDDE80B71B71412D8FB57C43012BD070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2">
    <w:name w:val="98FDA0D21B07498296F53C70C182444B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2">
    <w:name w:val="4319D86A3B854D60B5285237661530A3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2">
    <w:name w:val="41F337D386D84D529A32C532592AC4F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2">
    <w:name w:val="B5BF58398EF147D1BD596E24C7E4BE4F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2">
    <w:name w:val="EBA0AA0254C641B98A33C63E11B48EC0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2">
    <w:name w:val="D9484940B9B74C19B9C9F67A0D8DD6F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2">
    <w:name w:val="3F1C3174481E450985D2041DE804FC28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2">
    <w:name w:val="C499C30D4C4044339241C04ED251E80A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2">
    <w:name w:val="17EA11FCAFE34B9C9D2B955AF18127E5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2">
    <w:name w:val="843AF17E534843C6B064C539B1B23EB6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2">
    <w:name w:val="5E194F9D016044BD8E07424879C6CEBA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2">
    <w:name w:val="D6EC307BD561411C823635398FFF17C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2">
    <w:name w:val="B40AD156B3FF494CA6B09240AF1852D7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2">
    <w:name w:val="9294D1F6D50F438185EE9634A3045382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2">
    <w:name w:val="B38EBE298F624E5EBC6885C62249DB37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2">
    <w:name w:val="87F3AAFF2A1147079EBEAD5E9AD09404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2">
    <w:name w:val="B713CC29FD7A4CB181C84C220ECF176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2">
    <w:name w:val="03DC97ACBC8E42AD8EC8817EA1ED359E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2">
    <w:name w:val="98DEE2BBEA9D438581934394F50EFE24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2">
    <w:name w:val="3F59DDF6FCD44B52B2B1E3435A99ECD1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2">
    <w:name w:val="14003D18E086497FB4FFE7802219D6E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2">
    <w:name w:val="5D7BB8680BCD4B7BAB2E66F0A436E001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2">
    <w:name w:val="F585EADD01764CE79CC46B16932526ED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2">
    <w:name w:val="A57853B1C55C47699D1C2C8D61D7228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2">
    <w:name w:val="9A0F9DA1452442DC92C29ACA8E88F02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2">
    <w:name w:val="507F24B7E5B94F39BA087D717ACFA51F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2">
    <w:name w:val="C3569666973449C0902E6ABF51E53DB0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2">
    <w:name w:val="04696397080E41B1864D22FDE6C28FE4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2">
    <w:name w:val="B075BFA1F2B04506B66BDB7197CE7B8E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2">
    <w:name w:val="29043AB05F0149E5BF8F8BE9561B1CC0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2">
    <w:name w:val="DB4E58551C4349E6B17C14BBAFC7F53B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2">
    <w:name w:val="A20378D79E414C72B0597B103540418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2">
    <w:name w:val="BBB533B150DC47409DE327415209C5BA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2">
    <w:name w:val="242AB9A62A5C4845A66FABE00351FFD9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2">
    <w:name w:val="F4BC503EFEA747CAB18587EA3BBB490B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2">
    <w:name w:val="BB095B48F3B34993B2723679B607FC6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2">
    <w:name w:val="5E507FC34F044A56AFB35F1BC902F19F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2">
    <w:name w:val="63EE7F5E9008432EAAC28098C4E537F7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2">
    <w:name w:val="AC90C47A7696466F854639C42D2D77AD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2">
    <w:name w:val="40B849C197564BF9A0E3EA1249BEEB27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2">
    <w:name w:val="A5C48B79821D495C9A80898618818E0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2">
    <w:name w:val="A1EAE44E57AB428E8F3F13B92DB4513A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2">
    <w:name w:val="BC39F189559448C6BDAD5CA932CB8E83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2">
    <w:name w:val="CC21CA08A1244A329D43391B027051DD2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2">
    <w:name w:val="806E87A790034897BAE9C3EDB0377682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2">
    <w:name w:val="C8CD0564BDD64F4299574B759F27C14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2">
    <w:name w:val="6D4133065E1E4368BA7230F852B0901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2">
    <w:name w:val="0C0E8D3FC82F4C83811E783DC8B918D2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2">
    <w:name w:val="6E05D381D9D44DF5B7DC5298A2D23732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2">
    <w:name w:val="66ECA03E55084983A1D834D7EBF917DC2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1751A2BF08D4433BE32BD6C49D58A2F3">
    <w:name w:val="61751A2BF08D4433BE32BD6C49D58A2F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4B6891E68284A228E60A0A90CA0EF5E3">
    <w:name w:val="44B6891E68284A228E60A0A90CA0EF5E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F59890460E4FDE8BC634E0D11BAD3C3">
    <w:name w:val="C3F59890460E4FDE8BC634E0D11BAD3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F8BFD8A00974A4EAE664C38E9530A6B3">
    <w:name w:val="9F8BFD8A00974A4EAE664C38E9530A6B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DB300036B7A44608B8248D6AC8D6A283">
    <w:name w:val="2DB300036B7A44608B8248D6AC8D6A28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F32F1C8DBB44499DAD070A8B4BB8883">
    <w:name w:val="F5F32F1C8DBB44499DAD070A8B4BB888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35CC20D92E54899BCE515D9A291781A3">
    <w:name w:val="935CC20D92E54899BCE515D9A291781A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97842A4D96D4990AF0939ECA3BAEAE33">
    <w:name w:val="497842A4D96D4990AF0939ECA3BAEAE3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FCE87D51527F403CAC5D4D3A9A0FFCF93">
    <w:name w:val="FCE87D51527F403CAC5D4D3A9A0FFCF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4A25BF130B74AFA87A816CD1BDFA9E83">
    <w:name w:val="54A25BF130B74AFA87A816CD1BDFA9E8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740A7C05D53E4FBA9535856538E9FF373">
    <w:name w:val="740A7C05D53E4FBA9535856538E9FF37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405DB9F0E1B4EEEBD176E24C48E1FD43">
    <w:name w:val="D405DB9F0E1B4EEEBD176E24C48E1FD4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EA814B3162C407FB64BC8C873E653393">
    <w:name w:val="9EA814B3162C407FB64BC8C873E6533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EB43983431C45F69ED7B1A598CCDD913">
    <w:name w:val="BEB43983431C45F69ED7B1A598CCDD91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54F712089C4A7D83F9BA1E44760BF33">
    <w:name w:val="BD54F712089C4A7D83F9BA1E44760BF3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52EFD85EF724FB49806FD19340060CC3">
    <w:name w:val="B52EFD85EF724FB49806FD19340060C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AC38FC2A5AC4F0D97A459B75B2154353">
    <w:name w:val="5AC38FC2A5AC4F0D97A459B75B215435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13BEC89AA3A49D290D013DFF4FECD433">
    <w:name w:val="D13BEC89AA3A49D290D013DFF4FECD43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F0C00C586C34B6CADC2BD00A693D11D3">
    <w:name w:val="5F0C00C586C34B6CADC2BD00A693D11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DDE80B71B71412D8FB57C43012BD0703">
    <w:name w:val="BDDE80B71B71412D8FB57C43012BD070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FDA0D21B07498296F53C70C182444B3">
    <w:name w:val="98FDA0D21B07498296F53C70C182444B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319D86A3B854D60B5285237661530A33">
    <w:name w:val="4319D86A3B854D60B5285237661530A3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41F337D386D84D529A32C532592AC4F93">
    <w:name w:val="41F337D386D84D529A32C532592AC4F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5BF58398EF147D1BD596E24C7E4BE4F3">
    <w:name w:val="B5BF58398EF147D1BD596E24C7E4BE4F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EBA0AA0254C641B98A33C63E11B48EC03">
    <w:name w:val="EBA0AA0254C641B98A33C63E11B48EC0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9484940B9B74C19B9C9F67A0D8DD6FD3">
    <w:name w:val="D9484940B9B74C19B9C9F67A0D8DD6F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1C3174481E450985D2041DE804FC283">
    <w:name w:val="3F1C3174481E450985D2041DE804FC28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499C30D4C4044339241C04ED251E80A3">
    <w:name w:val="C499C30D4C4044339241C04ED251E80A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7EA11FCAFE34B9C9D2B955AF18127E53">
    <w:name w:val="17EA11FCAFE34B9C9D2B955AF18127E5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43AF17E534843C6B064C539B1B23EB63">
    <w:name w:val="843AF17E534843C6B064C539B1B23EB6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194F9D016044BD8E07424879C6CEBA3">
    <w:name w:val="5E194F9D016044BD8E07424879C6CEBA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D6EC307BD561411C823635398FFF17C93">
    <w:name w:val="D6EC307BD561411C823635398FFF17C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40AD156B3FF494CA6B09240AF1852D73">
    <w:name w:val="B40AD156B3FF494CA6B09240AF1852D7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294D1F6D50F438185EE9634A30453823">
    <w:name w:val="9294D1F6D50F438185EE9634A3045382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38EBE298F624E5EBC6885C62249DB373">
    <w:name w:val="B38EBE298F624E5EBC6885C62249DB37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87F3AAFF2A1147079EBEAD5E9AD094043">
    <w:name w:val="87F3AAFF2A1147079EBEAD5E9AD09404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B713CC29FD7A4CB181C84C220ECF176D3">
    <w:name w:val="B713CC29FD7A4CB181C84C220ECF176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3DC97ACBC8E42AD8EC8817EA1ED359E3">
    <w:name w:val="03DC97ACBC8E42AD8EC8817EA1ED359E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8DEE2BBEA9D438581934394F50EFE243">
    <w:name w:val="98DEE2BBEA9D438581934394F50EFE24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3F59DDF6FCD44B52B2B1E3435A99ECD13">
    <w:name w:val="3F59DDF6FCD44B52B2B1E3435A99ECD1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14003D18E086497FB4FFE7802219D6ED3">
    <w:name w:val="14003D18E086497FB4FFE7802219D6E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D7BB8680BCD4B7BAB2E66F0A436E0013">
    <w:name w:val="5D7BB8680BCD4B7BAB2E66F0A436E001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585EADD01764CE79CC46B16932526ED3">
    <w:name w:val="F585EADD01764CE79CC46B16932526ED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A57853B1C55C47699D1C2C8D61D7228D3">
    <w:name w:val="A57853B1C55C47699D1C2C8D61D7228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9A0F9DA1452442DC92C29ACA8E88F0293">
    <w:name w:val="9A0F9DA1452442DC92C29ACA8E88F02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07F24B7E5B94F39BA087D717ACFA51F3">
    <w:name w:val="507F24B7E5B94F39BA087D717ACFA51F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3569666973449C0902E6ABF51E53DB03">
    <w:name w:val="C3569666973449C0902E6ABF51E53DB0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4696397080E41B1864D22FDE6C28FE43">
    <w:name w:val="04696397080E41B1864D22FDE6C28FE4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075BFA1F2B04506B66BDB7197CE7B8E3">
    <w:name w:val="B075BFA1F2B04506B66BDB7197CE7B8E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9043AB05F0149E5BF8F8BE9561B1CC03">
    <w:name w:val="29043AB05F0149E5BF8F8BE9561B1CC0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DB4E58551C4349E6B17C14BBAFC7F53B3">
    <w:name w:val="DB4E58551C4349E6B17C14BBAFC7F53B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20378D79E414C72B0597B103540418D3">
    <w:name w:val="A20378D79E414C72B0597B103540418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B533B150DC47409DE327415209C5BA3">
    <w:name w:val="BBB533B150DC47409DE327415209C5BA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242AB9A62A5C4845A66FABE00351FFD93">
    <w:name w:val="242AB9A62A5C4845A66FABE00351FFD9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F4BC503EFEA747CAB18587EA3BBB490B3">
    <w:name w:val="F4BC503EFEA747CAB18587EA3BBB490B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B095B48F3B34993B2723679B607FC6C3">
    <w:name w:val="BB095B48F3B34993B2723679B607FC6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5E507FC34F044A56AFB35F1BC902F19F3">
    <w:name w:val="5E507FC34F044A56AFB35F1BC902F19F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63EE7F5E9008432EAAC28098C4E537F73">
    <w:name w:val="63EE7F5E9008432EAAC28098C4E537F7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C90C47A7696466F854639C42D2D77AD3">
    <w:name w:val="AC90C47A7696466F854639C42D2D77AD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40B849C197564BF9A0E3EA1249BEEB273">
    <w:name w:val="40B849C197564BF9A0E3EA1249BEEB27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5C48B79821D495C9A80898618818E0C3">
    <w:name w:val="A5C48B79821D495C9A80898618818E0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A1EAE44E57AB428E8F3F13B92DB4513A3">
    <w:name w:val="A1EAE44E57AB428E8F3F13B92DB4513A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BC39F189559448C6BDAD5CA932CB8E833">
    <w:name w:val="BC39F189559448C6BDAD5CA932CB8E83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C21CA08A1244A329D43391B027051DD3">
    <w:name w:val="CC21CA08A1244A329D43391B027051DD3"/>
    <w:rsid w:val="00325861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paragraph" w:customStyle="1" w:styleId="806E87A790034897BAE9C3EDB03776823">
    <w:name w:val="806E87A790034897BAE9C3EDB0377682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C8CD0564BDD64F4299574B759F27C14C3">
    <w:name w:val="C8CD0564BDD64F4299574B759F27C14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D4133065E1E4368BA7230F852B0901C3">
    <w:name w:val="6D4133065E1E4368BA7230F852B0901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0C0E8D3FC82F4C83811E783DC8B918D23">
    <w:name w:val="0C0E8D3FC82F4C83811E783DC8B918D2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E05D381D9D44DF5B7DC5298A2D237323">
    <w:name w:val="6E05D381D9D44DF5B7DC5298A2D23732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  <w:style w:type="paragraph" w:customStyle="1" w:styleId="66ECA03E55084983A1D834D7EBF917DC3">
    <w:name w:val="66ECA03E55084983A1D834D7EBF917DC3"/>
    <w:rsid w:val="00325861"/>
    <w:pPr>
      <w:spacing w:after="0" w:line="240" w:lineRule="auto"/>
      <w:jc w:val="center"/>
    </w:pPr>
    <w:rPr>
      <w:rFonts w:eastAsiaTheme="minorHAnsi"/>
      <w:color w:val="5B9BD5" w:themeColor="accent1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Personal Business Card">
      <a:dk1>
        <a:sysClr val="windowText" lastClr="000000"/>
      </a:dk1>
      <a:lt1>
        <a:sysClr val="window" lastClr="FFFFFF"/>
      </a:lt1>
      <a:dk2>
        <a:srgbClr val="004554"/>
      </a:dk2>
      <a:lt2>
        <a:srgbClr val="E7E6E6"/>
      </a:lt2>
      <a:accent1>
        <a:srgbClr val="005C71"/>
      </a:accent1>
      <a:accent2>
        <a:srgbClr val="70CCDD"/>
      </a:accent2>
      <a:accent3>
        <a:srgbClr val="EA7307"/>
      </a:accent3>
      <a:accent4>
        <a:srgbClr val="FEB212"/>
      </a:accent4>
      <a:accent5>
        <a:srgbClr val="FFDE00"/>
      </a:accent5>
      <a:accent6>
        <a:srgbClr val="8DC63F"/>
      </a:accent6>
      <a:hlink>
        <a:srgbClr val="005C71"/>
      </a:hlink>
      <a:folHlink>
        <a:srgbClr val="70CCDD"/>
      </a:folHlink>
    </a:clrScheme>
    <a:fontScheme name="Personal Business Card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Office_15820523_TF03424893</Template>
  <TotalTime>25</TotalTime>
  <Pages>1</Pages>
  <Words>250</Words>
  <Characters>1353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2017-06-23T19:40:00Z</dcterms:created>
  <dcterms:modified xsi:type="dcterms:W3CDTF">2017-09-13T05:50:00Z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ScenarioTags">
    <vt:lpwstr/>
  </property>
  <property fmtid="{D5CDD505-2E9C-101B-9397-08002B2CF9AE}" pid="4" name="CampaignTags">
    <vt:lpwstr/>
  </property>
  <property fmtid="{D5CDD505-2E9C-101B-9397-08002B2CF9AE}" pid="5" name="ContentTypeId">
    <vt:lpwstr>0x010100AA3F7D94069FF64A86F7DFF56D60E3BE</vt:lpwstr>
  </property>
  <property fmtid="{D5CDD505-2E9C-101B-9397-08002B2CF9AE}" pid="6" name="FeatureTags">
    <vt:lpwstr/>
  </property>
  <property fmtid="{D5CDD505-2E9C-101B-9397-08002B2CF9AE}" pid="7" name="LocalizationTags">
    <vt:lpwstr/>
  </property>
</Properties>
</file>