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0"/>
        <w:gridCol w:w="360"/>
        <w:gridCol w:w="4680"/>
      </w:tblGrid>
      <w:tr w:rsidR="0030504E" w14:paraId="529A562E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02E879C1" w14:textId="77777777" w:rsidR="0030504E" w:rsidRPr="00115D7A" w:rsidRDefault="00115D7A" w:rsidP="00552DC8">
            <w:pPr>
              <w:pStyle w:val="Gastname"/>
              <w:rPr>
                <w:color w:val="FFFF00" w:themeColor="text1"/>
              </w:rPr>
            </w:pPr>
            <w:r>
              <w:rPr>
                <w:color w:val="FFFF00" w:themeColor="text1"/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708A31" wp14:editId="467246D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109" name="Textfeld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CC6B7C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 w:rsidRPr="00115D7A"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Jule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08A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74" o:spid="_x0000_s1026" type="#_x0000_t202" style="position:absolute;left:0;text-align:left;margin-left:44pt;margin-top:60.75pt;width:136.3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l/ugIAAL0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" filled="f" stroked="f">
                      <v:textbox>
                        <w:txbxContent>
                          <w:p w14:paraId="7FCC6B7C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 w:rsidRPr="00115D7A"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Jule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5D7A">
              <w:rPr>
                <w:color w:val="FFFF00" w:themeColor="text1"/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914025E" wp14:editId="7FAB9155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99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100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BEB4B" id="Gruppe 124" o:spid="_x0000_s1026" style="position:absolute;margin-left:.35pt;margin-top:.35pt;width:233.8pt;height:125.4pt;z-index:25165926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oPxwAAANw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GeCL8/IBHr+CwAA//8DAFBLAQItABQABgAIAAAAIQDb4fbL7gAAAIUBAAATAAAAAAAA&#10;AAAAAAAAAAAAAABbQ29udGVudF9UeXBlc10ueG1sUEsBAi0AFAAGAAgAAAAhAFr0LFu/AAAAFQEA&#10;AAsAAAAAAAAAAAAAAAAAHwEAAF9yZWxzLy5yZWxzUEsBAi0AFAAGAAgAAAAhAHmBSg/HAAAA3AAA&#10;AA8AAAAAAAAAAAAAAAAABwIAAGRycy9kb3ducmV2LnhtbFBLBQYAAAAAAwADALcAAAD7AgAAAAA=&#10;" fillcolor="#daeef3 [664]" strokecolor="#fbdcc2 [3052]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JcMwwAAANw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G+6sPzmXiBnP4CAAD//wMAUEsBAi0AFAAGAAgAAAAhANvh9svuAAAAhQEAABMAAAAAAAAAAAAA&#10;AAAAAAAAAFtDb250ZW50X1R5cGVzXS54bWxQSwECLQAUAAYACAAAACEAWvQsW78AAAAVAQAACwAA&#10;AAAAAAAAAAAAAAAfAQAAX3JlbHMvLnJlbHNQSwECLQAUAAYACAAAACEApmiXDMMAAADcAAAADwAA&#10;AAAAAAAAAAAAAAAHAgAAZHJzL2Rvd25yZXYueG1sUEsFBgAAAAADAAMAtwAAAPcCAAAAAA==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vswQAAANw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4sSbs/kC/TiCgAA//8DAFBLAQItABQABgAIAAAAIQDb4fbL7gAAAIUBAAATAAAAAAAAAAAAAAAA&#10;AAAAAABbQ29udGVudF9UeXBlc10ueG1sUEsBAi0AFAAGAAgAAAAhAFr0LFu/AAAAFQEAAAsAAAAA&#10;AAAAAAAAAAAAHwEAAF9yZWxzLy5yZWxzUEsBAi0AFAAGAAgAAAAhAHNMO+zBAAAA3AAAAA8AAAAA&#10;AAAAAAAAAAAABwIAAGRycy9kb3ducmV2LnhtbFBLBQYAAAAAAwADALcAAAD1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kGnwgAAANw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udzuD2TLpDLKwAAAP//AwBQSwECLQAUAAYACAAAACEA2+H2y+4AAACFAQAAEwAAAAAAAAAAAAAA&#10;AAAAAAAAW0NvbnRlbnRfVHlwZXNdLnhtbFBLAQItABQABgAIAAAAIQBa9CxbvwAAABUBAAALAAAA&#10;AAAAAAAAAAAAAB8BAABfcmVscy8ucmVsc1BLAQItABQABgAIAAAAIQDZ2kGnwgAAANwAAAAPAAAA&#10;AAAAAAAAAAAAAAcCAABkcnMvZG93bnJldi54bWxQSwUGAAAAAAMAAwC3AAAA9gIAAAAA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rkxAAAANw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Vwlcn4kXyMU/AAAA//8DAFBLAQItABQABgAIAAAAIQDb4fbL7gAAAIUBAAATAAAAAAAAAAAA&#10;AAAAAAAAAABbQ29udGVudF9UeXBlc10ueG1sUEsBAi0AFAAGAAgAAAAhAFr0LFu/AAAAFQEAAAsA&#10;AAAAAAAAAAAAAAAAHwEAAF9yZWxzLy5yZWxzUEsBAi0AFAAGAAgAAAAhAOnhCuTEAAAA3AAAAA8A&#10;AAAAAAAAAAAAAAAABwIAAGRycy9kb3ducmV2LnhtbFBLBQYAAAAAAwADALcAAAD4AgAAAAA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2B93A5E6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5A5038A7" w14:textId="77777777" w:rsidR="0030504E" w:rsidRDefault="00115D7A">
            <w:pPr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F36B21" wp14:editId="5C61B790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98" name="Textfeld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9FB369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Jakob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36B21" id="Textfeld 875" o:spid="_x0000_s1027" type="#_x0000_t202" style="position:absolute;margin-left:46.25pt;margin-top:60.75pt;width:136.3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pAvAIAAMM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" filled="f" stroked="f">
                      <v:textbox>
                        <w:txbxContent>
                          <w:p w14:paraId="3C9FB369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Jakob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CC02C7" wp14:editId="4C93629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89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90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94D20B" id="Gruppe 124" o:spid="_x0000_s1026" style="position:absolute;margin-left:.35pt;margin-top:.35pt;width:233.8pt;height:125.4pt;z-index:25166131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5F05E4F4" w14:textId="77777777" w:rsidTr="00852740">
        <w:trPr>
          <w:cantSplit/>
          <w:trHeight w:hRule="exact" w:val="450"/>
        </w:trPr>
        <w:tc>
          <w:tcPr>
            <w:tcW w:w="4680" w:type="dxa"/>
            <w:vAlign w:val="center"/>
          </w:tcPr>
          <w:p w14:paraId="05E8F1B0" w14:textId="77777777" w:rsidR="0030504E" w:rsidRDefault="0030504E" w:rsidP="00552DC8">
            <w:pPr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548CB1A5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3487F670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139B8483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002D3C50" w14:textId="77777777" w:rsidR="0030504E" w:rsidRDefault="00115D7A" w:rsidP="006F15CF">
            <w:pPr>
              <w:pStyle w:val="Gastname"/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D3ADE1A" wp14:editId="666766B5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8" name="Textfeld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06FAB2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Lorenz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ADE1A" id="Textfeld 877" o:spid="_x0000_s1028" type="#_x0000_t202" style="position:absolute;left:0;text-align:left;margin-left:298.25pt;margin-top:63pt;width:136.3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D7vg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" filled="f" stroked="f">
                      <v:textbox>
                        <w:txbxContent>
                          <w:p w14:paraId="3E06FAB2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Lorenz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DC10BC" wp14:editId="407AD41D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800100</wp:posOffset>
                      </wp:positionV>
                      <wp:extent cx="1731645" cy="400050"/>
                      <wp:effectExtent l="1905" t="0" r="0" b="0"/>
                      <wp:wrapNone/>
                      <wp:docPr id="87" name="Textfeld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497494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Bernd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C10BC" id="Textfeld 876" o:spid="_x0000_s1029" type="#_x0000_t202" style="position:absolute;left:0;text-align:left;margin-left:44pt;margin-top:63pt;width:136.3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qsvgIAAMM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" filled="f" stroked="f">
                      <v:textbox>
                        <w:txbxContent>
                          <w:p w14:paraId="37497494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Bernd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32831E1" wp14:editId="780E5A4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78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9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555E8E" id="Gruppe 124" o:spid="_x0000_s1026" style="position:absolute;margin-left:.35pt;margin-top:.35pt;width:233.8pt;height:125.4pt;z-index:25166540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626F6A1B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67466B9E" w14:textId="77777777" w:rsidR="0030504E" w:rsidRDefault="00115D7A">
            <w:pPr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9AB4CCF" wp14:editId="1BAE7F6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69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70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1F69C" id="Gruppe 124" o:spid="_x0000_s1026" style="position:absolute;margin-left:.35pt;margin-top:.35pt;width:233.8pt;height:125.4pt;z-index:25166745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3C493293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50374F95" w14:textId="77777777" w:rsidR="0030504E" w:rsidRDefault="0030504E" w:rsidP="006F15CF">
            <w:pPr>
              <w:pStyle w:val="Ga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74F4F798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74CB74B5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45257F50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5F25FDC1" w14:textId="77777777" w:rsidR="0030504E" w:rsidRDefault="00115D7A" w:rsidP="000C49CF">
            <w:pPr>
              <w:pStyle w:val="Gastname"/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59B8CF" wp14:editId="5D138762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8" name="Textfeld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96DDBB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Karl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9B8CF" id="Textfeld 890" o:spid="_x0000_s1030" type="#_x0000_t202" style="position:absolute;left:0;text-align:left;margin-left:298.25pt;margin-top:60.75pt;width:136.35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" filled="f" stroked="f">
                      <v:textbox>
                        <w:txbxContent>
                          <w:p w14:paraId="5796DDBB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Karl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13D9E8E" wp14:editId="43F8934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771525</wp:posOffset>
                      </wp:positionV>
                      <wp:extent cx="1731645" cy="400050"/>
                      <wp:effectExtent l="1905" t="0" r="0" b="0"/>
                      <wp:wrapNone/>
                      <wp:docPr id="67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8C03B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Conrad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D9E8E" id="Text Box 889" o:spid="_x0000_s1031" type="#_x0000_t202" style="position:absolute;left:0;text-align:left;margin-left:44pt;margin-top:60.75pt;width:136.3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MMvQ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" filled="f" stroked="f">
                      <v:textbox>
                        <w:txbxContent>
                          <w:p w14:paraId="16F8C03B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Conrad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2365DD6" wp14:editId="6ABAB52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58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9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68110" id="Gruppe 124" o:spid="_x0000_s1026" style="position:absolute;margin-left:.35pt;margin-top:.35pt;width:233.8pt;height:125.4pt;z-index:25166950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Rp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rCY&#10;w/NL+AFy/QAAAP//AwBQSwECLQAUAAYACAAAACEA2+H2y+4AAACFAQAAEwAAAAAAAAAAAAAAAAAA&#10;AAAAW0NvbnRlbnRfVHlwZXNdLnhtbFBLAQItABQABgAIAAAAIQBa9CxbvwAAABUBAAALAAAAAAAA&#10;AAAAAAAAAB8BAABfcmVscy8ucmVsc1BLAQItABQABgAIAAAAIQAOKoRpvwAAANsAAAAPAAAAAAAA&#10;AAAAAAAAAAcCAABkcnMvZG93bnJldi54bWxQSwUGAAAAAAMAAwC3AAAA8wIAAAAA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4F84B279" w14:textId="77777777" w:rsidR="0030504E" w:rsidRDefault="0030504E" w:rsidP="000C49CF">
            <w:pPr>
              <w:pStyle w:val="Gastname"/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30BFB23C" w14:textId="77777777" w:rsidR="0030504E" w:rsidRDefault="00115D7A" w:rsidP="000C49CF">
            <w:pPr>
              <w:pStyle w:val="Gastname"/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7C588C5" wp14:editId="101CA5F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49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50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8DB922" id="Gruppe 124" o:spid="_x0000_s1026" style="position:absolute;margin-left:.35pt;margin-top:.35pt;width:233.8pt;height:125.4pt;z-index:251673600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bQYxAAAANsAAAAPAAAAZHJzL2Rvd25yZXYueG1sRI9BawIx&#10;FITvBf9DeEIvpWaVbb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PwFtBj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30504E" w14:paraId="2B81A556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4A91FFE5" w14:textId="77777777" w:rsidR="0030504E" w:rsidRDefault="0030504E" w:rsidP="006F15CF">
            <w:pPr>
              <w:pStyle w:val="Ga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5E12DA3E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  <w:vAlign w:val="center"/>
          </w:tcPr>
          <w:p w14:paraId="144B6580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6B6E0033" w14:textId="77777777" w:rsidTr="00852740">
        <w:trPr>
          <w:cantSplit/>
          <w:trHeight w:hRule="exact" w:val="2520"/>
        </w:trPr>
        <w:tc>
          <w:tcPr>
            <w:tcW w:w="4680" w:type="dxa"/>
          </w:tcPr>
          <w:p w14:paraId="27B092CF" w14:textId="77777777" w:rsidR="0030504E" w:rsidRDefault="00115D7A" w:rsidP="006F15CF">
            <w:pPr>
              <w:pStyle w:val="Gastname"/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18AC22" wp14:editId="6B906A4B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8" name="Textfeld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3A4212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Klaus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8AC22" id="Textfeld 916" o:spid="_x0000_s1032" type="#_x0000_t202" style="position:absolute;left:0;text-align:left;margin-left:298.25pt;margin-top:61.5pt;width:136.3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" filled="f" stroked="f">
                      <v:textbox>
                        <w:txbxContent>
                          <w:p w14:paraId="133A4212" w14:textId="77777777" w:rsidR="00115D7A" w:rsidRPr="00115D7A" w:rsidRDefault="00115D7A" w:rsidP="00115D7A">
                            <w:pPr>
                              <w:jc w:val="center"/>
                              <w:rPr>
                                <w:noProof/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Klaus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4AA633" wp14:editId="30D6BC2F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781050</wp:posOffset>
                      </wp:positionV>
                      <wp:extent cx="1731645" cy="400050"/>
                      <wp:effectExtent l="1905" t="0" r="0" b="0"/>
                      <wp:wrapNone/>
                      <wp:docPr id="47" name="Textfeld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164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D9A446" w14:textId="77777777" w:rsidR="00115D7A" w:rsidRPr="00115D7A" w:rsidRDefault="00115D7A" w:rsidP="00115D7A">
                                  <w:pPr>
                                    <w:jc w:val="center"/>
                                    <w:rPr>
                                      <w:color w:val="FDEADA" w:themeColor="background1"/>
                                      <w:sz w:val="36"/>
                                    </w:rPr>
                                  </w:pPr>
                                  <w:r>
                                    <w:rPr>
                                      <w:color w:val="FDEADA" w:themeColor="background1"/>
                                      <w:sz w:val="36"/>
                                      <w:szCs w:val="36"/>
                                      <w:lang w:bidi="de-DE"/>
                                    </w:rPr>
                                    <w:t>Kasper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AA633" id="Textfeld 915" o:spid="_x0000_s1033" type="#_x0000_t202" style="position:absolute;left:0;text-align:left;margin-left:44pt;margin-top:61.5pt;width:136.35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" filled="f" stroked="f">
                      <v:textbox>
                        <w:txbxContent>
                          <w:p w14:paraId="12D9A446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Kasper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8FE1FC1" wp14:editId="0815104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38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9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EFE57" id="Gruppe 124" o:spid="_x0000_s1026" style="position:absolute;margin-left:.35pt;margin-top:.35pt;width:233.8pt;height:125.4pt;z-index:251675648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/BL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vMXw9yX8ALn+BQAA//8DAFBLAQItABQABgAIAAAAIQDb4fbL7gAAAIUBAAATAAAAAAAAAAAA&#10;AAAAAAAAAABbQ29udGVudF9UeXBlc10ueG1sUEsBAi0AFAAGAAgAAAAhAFr0LFu/AAAAFQEAAAsA&#10;AAAAAAAAAAAAAAAAHwEAAF9yZWxzLy5yZWxzUEsBAi0AFAAGAAgAAAAhAOv38Ev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bqx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ugfIHfL/kH6NUPAAAA//8DAFBLAQItABQABgAIAAAAIQDb4fbL7gAAAIUBAAATAAAAAAAAAAAA&#10;AAAAAAAAAABbQ29udGVudF9UeXBlc10ueG1sUEsBAi0AFAAGAAgAAAAhAFr0LFu/AAAAFQEAAAsA&#10;AAAAAAAAAAAAAAAAHwEAAF9yZWxzLy5yZWxzUEsBAi0AFAAGAAgAAAAhAPY1urH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60" w:type="dxa"/>
            <w:vAlign w:val="center"/>
          </w:tcPr>
          <w:p w14:paraId="3BFCDC60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6E9F2C29" w14:textId="77777777" w:rsidR="0030504E" w:rsidRDefault="00115D7A">
            <w:pPr>
              <w:rPr>
                <w:snapToGrid w:val="0"/>
              </w:rPr>
            </w:pPr>
            <w:r>
              <w:rPr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2B1EFDA4" wp14:editId="5EF541B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</wp:posOffset>
                      </wp:positionV>
                      <wp:extent cx="2969260" cy="1592580"/>
                      <wp:effectExtent l="0" t="0" r="2540" b="7620"/>
                      <wp:wrapNone/>
                      <wp:docPr id="29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30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DB0FB" id="Gruppe 124" o:spid="_x0000_s1026" style="position:absolute;margin-left:.35pt;margin-top:.35pt;width:233.8pt;height:125.4pt;z-index:251677696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hTG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w6APjy/xB8jpHQAA//8DAFBLAQItABQABgAIAAAAIQDb4fbL7gAAAIUBAAATAAAAAAAAAAAA&#10;AAAAAAAAAABbQ29udGVudF9UeXBlc10ueG1sUEsBAi0AFAAGAAgAAAAhAFr0LFu/AAAAFQEAAAsA&#10;AAAAAAAAAAAAAAAAHwEAAF9yZWxzLy5yZWxzUEsBAi0AFAAGAAgAAAAhAIh+FMbEAAAA2wAAAA8A&#10;AAAAAAAAAAAAAAAABwIAAGRycy9kb3ducmV2LnhtbFBLBQYAAAAAAwADALcAAAD4AgAAAAA=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</w:tr>
      <w:tr w:rsidR="0030504E" w14:paraId="3CA659E1" w14:textId="77777777" w:rsidTr="00852740">
        <w:trPr>
          <w:cantSplit/>
          <w:trHeight w:hRule="exact" w:val="360"/>
        </w:trPr>
        <w:tc>
          <w:tcPr>
            <w:tcW w:w="4680" w:type="dxa"/>
            <w:vAlign w:val="center"/>
          </w:tcPr>
          <w:p w14:paraId="760AA686" w14:textId="77777777" w:rsidR="0030504E" w:rsidRDefault="0030504E" w:rsidP="006F15CF">
            <w:pPr>
              <w:pStyle w:val="Gastname"/>
              <w:rPr>
                <w:snapToGrid w:val="0"/>
                <w:sz w:val="24"/>
              </w:rPr>
            </w:pPr>
          </w:p>
        </w:tc>
        <w:tc>
          <w:tcPr>
            <w:tcW w:w="360" w:type="dxa"/>
            <w:vAlign w:val="center"/>
          </w:tcPr>
          <w:p w14:paraId="11A36894" w14:textId="77777777" w:rsidR="0030504E" w:rsidRDefault="00115D7A">
            <w:pPr>
              <w:rPr>
                <w:snapToGrid w:val="0"/>
                <w:sz w:val="24"/>
              </w:rPr>
            </w:pPr>
            <w:r w:rsidRPr="00115D7A">
              <w:rPr>
                <w:snapToGrid w:val="0"/>
                <w:lang w:bidi="de-DE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1E7BC3E" wp14:editId="322D3C10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213360</wp:posOffset>
                      </wp:positionV>
                      <wp:extent cx="2969260" cy="1592580"/>
                      <wp:effectExtent l="0" t="0" r="2540" b="7620"/>
                      <wp:wrapNone/>
                      <wp:docPr id="20" name="Gruppe 1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418F2ED-1C2D-4C42-8508-C5E4009B39FA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9260" cy="1592580"/>
                                <a:chOff x="0" y="0"/>
                                <a:chExt cx="2969460" cy="1592263"/>
                              </a:xfrm>
                            </wpg:grpSpPr>
                            <wps:wsp>
                              <wps:cNvPr id="21" name="Rechteck 2">
                                <a:extLst>
                                  <a:ext uri="{FF2B5EF4-FFF2-40B4-BE49-F238E27FC236}">
                                    <a16:creationId xmlns:a16="http://schemas.microsoft.com/office/drawing/2014/main" id="{14EBD91B-029C-4AC1-8BA4-D9FEE1438C3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948" y="0"/>
                                  <a:ext cx="2957512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Bild 3">
                                  <a:extLst>
                                    <a:ext uri="{FF2B5EF4-FFF2-40B4-BE49-F238E27FC236}">
                                      <a16:creationId xmlns:a16="http://schemas.microsoft.com/office/drawing/2014/main" id="{06F974D1-672C-4961-BA49-8C02BBAC63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chteck 4">
                                <a:extLst>
                                  <a:ext uri="{FF2B5EF4-FFF2-40B4-BE49-F238E27FC236}">
                                    <a16:creationId xmlns:a16="http://schemas.microsoft.com/office/drawing/2014/main" id="{39CCFCBE-9723-4C40-AAC5-1EDDA8062A1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69460" cy="15922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  <a:alpha val="72000"/>
                                  </a:schemeClr>
                                </a:solidFill>
                                <a:ln w="952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Bild 5">
                                  <a:extLst>
                                    <a:ext uri="{FF2B5EF4-FFF2-40B4-BE49-F238E27FC236}">
                                      <a16:creationId xmlns:a16="http://schemas.microsoft.com/office/drawing/2014/main" id="{07477E16-F28B-4B19-92C7-1720CB16D6B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5932" y="1147622"/>
                                  <a:ext cx="594906" cy="39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AutoForm 26">
                                <a:extLst>
                                  <a:ext uri="{FF2B5EF4-FFF2-40B4-BE49-F238E27FC236}">
                                    <a16:creationId xmlns:a16="http://schemas.microsoft.com/office/drawing/2014/main" id="{B29C4283-71DA-4B28-9D47-FF766C59297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7900" y="612827"/>
                                  <a:ext cx="2344540" cy="73195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Bild 7">
                                  <a:extLst>
                                    <a:ext uri="{FF2B5EF4-FFF2-40B4-BE49-F238E27FC236}">
                                      <a16:creationId xmlns:a16="http://schemas.microsoft.com/office/drawing/2014/main" id="{A159DB6A-CC1B-4CFE-B134-24EF625751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4505586">
                                  <a:off x="2481682" y="910698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Bild 8">
                                  <a:extLst>
                                    <a:ext uri="{FF2B5EF4-FFF2-40B4-BE49-F238E27FC236}">
                                      <a16:creationId xmlns:a16="http://schemas.microsoft.com/office/drawing/2014/main" id="{08DEAB03-7926-4024-B004-73F295B878E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H="1">
                                  <a:off x="143909" y="913554"/>
                                  <a:ext cx="227980" cy="136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Bild 9">
                                  <a:extLst>
                                    <a:ext uri="{FF2B5EF4-FFF2-40B4-BE49-F238E27FC236}">
                                      <a16:creationId xmlns:a16="http://schemas.microsoft.com/office/drawing/2014/main" id="{C1D53D4E-61DE-482D-94D3-FF62BC25736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2592" y="72690"/>
                                  <a:ext cx="755157" cy="58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069CF" id="Gruppe 124" o:spid="_x0000_s1026" style="position:absolute;margin-left:17.25pt;margin-top:16.8pt;width:233.8pt;height:125.4pt;z-index:251681792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">
      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" fillcolor="#daeef3 [664]" strokecolor="#fbdcc2 [3052]"/>
      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">
                        <v:imagedata r:id="rId10" o:title=""/>
                      </v:shape>
      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" fillcolor="#daeef3 [664]" strokecolor="#fbdcc2 [3052]">
                        <v:fill opacity="47288f"/>
                      </v:rect>
      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">
                        <v:imagedata r:id="rId11" o:title=""/>
                      </v:shape>
      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" fillcolor="#4f81bd [3204]" stroked="f"/>
      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">
                        <v:imagedata r:id="rId12" o:title=""/>
                      </v:shape>
      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">
                        <v:imagedata r:id="rId12" o:title=""/>
                      </v:shape>
      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">
                        <v:imagedata r:id="rId1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44EFC005" w14:textId="77777777" w:rsidR="0030504E" w:rsidRDefault="0030504E">
            <w:pPr>
              <w:rPr>
                <w:snapToGrid w:val="0"/>
                <w:sz w:val="24"/>
              </w:rPr>
            </w:pPr>
          </w:p>
        </w:tc>
      </w:tr>
      <w:tr w:rsidR="0030504E" w14:paraId="6F189EF5" w14:textId="77777777" w:rsidTr="009E69DC">
        <w:trPr>
          <w:cantSplit/>
          <w:trHeight w:hRule="exact" w:val="226"/>
        </w:trPr>
        <w:tc>
          <w:tcPr>
            <w:tcW w:w="4680" w:type="dxa"/>
          </w:tcPr>
          <w:p w14:paraId="54D2F350" w14:textId="77777777" w:rsidR="0030504E" w:rsidRDefault="0030504E" w:rsidP="006F15CF">
            <w:pPr>
              <w:pStyle w:val="Gastname"/>
              <w:rPr>
                <w:snapToGrid w:val="0"/>
              </w:rPr>
            </w:pPr>
          </w:p>
        </w:tc>
        <w:tc>
          <w:tcPr>
            <w:tcW w:w="360" w:type="dxa"/>
            <w:vAlign w:val="center"/>
          </w:tcPr>
          <w:p w14:paraId="3BCD3774" w14:textId="77777777" w:rsidR="0030504E" w:rsidRDefault="0030504E">
            <w:pPr>
              <w:rPr>
                <w:snapToGrid w:val="0"/>
                <w:sz w:val="24"/>
              </w:rPr>
            </w:pPr>
          </w:p>
        </w:tc>
        <w:tc>
          <w:tcPr>
            <w:tcW w:w="4680" w:type="dxa"/>
          </w:tcPr>
          <w:p w14:paraId="4AD52C7D" w14:textId="77777777" w:rsidR="0030504E" w:rsidRDefault="0030504E">
            <w:pPr>
              <w:rPr>
                <w:snapToGrid w:val="0"/>
              </w:rPr>
            </w:pPr>
          </w:p>
        </w:tc>
      </w:tr>
    </w:tbl>
    <w:p w14:paraId="1E971E42" w14:textId="77777777" w:rsidR="0030504E" w:rsidRDefault="00115D7A">
      <w:pPr>
        <w:rPr>
          <w:snapToGrid w:val="0"/>
        </w:rPr>
      </w:pPr>
      <w:r>
        <w:rPr>
          <w:snapToGrid w:val="0"/>
          <w:lang w:bidi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660BBB" wp14:editId="41DCCE37">
                <wp:simplePos x="0" y="0"/>
                <wp:positionH relativeFrom="column">
                  <wp:posOffset>3792855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9" name="Textfeld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3D66D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Adele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0BBB" id="Textfeld 918" o:spid="_x0000_s1034" type="#_x0000_t202" style="position:absolute;margin-left:298.65pt;margin-top:50.2pt;width:136.35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K4v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" filled="f" stroked="f">
                <v:textbox>
                  <w:txbxContent>
                    <w:p w14:paraId="3C63D66D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r>
                        <w:rPr>
                          <w:color w:val="FDEADA" w:themeColor="background1"/>
                          <w:sz w:val="36"/>
                          <w:szCs w:val="36"/>
                          <w:lang w:bidi="de-DE"/>
                        </w:rPr>
                        <w:t>Adele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napToGrid w:val="0"/>
          <w:lang w:bidi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DFE02F" wp14:editId="7DA83A7F">
                <wp:simplePos x="0" y="0"/>
                <wp:positionH relativeFrom="column">
                  <wp:posOffset>563880</wp:posOffset>
                </wp:positionH>
                <wp:positionV relativeFrom="paragraph">
                  <wp:posOffset>637540</wp:posOffset>
                </wp:positionV>
                <wp:extent cx="1731645" cy="400050"/>
                <wp:effectExtent l="1905" t="0" r="0" b="0"/>
                <wp:wrapNone/>
                <wp:docPr id="18" name="Textfeld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CA2C1" w14:textId="77777777" w:rsidR="00115D7A" w:rsidRPr="00115D7A" w:rsidRDefault="00115D7A" w:rsidP="00115D7A">
                            <w:pPr>
                              <w:jc w:val="center"/>
                              <w:rPr>
                                <w:color w:val="FDEADA" w:themeColor="background1"/>
                                <w:sz w:val="36"/>
                              </w:rPr>
                            </w:pPr>
                            <w:r>
                              <w:rPr>
                                <w:color w:val="FDEADA" w:themeColor="background1"/>
                                <w:sz w:val="36"/>
                                <w:szCs w:val="36"/>
                                <w:lang w:bidi="de-DE"/>
                              </w:rPr>
                              <w:t>Giselle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E02F" id="Textfeld 917" o:spid="_x0000_s1035" type="#_x0000_t202" style="position:absolute;margin-left:44.4pt;margin-top:50.2pt;width:136.35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bSvQIAAMM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" filled="f" stroked="f">
                <v:textbox>
                  <w:txbxContent>
                    <w:p w14:paraId="11BCA2C1" w14:textId="77777777" w:rsidR="00115D7A" w:rsidRPr="00115D7A" w:rsidRDefault="00115D7A" w:rsidP="00115D7A">
                      <w:pPr>
                        <w:jc w:val="center"/>
                        <w:rPr>
                          <w:color w:val="FDEADA" w:themeColor="background1"/>
                          <w:sz w:val="36"/>
                        </w:rPr>
                      </w:pPr>
                      <w:r>
                        <w:rPr>
                          <w:color w:val="FDEADA" w:themeColor="background1"/>
                          <w:sz w:val="36"/>
                          <w:szCs w:val="36"/>
                          <w:lang w:bidi="de-DE"/>
                        </w:rPr>
                        <w:t>Giselle</w:t>
                      </w:r>
                    </w:p>
                  </w:txbxContent>
                </v:textbox>
              </v:shape>
            </w:pict>
          </mc:Fallback>
        </mc:AlternateContent>
      </w:r>
      <w:r w:rsidRPr="00115D7A">
        <w:rPr>
          <w:snapToGrid w:val="0"/>
          <w:lang w:bidi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D908A8" wp14:editId="562DEBDF">
                <wp:simplePos x="0" y="0"/>
                <wp:positionH relativeFrom="column">
                  <wp:posOffset>0</wp:posOffset>
                </wp:positionH>
                <wp:positionV relativeFrom="paragraph">
                  <wp:posOffset>-142875</wp:posOffset>
                </wp:positionV>
                <wp:extent cx="2969260" cy="1592580"/>
                <wp:effectExtent l="0" t="0" r="2540" b="7620"/>
                <wp:wrapNone/>
                <wp:docPr id="1" name="Gruppe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18F2ED-1C2D-4C42-8508-C5E4009B39F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9260" cy="1592580"/>
                          <a:chOff x="0" y="0"/>
                          <a:chExt cx="2969460" cy="1592263"/>
                        </a:xfrm>
                      </wpg:grpSpPr>
                      <wps:wsp>
                        <wps:cNvPr id="10" name="Rechteck 2">
                          <a:extLst>
                            <a:ext uri="{FF2B5EF4-FFF2-40B4-BE49-F238E27FC236}">
                              <a16:creationId xmlns:a16="http://schemas.microsoft.com/office/drawing/2014/main" id="{14EBD91B-029C-4AC1-8BA4-D9FEE1438C3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1948" y="0"/>
                            <a:ext cx="2957512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Bild 3">
                            <a:extLst>
                              <a:ext uri="{FF2B5EF4-FFF2-40B4-BE49-F238E27FC236}">
                                <a16:creationId xmlns:a16="http://schemas.microsoft.com/office/drawing/2014/main" id="{06F974D1-672C-4961-BA49-8C02BBAC63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hteck 4">
                          <a:extLst>
                            <a:ext uri="{FF2B5EF4-FFF2-40B4-BE49-F238E27FC236}">
                              <a16:creationId xmlns:a16="http://schemas.microsoft.com/office/drawing/2014/main" id="{39CCFCBE-9723-4C40-AAC5-1EDDA8062A1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69460" cy="1592263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72000"/>
                            </a:schemeClr>
                          </a:solidFill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Bild 5">
                            <a:extLst>
                              <a:ext uri="{FF2B5EF4-FFF2-40B4-BE49-F238E27FC236}">
                                <a16:creationId xmlns:a16="http://schemas.microsoft.com/office/drawing/2014/main" id="{07477E16-F28B-4B19-92C7-1720CB16D6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05932" y="1147622"/>
                            <a:ext cx="594906" cy="39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Form 26">
                          <a:extLst>
                            <a:ext uri="{FF2B5EF4-FFF2-40B4-BE49-F238E27FC236}">
                              <a16:creationId xmlns:a16="http://schemas.microsoft.com/office/drawing/2014/main" id="{B29C4283-71DA-4B28-9D47-FF766C59297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900" y="612827"/>
                            <a:ext cx="2344540" cy="7319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Bild 7">
                            <a:extLst>
                              <a:ext uri="{FF2B5EF4-FFF2-40B4-BE49-F238E27FC236}">
                                <a16:creationId xmlns:a16="http://schemas.microsoft.com/office/drawing/2014/main" id="{A159DB6A-CC1B-4CFE-B134-24EF62575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4505586">
                            <a:off x="2481682" y="910698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Bild 8">
                            <a:extLst>
                              <a:ext uri="{FF2B5EF4-FFF2-40B4-BE49-F238E27FC236}">
                                <a16:creationId xmlns:a16="http://schemas.microsoft.com/office/drawing/2014/main" id="{08DEAB03-7926-4024-B004-73F295B878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143909" y="913554"/>
                            <a:ext cx="227980" cy="13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Bild 9">
                            <a:extLst>
                              <a:ext uri="{FF2B5EF4-FFF2-40B4-BE49-F238E27FC236}">
                                <a16:creationId xmlns:a16="http://schemas.microsoft.com/office/drawing/2014/main" id="{C1D53D4E-61DE-482D-94D3-FF62BC2573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52592" y="72690"/>
                            <a:ext cx="755157" cy="585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ECC80" id="Gruppe 124" o:spid="_x0000_s1026" style="position:absolute;margin-left:0;margin-top:-11.25pt;width:233.8pt;height:125.4pt;z-index:251679744" coordsize="29694,159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">
                <v:rect id="Rechteck 2" o:spid="_x0000_s1027" style="position:absolute;left:119;width:29575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" fillcolor="#daeef3 [664]" strokecolor="#fbdcc2 [3052]"/>
                <v:shape id="Bild 3" o:spid="_x0000_s1028" type="#_x0000_t75" style="position:absolute;width:29694;height:15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">
                  <v:imagedata r:id="rId10" o:title=""/>
                </v:shape>
                <v:rect id="Rechteck 4" o:spid="_x0000_s1029" style="position:absolute;width:29694;height:15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" fillcolor="#daeef3 [664]" strokecolor="#fbdcc2 [3052]">
                  <v:fill opacity="47288f"/>
                </v:rect>
                <v:shape id="Bild 5" o:spid="_x0000_s1030" type="#_x0000_t75" style="position:absolute;left:11059;top:11476;width:5949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">
                  <v:imagedata r:id="rId11" o:title=""/>
                </v:shape>
                <v:roundrect id="AutoForm 26" o:spid="_x0000_s1031" style="position:absolute;left:2579;top:6128;width:23445;height:7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" fillcolor="#4f81bd [3204]" stroked="f"/>
                <v:shape id="Bild 7" o:spid="_x0000_s1032" type="#_x0000_t75" style="position:absolute;left:24816;top:9107;width:2279;height:1362;rotation:49213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">
                  <v:imagedata r:id="rId12" o:title=""/>
                </v:shape>
                <v:shape id="Bild 8" o:spid="_x0000_s1033" type="#_x0000_t75" style="position:absolute;left:1439;top:9134;width:2280;height:1363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">
                  <v:imagedata r:id="rId12" o:title=""/>
                </v:shape>
                <v:shape id="Bild 9" o:spid="_x0000_s1034" type="#_x0000_t75" style="position:absolute;left:10525;top:726;width:7552;height:5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</w:p>
    <w:sectPr w:rsidR="0030504E" w:rsidSect="003050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900" w:right="0" w:bottom="0" w:left="12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A1C771" w14:textId="77777777" w:rsidR="00781EE6" w:rsidRDefault="00781EE6" w:rsidP="009E69DC">
      <w:r>
        <w:separator/>
      </w:r>
    </w:p>
  </w:endnote>
  <w:endnote w:type="continuationSeparator" w:id="0">
    <w:p w14:paraId="189ACCBE" w14:textId="77777777" w:rsidR="00781EE6" w:rsidRDefault="00781EE6" w:rsidP="009E6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5BC41" w14:textId="77777777" w:rsidR="009E69DC" w:rsidRDefault="009E69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FC7B9" w14:textId="77777777" w:rsidR="009E69DC" w:rsidRDefault="009E69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AE723E" w14:textId="77777777" w:rsidR="009E69DC" w:rsidRDefault="009E69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9111E" w14:textId="77777777" w:rsidR="00781EE6" w:rsidRDefault="00781EE6" w:rsidP="009E69DC">
      <w:r>
        <w:separator/>
      </w:r>
    </w:p>
  </w:footnote>
  <w:footnote w:type="continuationSeparator" w:id="0">
    <w:p w14:paraId="0D70426A" w14:textId="77777777" w:rsidR="00781EE6" w:rsidRDefault="00781EE6" w:rsidP="009E6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D6C8B" w14:textId="77777777" w:rsidR="009E69DC" w:rsidRDefault="009E69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A41F7" w14:textId="77777777" w:rsidR="009E69DC" w:rsidRDefault="009E69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7BD84" w14:textId="77777777" w:rsidR="009E69DC" w:rsidRDefault="009E69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11"/>
    <w:rsid w:val="000647DF"/>
    <w:rsid w:val="000815D3"/>
    <w:rsid w:val="000C49CF"/>
    <w:rsid w:val="000D52AB"/>
    <w:rsid w:val="00115D7A"/>
    <w:rsid w:val="0012310E"/>
    <w:rsid w:val="00187829"/>
    <w:rsid w:val="001A0821"/>
    <w:rsid w:val="001B1DF8"/>
    <w:rsid w:val="001C1232"/>
    <w:rsid w:val="002267D9"/>
    <w:rsid w:val="00227ABE"/>
    <w:rsid w:val="0026472C"/>
    <w:rsid w:val="0030504E"/>
    <w:rsid w:val="00427527"/>
    <w:rsid w:val="004A01F8"/>
    <w:rsid w:val="0051563A"/>
    <w:rsid w:val="00552DC8"/>
    <w:rsid w:val="005A2635"/>
    <w:rsid w:val="005E044F"/>
    <w:rsid w:val="006E418B"/>
    <w:rsid w:val="006F15CF"/>
    <w:rsid w:val="00781EE6"/>
    <w:rsid w:val="007B6057"/>
    <w:rsid w:val="007B6DB7"/>
    <w:rsid w:val="00807E63"/>
    <w:rsid w:val="00852740"/>
    <w:rsid w:val="008B4811"/>
    <w:rsid w:val="008E7FA4"/>
    <w:rsid w:val="00905C7D"/>
    <w:rsid w:val="00924D16"/>
    <w:rsid w:val="00940DB0"/>
    <w:rsid w:val="009E69DC"/>
    <w:rsid w:val="00A448B8"/>
    <w:rsid w:val="00A71262"/>
    <w:rsid w:val="00AB3253"/>
    <w:rsid w:val="00AE467C"/>
    <w:rsid w:val="00B026AF"/>
    <w:rsid w:val="00B21351"/>
    <w:rsid w:val="00B745FC"/>
    <w:rsid w:val="00B977A4"/>
    <w:rsid w:val="00BE79DB"/>
    <w:rsid w:val="00CB7D8C"/>
    <w:rsid w:val="00CF096B"/>
    <w:rsid w:val="00CF5ADE"/>
    <w:rsid w:val="00D33E02"/>
    <w:rsid w:val="00EB15CA"/>
    <w:rsid w:val="00EE18AF"/>
    <w:rsid w:val="00EE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4:docId w14:val="1E6DEB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924D16"/>
    <w:rPr>
      <w:rFonts w:asciiTheme="minorHAnsi" w:hAnsiTheme="minorHAnsi"/>
    </w:rPr>
  </w:style>
  <w:style w:type="paragraph" w:styleId="berschrift1">
    <w:name w:val="heading 1"/>
    <w:basedOn w:val="Standard"/>
    <w:next w:val="Standard"/>
    <w:rsid w:val="00BE79DB"/>
    <w:pPr>
      <w:keepNext/>
      <w:ind w:right="144"/>
      <w:jc w:val="right"/>
      <w:outlineLvl w:val="0"/>
    </w:pPr>
    <w:rPr>
      <w:rFonts w:asciiTheme="majorHAnsi" w:hAnsiTheme="majorHAnsi"/>
      <w:i/>
      <w:color w:val="FDEADA" w:themeColor="background1"/>
      <w:sz w:val="56"/>
    </w:rPr>
  </w:style>
  <w:style w:type="paragraph" w:styleId="berschrift2">
    <w:name w:val="heading 2"/>
    <w:basedOn w:val="Standard"/>
    <w:next w:val="Standard"/>
    <w:rsid w:val="0030504E"/>
    <w:pPr>
      <w:keepNext/>
      <w:jc w:val="center"/>
      <w:outlineLvl w:val="1"/>
    </w:pPr>
    <w:rPr>
      <w:rFonts w:ascii="Monotype Corsiva" w:hAnsi="Monotype Corsiva"/>
      <w:snapToGrid w:val="0"/>
      <w:color w:val="008000"/>
      <w:sz w:val="72"/>
      <w:szCs w:val="72"/>
    </w:rPr>
  </w:style>
  <w:style w:type="paragraph" w:styleId="berschrift3">
    <w:name w:val="heading 3"/>
    <w:basedOn w:val="Standard"/>
    <w:next w:val="Standard"/>
    <w:rsid w:val="0030504E"/>
    <w:pPr>
      <w:keepNext/>
      <w:jc w:val="right"/>
      <w:outlineLvl w:val="2"/>
    </w:pPr>
    <w:rPr>
      <w:rFonts w:ascii="Book Antiqua" w:hAnsi="Book Antiqua"/>
      <w:snapToGrid w:val="0"/>
      <w:color w:val="800000"/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5E04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E044F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rsid w:val="005A2635"/>
    <w:pPr>
      <w:spacing w:after="300"/>
      <w:contextualSpacing/>
      <w:jc w:val="center"/>
    </w:pPr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character" w:customStyle="1" w:styleId="TitelZchn">
    <w:name w:val="Titel Zchn"/>
    <w:basedOn w:val="Absatz-Standardschriftart"/>
    <w:link w:val="Titel"/>
    <w:uiPriority w:val="10"/>
    <w:rsid w:val="005A2635"/>
    <w:rPr>
      <w:rFonts w:asciiTheme="majorHAnsi" w:eastAsiaTheme="majorEastAsia" w:hAnsiTheme="majorHAnsi" w:cstheme="majorBidi"/>
      <w:b/>
      <w:color w:val="860088" w:themeColor="text2" w:themeTint="E6"/>
      <w:spacing w:val="5"/>
      <w:kern w:val="28"/>
      <w:sz w:val="80"/>
      <w:szCs w:val="52"/>
      <w:lang w:bidi="en-US"/>
    </w:rPr>
  </w:style>
  <w:style w:type="paragraph" w:customStyle="1" w:styleId="Gastname">
    <w:name w:val="Gastname"/>
    <w:basedOn w:val="Standard"/>
    <w:link w:val="Gastname-Zeichen"/>
    <w:qFormat/>
    <w:rsid w:val="00924D16"/>
    <w:pPr>
      <w:tabs>
        <w:tab w:val="left" w:pos="6930"/>
      </w:tabs>
      <w:jc w:val="center"/>
    </w:pPr>
    <w:rPr>
      <w:rFonts w:asciiTheme="majorHAnsi" w:hAnsiTheme="majorHAnsi"/>
      <w:b/>
      <w:i/>
      <w:color w:val="860088" w:themeColor="text2" w:themeTint="E6"/>
      <w:sz w:val="52"/>
    </w:rPr>
  </w:style>
  <w:style w:type="character" w:styleId="Platzhaltertext">
    <w:name w:val="Placeholder Text"/>
    <w:basedOn w:val="Absatz-Standardschriftart"/>
    <w:uiPriority w:val="99"/>
    <w:semiHidden/>
    <w:rsid w:val="006F15CF"/>
    <w:rPr>
      <w:color w:val="808080"/>
    </w:rPr>
  </w:style>
  <w:style w:type="paragraph" w:styleId="Kopfzeile">
    <w:name w:val="header"/>
    <w:basedOn w:val="Standard"/>
    <w:link w:val="KopfzeileZchn"/>
    <w:rsid w:val="009E69DC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rsid w:val="009E69DC"/>
  </w:style>
  <w:style w:type="paragraph" w:styleId="Fuzeile">
    <w:name w:val="footer"/>
    <w:basedOn w:val="Standard"/>
    <w:link w:val="FuzeileZchn"/>
    <w:rsid w:val="009E69DC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rsid w:val="009E69DC"/>
  </w:style>
  <w:style w:type="character" w:customStyle="1" w:styleId="Gastname-Zeichen">
    <w:name w:val="Gastname-Zeichen"/>
    <w:basedOn w:val="Absatz-Standardschriftart"/>
    <w:link w:val="Gastname"/>
    <w:rsid w:val="00924D16"/>
    <w:rPr>
      <w:rFonts w:asciiTheme="majorHAnsi" w:hAnsiTheme="majorHAnsi"/>
      <w:b/>
      <w:i/>
      <w:color w:val="860088" w:themeColor="text2" w:themeTint="E6"/>
      <w:sz w:val="52"/>
    </w:rPr>
  </w:style>
  <w:style w:type="character" w:customStyle="1" w:styleId="Gastname-Zeichen0">
    <w:name w:val="Gastname-Zeichen"/>
    <w:basedOn w:val="Gastname-Zeichen"/>
    <w:rsid w:val="00552DC8"/>
    <w:rPr>
      <w:rFonts w:asciiTheme="majorHAnsi" w:hAnsiTheme="majorHAnsi"/>
      <w:b/>
      <w:i/>
      <w:color w:val="860088" w:themeColor="text2" w:themeTint="E6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Floral">
  <a:themeElements>
    <a:clrScheme name="Easter">
      <a:dk1>
        <a:srgbClr val="FFFF00"/>
      </a:dk1>
      <a:lt1>
        <a:srgbClr val="FDEADA"/>
      </a:lt1>
      <a:dk2>
        <a:srgbClr val="5F0060"/>
      </a:dk2>
      <a:lt2>
        <a:srgbClr val="FFC000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BF"/>
      </a:hlink>
      <a:folHlink>
        <a:srgbClr val="FF0000"/>
      </a:folHlink>
    </a:clrScheme>
    <a:fontScheme name="Easter">
      <a:majorFont>
        <a:latin typeface="Monotype Corsiv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Office_33848198_TF10356161</Template>
  <TotalTime>0</TotalTime>
  <Pages>1</Pages>
  <Words>7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Easter party place cards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Tester de-DE</cp:lastModifiedBy>
  <cp:revision>3</cp:revision>
  <dcterms:created xsi:type="dcterms:W3CDTF">2019-05-10T12:18:00Z</dcterms:created>
  <dcterms:modified xsi:type="dcterms:W3CDTF">2019-05-15T11:54:00Z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79;#tpl120;#448;#zwd140;#95;#zwd120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