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9AE4001" w14:textId="123A64C2" w:rsidR="00DD5785" w:rsidRPr="00DE5701" w:rsidRDefault="001F0916" w:rsidP="00DE5701"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5BDBD204" wp14:editId="345F9A28">
                <wp:simplePos x="0" y="0"/>
                <wp:positionH relativeFrom="page">
                  <wp:posOffset>321013</wp:posOffset>
                </wp:positionH>
                <wp:positionV relativeFrom="margin">
                  <wp:posOffset>7227650</wp:posOffset>
                </wp:positionV>
                <wp:extent cx="296545" cy="1624141"/>
                <wp:effectExtent l="0" t="0" r="8255" b="0"/>
                <wp:wrapNone/>
                <wp:docPr id="22" name="Textfeld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1624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E8290" w14:textId="77777777" w:rsidR="001C3020" w:rsidRPr="003C78BB" w:rsidRDefault="001C3020" w:rsidP="008B0D30">
                            <w:pPr>
                              <w:pStyle w:val="Anweisungen"/>
                              <w:jc w:val="left"/>
                            </w:pPr>
                            <w:r w:rsidRPr="00A551D6">
                              <w:rPr>
                                <w:sz w:val="22"/>
                                <w:lang w:bidi="de-DE"/>
                              </w:rPr>
                              <w:t>1. Drucken Sie diese Seite.</w:t>
                            </w:r>
                          </w:p>
                        </w:txbxContent>
                      </wps:txbx>
                      <wps:bodyPr rot="0" vert="vert270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BDBD204" id="_x0000_t202" coordsize="21600,21600" o:spt="202" path="m,l,21600r21600,l21600,xe">
                <v:stroke joinstyle="miter"/>
                <v:path gradientshapeok="t" o:connecttype="rect"/>
              </v:shapetype>
              <v:shape id="Textfeld 492" o:spid="_x0000_s1026" type="#_x0000_t202" style="position:absolute;left:0;text-align:left;margin-left:25.3pt;margin-top:569.1pt;width:23.35pt;height:127.9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" o:allowincell="f" filled="f" stroked="f">
                <v:textbox style="layout-flow:vertical;mso-layout-flow-alt:bottom-to-top" inset="1.44pt,1.44pt,1.44pt,1.44pt">
                  <w:txbxContent>
                    <w:p w14:paraId="6C0E8290" w14:textId="77777777" w:rsidR="001C3020" w:rsidRPr="003C78BB" w:rsidRDefault="001C3020" w:rsidP="008B0D30">
                      <w:pPr>
                        <w:pStyle w:val="Anweisungen"/>
                        <w:jc w:val="left"/>
                      </w:pPr>
                      <w:r w:rsidRPr="00A551D6">
                        <w:rPr>
                          <w:sz w:val="22"/>
                          <w:lang w:bidi="de-DE"/>
                        </w:rPr>
                        <w:t>1. Drucken Sie diese Seite.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4F372300" wp14:editId="0C58DEE0">
                <wp:simplePos x="0" y="0"/>
                <wp:positionH relativeFrom="page">
                  <wp:posOffset>321013</wp:posOffset>
                </wp:positionH>
                <wp:positionV relativeFrom="page">
                  <wp:posOffset>5145931</wp:posOffset>
                </wp:positionV>
                <wp:extent cx="283845" cy="2879387"/>
                <wp:effectExtent l="0" t="0" r="1905" b="0"/>
                <wp:wrapNone/>
                <wp:docPr id="1" name="Textfeld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7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C752B" w14:textId="77777777" w:rsidR="008B0D30" w:rsidRPr="003C78BB" w:rsidRDefault="008B0D30" w:rsidP="008B0D30">
                            <w:pPr>
                              <w:pStyle w:val="Anweisungen"/>
                              <w:jc w:val="left"/>
                            </w:pPr>
                            <w:r w:rsidRPr="00A551D6">
                              <w:rPr>
                                <w:sz w:val="22"/>
                                <w:lang w:bidi="de-DE"/>
                              </w:rPr>
                              <w:t xml:space="preserve">2. Schneiden Sie entlang der gepunkteten Linien. </w:t>
                            </w:r>
                          </w:p>
                        </w:txbxContent>
                      </wps:txbx>
                      <wps:bodyPr rot="0" vert="vert270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372300" id="_x0000_s1027" type="#_x0000_t202" style="position:absolute;left:0;text-align:left;margin-left:25.3pt;margin-top:405.2pt;width:22.35pt;height:226.7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" o:allowincell="f" filled="f" stroked="f">
                <v:textbox style="layout-flow:vertical;mso-layout-flow-alt:bottom-to-top" inset="1.44pt,1.44pt,1.44pt,1.44pt">
                  <w:txbxContent>
                    <w:p w14:paraId="027C752B" w14:textId="77777777" w:rsidR="008B0D30" w:rsidRPr="003C78BB" w:rsidRDefault="008B0D30" w:rsidP="008B0D30">
                      <w:pPr>
                        <w:pStyle w:val="Anweisungen"/>
                        <w:jc w:val="left"/>
                      </w:pPr>
                      <w:r w:rsidRPr="00A551D6">
                        <w:rPr>
                          <w:sz w:val="22"/>
                          <w:lang w:bidi="de-DE"/>
                        </w:rPr>
                        <w:t xml:space="preserve">2. Schneiden Sie entlang der gepunkteten Linien.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F279E6F" wp14:editId="26CF2AAF">
                <wp:simplePos x="0" y="0"/>
                <wp:positionH relativeFrom="column">
                  <wp:posOffset>3482502</wp:posOffset>
                </wp:positionH>
                <wp:positionV relativeFrom="paragraph">
                  <wp:posOffset>1108952</wp:posOffset>
                </wp:positionV>
                <wp:extent cx="2543175" cy="2198451"/>
                <wp:effectExtent l="0" t="0" r="0" b="0"/>
                <wp:wrapNone/>
                <wp:docPr id="28" name="Textfeld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198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140C5" w14:textId="77777777" w:rsidR="00531BDA" w:rsidRPr="001860DF" w:rsidRDefault="00DB57C7" w:rsidP="00531BDA">
                            <w:pPr>
                              <w:pStyle w:val="Namen"/>
                              <w:rPr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1303115688"/>
                                <w15:appearance w15:val="hidden"/>
                              </w:sdtPr>
                              <w:sdtEndPr/>
                              <w:sdtContent>
                                <w:r w:rsidR="00531BDA"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sz w:val="32"/>
                                    <w:szCs w:val="32"/>
                                    <w:lang w:bidi="de-DE"/>
                                  </w:rPr>
                                  <w:t>Name der Braut</w:t>
                                </w:r>
                              </w:sdtContent>
                            </w:sdt>
                            <w:r w:rsidR="00531BDA" w:rsidRPr="001860DF">
                              <w:rPr>
                                <w:rFonts w:ascii="Century Gothic" w:eastAsia="Century Gothic" w:hAnsi="Century Gothic" w:cs="Century Gothic"/>
                                <w:b w:val="0"/>
                                <w:color w:val="FF0000"/>
                                <w:sz w:val="32"/>
                                <w:szCs w:val="32"/>
                                <w:lang w:bidi="de-DE"/>
                              </w:rPr>
                              <w:t xml:space="preserve"> &amp;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FF0000"/>
                                  <w:sz w:val="32"/>
                                  <w:szCs w:val="32"/>
                                </w:rPr>
                                <w:id w:val="1303115694"/>
                                <w15:appearance w15:val="hidden"/>
                              </w:sdtPr>
                              <w:sdtEndPr>
                                <w:rPr>
                                  <w:rFonts w:asciiTheme="minorHAnsi" w:hAnsiTheme="minorHAnsi"/>
                                  <w:b/>
                                  <w:color w:val="F2F2F2" w:themeColor="background1" w:themeShade="F2"/>
                                </w:rPr>
                              </w:sdtEndPr>
                              <w:sdtContent>
                                <w:r w:rsidR="00531BDA"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sz w:val="32"/>
                                    <w:szCs w:val="32"/>
                                    <w:lang w:bidi="de-DE"/>
                                  </w:rPr>
                                  <w:t>Name des Bräutigams</w:t>
                                </w:r>
                              </w:sdtContent>
                            </w:sdt>
                          </w:p>
                          <w:p w14:paraId="1B9E7C44" w14:textId="77777777" w:rsidR="00531BDA" w:rsidRPr="001860DF" w:rsidRDefault="00531BDA" w:rsidP="00531BD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1860DF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lang w:bidi="de-DE"/>
                              </w:rPr>
                              <w:t>heiraten</w:t>
                            </w:r>
                          </w:p>
                          <w:sdt>
                            <w:sdtPr>
                              <w:id w:val="1303115701"/>
                              <w:date>
                                <w:dateFormat w:val="dd.MM.yyyy"/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A12071C" w14:textId="77777777" w:rsidR="00531BDA" w:rsidRDefault="00531BDA" w:rsidP="00531BDA">
                                <w:pPr>
                                  <w:pStyle w:val="Date"/>
                                </w:pPr>
                                <w:r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lang w:bidi="de-DE"/>
                                  </w:rPr>
                                  <w:t>[Datum]</w:t>
                                </w:r>
                              </w:p>
                            </w:sdtContent>
                          </w:sdt>
                          <w:p w14:paraId="10A77ED0" w14:textId="77777777" w:rsidR="00531BDA" w:rsidRPr="001860DF" w:rsidRDefault="00DB57C7" w:rsidP="00531BD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sdt>
                              <w:sdtPr>
                                <w:id w:val="1303115705"/>
                                <w15:appearance w15:val="hidden"/>
                              </w:sdtPr>
                              <w:sdtEndPr/>
                              <w:sdtContent>
                                <w:r w:rsidR="00531BDA" w:rsidRPr="001860DF">
                                  <w:rPr>
                                    <w:rFonts w:ascii="Century Gothic" w:eastAsia="Century Gothic" w:hAnsi="Century Gothic" w:cs="Century Gothic"/>
                                    <w:color w:val="000000" w:themeColor="text1"/>
                                    <w:lang w:bidi="de-DE"/>
                                  </w:rPr>
                                  <w:t>[Ort, Bundesland]</w:t>
                                </w:r>
                              </w:sdtContent>
                            </w:sdt>
                            <w:r w:rsidR="00531BDA" w:rsidRPr="001860DF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lang w:bidi="de-DE"/>
                              </w:rPr>
                              <w:br/>
                              <w:t>Formelle Einladung folgt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279E6F" id="_x0000_t202" coordsize="21600,21600" o:spt="202" path="m,l,21600r21600,l21600,xe">
                <v:stroke joinstyle="miter"/>
                <v:path gradientshapeok="t" o:connecttype="rect"/>
              </v:shapetype>
              <v:shape id="Textfeld 745" o:spid="_x0000_s1028" type="#_x0000_t202" style="position:absolute;left:0;text-align:left;margin-left:274.2pt;margin-top:87.3pt;width:200.25pt;height:173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iOvQIAAMQ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" filled="f" stroked="f">
                <v:textbox>
                  <w:txbxContent>
                    <w:p w14:paraId="0A8140C5" w14:textId="77777777" w:rsidR="00531BDA" w:rsidRPr="001860DF" w:rsidRDefault="00DB57C7" w:rsidP="00531BDA">
                      <w:pPr>
                        <w:pStyle w:val="Namen"/>
                        <w:rPr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sz w:val="32"/>
                            <w:szCs w:val="32"/>
                          </w:rPr>
                          <w:id w:val="1303115688"/>
                          <w15:appearance w15:val="hidden"/>
                        </w:sdtPr>
                        <w:sdtEndPr/>
                        <w:sdtContent>
                          <w:r w:rsidR="00531BDA"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sz w:val="32"/>
                              <w:szCs w:val="32"/>
                              <w:lang w:bidi="de-DE"/>
                            </w:rPr>
                            <w:t>Name der Braut</w:t>
                          </w:r>
                        </w:sdtContent>
                      </w:sdt>
                      <w:r w:rsidR="00531BDA" w:rsidRPr="001860DF">
                        <w:rPr>
                          <w:rFonts w:ascii="Century Gothic" w:eastAsia="Century Gothic" w:hAnsi="Century Gothic" w:cs="Century Gothic"/>
                          <w:b w:val="0"/>
                          <w:color w:val="FF0000"/>
                          <w:sz w:val="32"/>
                          <w:szCs w:val="32"/>
                          <w:lang w:bidi="de-DE"/>
                        </w:rPr>
                        <w:t xml:space="preserve"> &amp; </w:t>
                      </w:r>
                      <w:sdt>
                        <w:sdtPr>
                          <w:rPr>
                            <w:rFonts w:ascii="Century Gothic" w:hAnsi="Century Gothic"/>
                            <w:b w:val="0"/>
                            <w:color w:val="FF0000"/>
                            <w:sz w:val="32"/>
                            <w:szCs w:val="32"/>
                          </w:rPr>
                          <w:id w:val="1303115694"/>
                          <w15:appearance w15:val="hidden"/>
                        </w:sdtPr>
                        <w:sdtEndPr>
                          <w:rPr>
                            <w:rFonts w:asciiTheme="minorHAnsi" w:hAnsiTheme="minorHAnsi"/>
                            <w:b/>
                            <w:color w:val="F2F2F2" w:themeColor="background1" w:themeShade="F2"/>
                          </w:rPr>
                        </w:sdtEndPr>
                        <w:sdtContent>
                          <w:r w:rsidR="00531BDA"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sz w:val="32"/>
                              <w:szCs w:val="32"/>
                              <w:lang w:bidi="de-DE"/>
                            </w:rPr>
                            <w:t>Name des Bräutigams</w:t>
                          </w:r>
                        </w:sdtContent>
                      </w:sdt>
                    </w:p>
                    <w:p w14:paraId="1B9E7C44" w14:textId="77777777" w:rsidR="00531BDA" w:rsidRPr="001860DF" w:rsidRDefault="00531BDA" w:rsidP="00531BDA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1860DF">
                        <w:rPr>
                          <w:rFonts w:ascii="Century Gothic" w:eastAsia="Century Gothic" w:hAnsi="Century Gothic" w:cs="Century Gothic"/>
                          <w:color w:val="000000" w:themeColor="text1"/>
                          <w:lang w:bidi="de-DE"/>
                        </w:rPr>
                        <w:t>heiraten</w:t>
                      </w:r>
                    </w:p>
                    <w:sdt>
                      <w:sdtPr>
                        <w:id w:val="1303115701"/>
                        <w:date>
                          <w:dateFormat w:val="dd.MM.yyyy"/>
                          <w:lid w:val="de-DE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A12071C" w14:textId="77777777" w:rsidR="00531BDA" w:rsidRDefault="00531BDA" w:rsidP="00531BDA">
                          <w:pPr>
                            <w:pStyle w:val="Date"/>
                          </w:pPr>
                          <w:r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lang w:bidi="de-DE"/>
                            </w:rPr>
                            <w:t>[Datum]</w:t>
                          </w:r>
                        </w:p>
                      </w:sdtContent>
                    </w:sdt>
                    <w:p w14:paraId="10A77ED0" w14:textId="77777777" w:rsidR="00531BDA" w:rsidRPr="001860DF" w:rsidRDefault="00DB57C7" w:rsidP="00531BDA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sdt>
                        <w:sdtPr>
                          <w:id w:val="1303115705"/>
                          <w15:appearance w15:val="hidden"/>
                        </w:sdtPr>
                        <w:sdtEndPr/>
                        <w:sdtContent>
                          <w:r w:rsidR="00531BDA" w:rsidRPr="001860DF">
                            <w:rPr>
                              <w:rFonts w:ascii="Century Gothic" w:eastAsia="Century Gothic" w:hAnsi="Century Gothic" w:cs="Century Gothic"/>
                              <w:color w:val="000000" w:themeColor="text1"/>
                              <w:lang w:bidi="de-DE"/>
                            </w:rPr>
                            <w:t>[Ort, Bundesland]</w:t>
                          </w:r>
                        </w:sdtContent>
                      </w:sdt>
                      <w:r w:rsidR="00531BDA" w:rsidRPr="001860DF">
                        <w:rPr>
                          <w:rFonts w:ascii="Century Gothic" w:eastAsia="Century Gothic" w:hAnsi="Century Gothic" w:cs="Century Gothic"/>
                          <w:color w:val="000000" w:themeColor="text1"/>
                          <w:lang w:bidi="de-DE"/>
                        </w:rPr>
                        <w:br/>
                        <w:t>Formelle Einladung folgt</w:t>
                      </w:r>
                    </w:p>
                  </w:txbxContent>
                </v:textbox>
              </v:shape>
            </w:pict>
          </mc:Fallback>
        </mc:AlternateContent>
      </w:r>
      <w:r w:rsidR="008B0D30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5CDA436C" wp14:editId="01B28944">
                <wp:simplePos x="0" y="0"/>
                <wp:positionH relativeFrom="page">
                  <wp:posOffset>321013</wp:posOffset>
                </wp:positionH>
                <wp:positionV relativeFrom="page">
                  <wp:posOffset>972766</wp:posOffset>
                </wp:positionV>
                <wp:extent cx="283845" cy="4011498"/>
                <wp:effectExtent l="0" t="0" r="1905" b="8255"/>
                <wp:wrapNone/>
                <wp:docPr id="2" name="Textfeld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4011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22041" w14:textId="77777777" w:rsidR="008B0D30" w:rsidRPr="003C78BB" w:rsidRDefault="008B0D30" w:rsidP="008B0D30">
                            <w:pPr>
                              <w:pStyle w:val="Anweisungen"/>
                              <w:jc w:val="both"/>
                            </w:pPr>
                            <w:r w:rsidRPr="00A551D6">
                              <w:rPr>
                                <w:sz w:val="22"/>
                                <w:lang w:bidi="de-DE"/>
                              </w:rPr>
                              <w:t>3. Die endgültige Größe nach Zuschnitt beträgt</w:t>
                            </w:r>
                            <w:r>
                              <w:rPr>
                                <w:lang w:bidi="de-DE"/>
                              </w:rPr>
                              <w:t xml:space="preserve"> 5 x 7 Zoll pro Karte.</w:t>
                            </w:r>
                          </w:p>
                        </w:txbxContent>
                      </wps:txbx>
                      <wps:bodyPr rot="0" vert="vert270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DA436C" id="_x0000_s1029" type="#_x0000_t202" style="position:absolute;left:0;text-align:left;margin-left:25.3pt;margin-top:76.6pt;width:22.35pt;height:315.8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" o:allowincell="f" filled="f" stroked="f">
                <v:textbox style="layout-flow:vertical;mso-layout-flow-alt:bottom-to-top" inset="1.44pt,1.44pt,1.44pt,1.44pt">
                  <w:txbxContent>
                    <w:p w14:paraId="0C122041" w14:textId="77777777" w:rsidR="008B0D30" w:rsidRPr="003C78BB" w:rsidRDefault="008B0D30" w:rsidP="008B0D30">
                      <w:pPr>
                        <w:pStyle w:val="Anweisungen"/>
                        <w:jc w:val="both"/>
                      </w:pPr>
                      <w:r w:rsidRPr="00A551D6">
                        <w:rPr>
                          <w:sz w:val="22"/>
                          <w:lang w:bidi="de-DE"/>
                        </w:rPr>
                        <w:t>3. Die endgültige Größe nach Zuschnitt beträgt</w:t>
                      </w:r>
                      <w:r>
                        <w:rPr>
                          <w:lang w:bidi="de-DE"/>
                        </w:rPr>
                        <w:t xml:space="preserve"> 5 x 7 Zoll pro Karte.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60DF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CDD3F8" wp14:editId="02A224F9">
                <wp:simplePos x="0" y="0"/>
                <wp:positionH relativeFrom="column">
                  <wp:posOffset>3495675</wp:posOffset>
                </wp:positionH>
                <wp:positionV relativeFrom="paragraph">
                  <wp:posOffset>5629275</wp:posOffset>
                </wp:positionV>
                <wp:extent cx="2541905" cy="2175510"/>
                <wp:effectExtent l="0" t="0" r="1270" b="0"/>
                <wp:wrapNone/>
                <wp:docPr id="29" name="Textfeld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217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3A689" w14:textId="77777777" w:rsidR="001860DF" w:rsidRPr="001860DF" w:rsidRDefault="00DB57C7" w:rsidP="001860DF">
                            <w:pPr>
                              <w:pStyle w:val="Namen"/>
                              <w:rPr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-1157381652"/>
                                <w15:appearance w15:val="hidden"/>
                              </w:sdtPr>
                              <w:sdtEndPr/>
                              <w:sdtContent>
                                <w:r w:rsidR="001860DF"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sz w:val="32"/>
                                    <w:szCs w:val="32"/>
                                    <w:lang w:bidi="de-DE"/>
                                  </w:rPr>
                                  <w:t>Name der Braut</w:t>
                                </w:r>
                              </w:sdtContent>
                            </w:sdt>
                            <w:r w:rsidR="001860DF" w:rsidRPr="001860DF">
                              <w:rPr>
                                <w:rFonts w:ascii="Century Gothic" w:eastAsia="Century Gothic" w:hAnsi="Century Gothic" w:cs="Century Gothic"/>
                                <w:b w:val="0"/>
                                <w:color w:val="FF0000"/>
                                <w:sz w:val="32"/>
                                <w:szCs w:val="32"/>
                                <w:lang w:bidi="de-DE"/>
                              </w:rPr>
                              <w:t xml:space="preserve"> &amp;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FF0000"/>
                                  <w:sz w:val="32"/>
                                  <w:szCs w:val="32"/>
                                </w:rPr>
                                <w:id w:val="-506520245"/>
                                <w15:appearance w15:val="hidden"/>
                              </w:sdtPr>
                              <w:sdtEndPr>
                                <w:rPr>
                                  <w:rFonts w:asciiTheme="minorHAnsi" w:hAnsiTheme="minorHAnsi"/>
                                  <w:b/>
                                  <w:color w:val="F2F2F2" w:themeColor="background1" w:themeShade="F2"/>
                                </w:rPr>
                              </w:sdtEndPr>
                              <w:sdtContent>
                                <w:r w:rsidR="001860DF"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sz w:val="32"/>
                                    <w:szCs w:val="32"/>
                                    <w:lang w:bidi="de-DE"/>
                                  </w:rPr>
                                  <w:t>Name des Bräutigams</w:t>
                                </w:r>
                              </w:sdtContent>
                            </w:sdt>
                          </w:p>
                          <w:p w14:paraId="0158A4C0" w14:textId="77777777" w:rsidR="001860DF" w:rsidRPr="001860DF" w:rsidRDefault="001860DF" w:rsidP="001860D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1860DF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lang w:bidi="de-DE"/>
                              </w:rPr>
                              <w:t>heiraten</w:t>
                            </w:r>
                          </w:p>
                          <w:sdt>
                            <w:sdtPr>
                              <w:id w:val="426624713"/>
                              <w:date>
                                <w:dateFormat w:val="dd.MM.yyyy"/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0B4F819" w14:textId="77777777" w:rsidR="001860DF" w:rsidRDefault="001860DF" w:rsidP="001860DF">
                                <w:pPr>
                                  <w:pStyle w:val="Date"/>
                                </w:pPr>
                                <w:r w:rsidRPr="001860DF">
                                  <w:rPr>
                                    <w:rFonts w:ascii="Century Gothic" w:eastAsia="Century Gothic" w:hAnsi="Century Gothic" w:cs="Century Gothic"/>
                                    <w:b w:val="0"/>
                                    <w:color w:val="FF0000"/>
                                    <w:lang w:bidi="de-DE"/>
                                  </w:rPr>
                                  <w:t>[Datum]</w:t>
                                </w:r>
                              </w:p>
                            </w:sdtContent>
                          </w:sdt>
                          <w:p w14:paraId="799EA036" w14:textId="77777777" w:rsidR="00A551D6" w:rsidRPr="001860DF" w:rsidRDefault="00DB57C7" w:rsidP="001860D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sdt>
                              <w:sdtPr>
                                <w:id w:val="1900320784"/>
                                <w15:appearance w15:val="hidden"/>
                              </w:sdtPr>
                              <w:sdtEndPr/>
                              <w:sdtContent>
                                <w:r w:rsidR="001860DF" w:rsidRPr="001860DF">
                                  <w:rPr>
                                    <w:rFonts w:ascii="Century Gothic" w:eastAsia="Century Gothic" w:hAnsi="Century Gothic" w:cs="Century Gothic"/>
                                    <w:color w:val="000000" w:themeColor="text1"/>
                                    <w:lang w:bidi="de-DE"/>
                                  </w:rPr>
                                  <w:t>[Ort, Bundesland]</w:t>
                                </w:r>
                              </w:sdtContent>
                            </w:sdt>
                            <w:r w:rsidR="001860DF" w:rsidRPr="001860DF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lang w:bidi="de-DE"/>
                              </w:rPr>
                              <w:br/>
                              <w:t>Formelle Einladung folgt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DD3F8" id="Textfeld 746" o:spid="_x0000_s1030" type="#_x0000_t202" style="position:absolute;left:0;text-align:left;margin-left:275.25pt;margin-top:443.25pt;width:200.15pt;height:171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2TvgIAAMQ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" filled="f" stroked="f">
                <v:textbox>
                  <w:txbxContent>
                    <w:p w14:paraId="1F43A689" w14:textId="77777777" w:rsidR="001860DF" w:rsidRPr="001860DF" w:rsidRDefault="00DB57C7" w:rsidP="001860DF">
                      <w:pPr>
                        <w:pStyle w:val="Namen"/>
                        <w:rPr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sz w:val="32"/>
                            <w:szCs w:val="32"/>
                          </w:rPr>
                          <w:id w:val="-1157381652"/>
                          <w15:appearance w15:val="hidden"/>
                        </w:sdtPr>
                        <w:sdtEndPr/>
                        <w:sdtContent>
                          <w:r w:rsidR="001860DF"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sz w:val="32"/>
                              <w:szCs w:val="32"/>
                              <w:lang w:bidi="de-DE"/>
                            </w:rPr>
                            <w:t>Name der Braut</w:t>
                          </w:r>
                        </w:sdtContent>
                      </w:sdt>
                      <w:r w:rsidR="001860DF" w:rsidRPr="001860DF">
                        <w:rPr>
                          <w:rFonts w:ascii="Century Gothic" w:eastAsia="Century Gothic" w:hAnsi="Century Gothic" w:cs="Century Gothic"/>
                          <w:b w:val="0"/>
                          <w:color w:val="FF0000"/>
                          <w:sz w:val="32"/>
                          <w:szCs w:val="32"/>
                          <w:lang w:bidi="de-DE"/>
                        </w:rPr>
                        <w:t xml:space="preserve"> &amp; </w:t>
                      </w:r>
                      <w:sdt>
                        <w:sdtPr>
                          <w:rPr>
                            <w:rFonts w:ascii="Century Gothic" w:hAnsi="Century Gothic"/>
                            <w:b w:val="0"/>
                            <w:color w:val="FF0000"/>
                            <w:sz w:val="32"/>
                            <w:szCs w:val="32"/>
                          </w:rPr>
                          <w:id w:val="-506520245"/>
                          <w15:appearance w15:val="hidden"/>
                        </w:sdtPr>
                        <w:sdtEndPr>
                          <w:rPr>
                            <w:rFonts w:asciiTheme="minorHAnsi" w:hAnsiTheme="minorHAnsi"/>
                            <w:b/>
                            <w:color w:val="F2F2F2" w:themeColor="background1" w:themeShade="F2"/>
                          </w:rPr>
                        </w:sdtEndPr>
                        <w:sdtContent>
                          <w:r w:rsidR="001860DF"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sz w:val="32"/>
                              <w:szCs w:val="32"/>
                              <w:lang w:bidi="de-DE"/>
                            </w:rPr>
                            <w:t>Name des Bräutigams</w:t>
                          </w:r>
                        </w:sdtContent>
                      </w:sdt>
                    </w:p>
                    <w:p w14:paraId="0158A4C0" w14:textId="77777777" w:rsidR="001860DF" w:rsidRPr="001860DF" w:rsidRDefault="001860DF" w:rsidP="001860DF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1860DF">
                        <w:rPr>
                          <w:rFonts w:ascii="Century Gothic" w:eastAsia="Century Gothic" w:hAnsi="Century Gothic" w:cs="Century Gothic"/>
                          <w:color w:val="000000" w:themeColor="text1"/>
                          <w:lang w:bidi="de-DE"/>
                        </w:rPr>
                        <w:t>heiraten</w:t>
                      </w:r>
                    </w:p>
                    <w:sdt>
                      <w:sdtPr>
                        <w:id w:val="426624713"/>
                        <w:date>
                          <w:dateFormat w:val="dd.MM.yyyy"/>
                          <w:lid w:val="de-DE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0B4F819" w14:textId="77777777" w:rsidR="001860DF" w:rsidRDefault="001860DF" w:rsidP="001860DF">
                          <w:pPr>
                            <w:pStyle w:val="Date"/>
                          </w:pPr>
                          <w:r w:rsidRPr="001860DF">
                            <w:rPr>
                              <w:rFonts w:ascii="Century Gothic" w:eastAsia="Century Gothic" w:hAnsi="Century Gothic" w:cs="Century Gothic"/>
                              <w:b w:val="0"/>
                              <w:color w:val="FF0000"/>
                              <w:lang w:bidi="de-DE"/>
                            </w:rPr>
                            <w:t>[Datum]</w:t>
                          </w:r>
                        </w:p>
                      </w:sdtContent>
                    </w:sdt>
                    <w:p w14:paraId="799EA036" w14:textId="77777777" w:rsidR="00A551D6" w:rsidRPr="001860DF" w:rsidRDefault="00DB57C7" w:rsidP="001860DF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sdt>
                        <w:sdtPr>
                          <w:id w:val="1900320784"/>
                          <w15:appearance w15:val="hidden"/>
                        </w:sdtPr>
                        <w:sdtEndPr/>
                        <w:sdtContent>
                          <w:r w:rsidR="001860DF" w:rsidRPr="001860DF">
                            <w:rPr>
                              <w:rFonts w:ascii="Century Gothic" w:eastAsia="Century Gothic" w:hAnsi="Century Gothic" w:cs="Century Gothic"/>
                              <w:color w:val="000000" w:themeColor="text1"/>
                              <w:lang w:bidi="de-DE"/>
                            </w:rPr>
                            <w:t>[Ort, Bundesland]</w:t>
                          </w:r>
                        </w:sdtContent>
                      </w:sdt>
                      <w:r w:rsidR="001860DF" w:rsidRPr="001860DF">
                        <w:rPr>
                          <w:rFonts w:ascii="Century Gothic" w:eastAsia="Century Gothic" w:hAnsi="Century Gothic" w:cs="Century Gothic"/>
                          <w:color w:val="000000" w:themeColor="text1"/>
                          <w:lang w:bidi="de-DE"/>
                        </w:rPr>
                        <w:br/>
                        <w:t>Formelle Einladung folgt</w:t>
                      </w:r>
                    </w:p>
                  </w:txbxContent>
                </v:textbox>
              </v:shape>
            </w:pict>
          </mc:Fallback>
        </mc:AlternateContent>
      </w:r>
      <w:r w:rsidR="001860DF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710462" behindDoc="0" locked="0" layoutInCell="0" allowOverlap="1" wp14:anchorId="7D98EF6D" wp14:editId="6F261F82">
                <wp:simplePos x="0" y="0"/>
                <wp:positionH relativeFrom="margin">
                  <wp:posOffset>-257175</wp:posOffset>
                </wp:positionH>
                <wp:positionV relativeFrom="page">
                  <wp:posOffset>4943475</wp:posOffset>
                </wp:positionV>
                <wp:extent cx="6638290" cy="4700270"/>
                <wp:effectExtent l="0" t="0" r="635" b="0"/>
                <wp:wrapNone/>
                <wp:docPr id="27" name="Rechteck 747" descr="Terminankündigung, Eherin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290" cy="470027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FF9019A" id="Rechteck 747" o:spid="_x0000_s1026" alt="Terminankündigung, Eheringe" style="position:absolute;margin-left:-20.25pt;margin-top:389.25pt;width:522.7pt;height:370.1pt;z-index:251710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NDA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a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pkOWI0YWU2My1hNWZlLTQ4NTYt&#10;OTNjMC03OTIyYjg1OWMzNzE8L3N0UmVmOmluc3RhbmNlSUQ+CiAgICAgICAgICAgIDxzdFJlZjpk&#10;b2N1bWVudElEPnhtcC5kaWQ6ZWEwY2Q3N2EtZjIwMi1mMjQyLWE0NzQtMGQ0N2JkN2IzZGM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lNmY1ZWI0ZC1iODIyLTM1NDUtYjkzNy1hYzcyZjkxMjM0YTk8L3N0RXZ0Omlu&#10;c3RhbmNlSUQ+CiAgICAgICAgICAgICAgICAgIDxzdEV2dDp3aGVuPjIwMTctMTEtMjJUMTc6MTQ6&#10;NDErMDI6MDA8L3N0RXZ0OndoZW4+CiAgICAgICAgICAgICAgICAgIDxzdEV2dDpzb2Z0d2FyZUFn&#10;ZW50PkFkb2JlIElsbHVzdHJhdG9yIENDIDIyLjAgKFdpbmRvd3M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WjpcMTAzLk1pY3Jvc29mdFxP&#10;ZmZpY2UgVGVtcGxhdGVzXEJhdGNoIDFcV2VkZGluZ1xJbWFnZXNcbWFycmllZC1jb3VwbGUtaG9s&#10;ZGluZy1oYW5kc180NDYweDQ0NjAuanBn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E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/+J9EElDQ19QUk9GSUxFAAIS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H/4n0QSUNDX1BST0ZJTEUAAxK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v/ifRBJQ0NfUFJPRklMRQAEE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/+J9EElDQ19QUk9GSUxF&#10;AAUS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D/4n0QSUNDX1BST0ZJTEUABhK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P/ifRBJQ0NfUFJPRklMRQAHEh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B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/+J9EElD&#10;Q19QUk9GSUxFAAgS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/4n0QSUNDX1BST0ZJTEUACRL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//ifRBJQ0NfUFJPRklMRQAKEp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/+J9EElDQ19QUk9GSUxFAAsS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9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/4n0QSUNDX1BST0ZJ&#10;TEUADBL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f/ifRBJQ0NfUFJPRklMRQANEm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/+J9EElDQ19QUk9GSUxFAA4S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D/4n0Q&#10;SUNDX1BST0ZJTEUADxK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/ifRBJQ0NfUFJPRklMRQAQEv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/+J9EElDQ19QUk9GSUxFABES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OASUNDX1BST0ZJTEUAEhL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/76P8AVd/bb/RFaflD/Ef+U/5vYv8Acj/mZ/aL+YhH+tOxfGaHZJ+X&#10;+2f1Pm/HWLXH40/la/8AwdH+M27ILt2/KfN/gGP4wshJgvSy+AAAAAAAAAAAAAAAAAAAAAAAAAAA&#10;AAAAAAAAAAAAAAAAa/7E9F+ACdDjz8gNH/qfrP4lsmT+H/knF/g6y/i1JJFqv5Ma5+AcP+L7cVg9&#10;F7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P/AL6P9V39tv8ARFaflD/E&#10;f+U/5vYv9yP+Zn9ov5iEf607F8Zodkn5f7Z/U+b8dYtcfjT+Vr/8HR/jNuyC7dvynzf4Bj+MLISY&#10;L0svgAAAAAAAAAAAAAAAAAAAAAAAAAAAAAAAAAAAAAAAAAAGv+xPRfgAnQ48/IDR/wCp+s/iWyZP&#10;4f8AknF/g6y/i1JJFqv5Ma5+AcP+L7cVg9F7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P/vo/wBV39tv9EVp+UP8R/5T/m9i/wByP+Zn9ov5iEf607F8Zodkn5f7Z/U+b8dY&#10;tcfjT+Vr/wDB0f4zbsgu3b8p83+AY/jCyEmC9LL4AAAAAAAAAAAAAAAAAAAAAAAAAAAAAAAAAAAA&#10;AAAAAABr/sT0X4AJ0OPPyA0f+p+s/iWyZP4f+ScX+DrL+LUkkWq/kxrn4Bw/4vtxWD0X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/8Avo/1Xf22/wBEVp+UP8R/5T/m9i/3&#10;I/5mf2i/mIR/rTsXxmh2Sfl/tn9T5vx1i1x+NP5Wv/wdH+M27ILt2/KfN/gGP4wshJgvSy+AAAAA&#10;AAAAAAAAAAAAAAAAAAAAAAAAAAAAAAAAAAAAAAa/7E9F+ACdDjz8gNH/AKn6z+JbJk/h/wCScX+D&#10;rL+LUkkWq/kxrn4Bw/4vtxWD0X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/++j/AFXf22/0RWn5Q/xH/lP+b2L/AHI/5mf2i/mIR/rTsXxmh2Sfl/tn9T5vx1i1x+NP5Wv/&#10;AMHR/jNuyC7dvynzf4Bj+MLISYL0svgAAAAAAAAAAAAAAAAAAAAAAAAAAAAAAAAAAAAAAAAAAGv+&#10;xPRfgAnQ48/IDR/6n6z+JbJk/h/5Jxf4Osv4tSSRar+TGufgHD/i+3FYPRe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/wC+j/Vd/bb/AERWn5Q/xH/lP+b2L/cj/mZ/aL+Y&#10;hH+tOxfGaHZJ+X+2f1Pm/HWLXH40/la//B0f4zbsgu3b8p83+AY/jCyEmC9LL4AAAAAAAAAAAAAA&#10;AAAAAAAAAAAAAAAAAAAAAAAAAAAABr/sT0X4AJ0OPPyA0f8AqfrP4lsmT+H/AJJxf4Osv4tSSRar&#10;+TGufgHD/i+3FYPRe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/76P8A&#10;Vd/bb/RFaflD/Ef+U/5vYv8Acj/mZ/aL+YhH+tOxfGaHZJ+X+2f1Pm/HWLXH40/la/8AwdH+M27I&#10;Lt2/KfN/gGP4wshJgvSy+AAAAAAAAAAAAAAAAAAAAAAAAAAAAAAAAAAAAAAAAAAAa/7E9F+ACdDj&#10;z8gNH/qfrP4lsmT+H/knF/g6y/i1JJFqv5Ma5+AcP+L7cVg9F7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P/AL6P9V39tv8ARFaflD/Ef+U/5vYv9yP+Zn9ov5iEf607F8Zo&#10;dkn5f7Z/U+b8dYtcfjT+Vr/8HR/jNuyC7dvynzf4Bj+MLISYL0svgAAAAAAAAAAAAAAAAAAAAAAA&#10;AAAAAAAAAAAAAAAAAAAGv+xPRfgAnQ48/IDR/wCp+s/iWyZP4f8AknF/g6y/i1JJFqv5Ma5+AcP+&#10;L7cVg9F7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f/fR/qu/tt/oitPyh/iP/Kf83sX+5H/Mz+0X8xCP9adi+M0OyT8v&#10;9s/qfN+OsWuPxp/K1/8Ag6P8Zt2QXbt+U+b/AADH8YWQkwXpZfAAAAAAAAAAAAAAAAAAAAAAAAAA&#10;AAAAAAAAAAAAAAAAANf9iei/ABOhx5+QGj/1P1n8S2TJ/D/yTi/wdZfxakki1X8mNc/AOH/F9uKw&#10;ei9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H/wB9H+q7+23+iK0/KH+I&#10;/wDKf83sX+5H/Mz+0X8xCP8AWnYvjNDsk/L/AGz+p8346xa4/Gn8rX/4Oj/GbdkF27flPm/wDH8Y&#10;WQkwXpZfAAAAAAAAAAAAAAAAAAAAAAAAAAAAAAAAAAAAAAAAAAANf9iei/ABOhx5+QGj/wBT9Z/E&#10;tkyfw/8AJOL/AAdZfxakki1X8mNc/AOH/F9uKwei9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/30f6rv7bf6IrT8of4j/yn/N7F/uR/zM/tF/MQj/WnYvjNDsk/L/bP6nzf&#10;jrFrj8afytf/AIOj/GbdkF27flPm/wAAx/GFkJMF6WXwAAAAAAAAAAAAAAAAAAAAAAAAAAAAAAAA&#10;AAAAAAAAAADX/YnovwATocefkBo/9T9Z/Etkyfw/8k4v8HWX8WpJItV/JjXPwDh/xfbisHov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/8AfR/qu/tt/oitPyh/iP8Ayn/N&#10;7F/uR/zM/tF/MQj/AFp2L4zQ7JPy/wBs/qfN+OsWuPxp/K1/+Do/xm3ZBdu35T5v8Ax/GFkJMF6W&#10;XwAAAAAAAAAAAAAAAAAAAAAAAAAAAAAAAAAAAAAAAAAADX/YnovwATocefkBo/8AU/WfxLZMn8P/&#10;ACTi/wAHWX8WpJItV/JjXPwDh/xfbisHo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R/99H+q7+23+iK0/KH+I/8p/zexf7kf8zP7RfzEI/1p2L4zQ7JPy/2z+p8346xa4/G&#10;n8rX/wCDo/xm3ZBdu35T5v8AAMfxhZCTBell8AAAAAAAAAAAAAAAAAAAAAAAAAAAAAAAAAAAAAAA&#10;AAAA1/2J6L8AE6HHn5AaP/U/WfxLZMn8P/JOL/B1l/FqSSLVfyY1z8A4f8X24rB6L3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f/AH0f6rv7bf6IrT8of4j/AMp/zexf7kf8&#10;zP7RfzEI/wBadi+M0OyT8v8AbP6nzfjrFrj8afytf/g6P8Zt2QXbt+U+b/AMfxhZCTBell8AAAAA&#10;AAAAAAAAAAAAAAAAAAAAAAAAAAAAAAAAAAAAAA1/2J6L8AE6HHn5AaP/AFP1n8S2TJ/D/wAk4v8A&#10;B1l/FqSSLVfyY1z8A4f8X24rB6L3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f/fR/qu/tt/oitPyh/iP/Kf83sX+5H/Mz+0X8xCP9adi+M0OyT8v9s/qfN+OsWuPxp/K1/8A&#10;g6P8Zt2QXbt+U+b/AADH8YWQkwXpZfAAAAAAAAAAAAAAAAAAAAAAAAAAAAAAAAAAAAAAAAAAANf9&#10;iei/ABOhx5+QGj/1P1n8S2TJ/D/yTi/wdZfxakki1X8mNc/AOH/F9uKwei9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H/wB9H+q7+23+iK0/KH+I/wDKf83sX+5H/Mz+0X8x&#10;CP8AWnYvjNDsk/L/AGz+p8346xa4/Gn8rX/4Oj/GbdkF27flPm/wDH8YWQkwXpZfAAAAAAAAAAAA&#10;AAAAAAAAAAAAAAAAAAAAAAAAAAAAAAANf9iei/ABOhx5+QGj/wBT9Z/Etkyfw/8AJOL/AAdZfxak&#10;ki1X8mNc/AOH/F9uKwei9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H/3&#10;0f6rv7bf6IrT8of4j/yn/N7F/uR/zM/tF/MQj/WnYvjNDsk/L/bP6nzfjrFrj8afytf/AIOj/Gbd&#10;kF27flPm/wAAx/GFkJMF6WXwAAAAAAAAAAAAAAAAAAAAAAAAAAAAAAAAAAAAAAAAAADX/YnovwAT&#10;ocefkBo/9T9Z/Etkyfw/8k4v8HWX8WpJItV/JjXPwDh/xfbisHov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/8AfR/qu/tt/oitPyh/iP8Ayn/N7F/uR/zM/tF/MQj/AFp2&#10;L4zQ7JPy/wBs/qfN+OsWuPxp/K1/+Do/xm3ZBdu35T5v8Ax/GFkJMF6WXwAAAAAAAAAAAAAAAAAA&#10;AAAAAAAAAAAAAAAAAAAAAAAADX/YnovwATocefkBo/8AU/WfxLZMn8P/ACTi/wAHWX8WpJItV/Jj&#10;XPwDh/xfbisHo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R/99H+q7+2&#10;3+iK0/KH+I/8p/zexf7kf8zP7RfzEI/1p2L4zQ7JPy/2z+p8346xa4/Gn8rX/wCDo/xm3ZBdu35T&#10;5v8AAMfxhZCTBell8AAAAAAAAAAAAAAAAAAAAAAAAAAAAAAAAAAAAAAAAAAA1/2J6L8AE6HHn5Aa&#10;P/U/WfxLZMn8P/JOL/B1l/FqSSLVfyY1z8A4f8X24rB6L3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f/AH0f6rv7bf6IrT8of4j/AMp/zexf7kf8zP7RfzEI/wBadi+M0OyT&#10;8v8AbP6nzfjrFrj8afytf/g6P8Zt2QXbt+U+b/AMfxhZCTBell8AAAAAAAAAAAAAAAAAAAAAAAAA&#10;AAAAAAAAAAAAAAAAAA1/2J6L8AE6HHn5AaP/AFP1n8S2TJ/D/wAk4v8AB1l/FqSSLVfyY1z8A4f8&#10;X24rB6L3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f/fR/qu/tt/oitPy&#10;h/iP/Kf83sX+5H/Mz+0X8xCP9adi+M0OyT8v9s/qfN+OsWuPxp/K1/8Ag6P8Zt2QXbt+U+b/AADH&#10;8YWQkwXpZfAAAAAAAAAAAAAAAAAAAAAAAAAAAAAAAAAAAAAAAAAAANf9iei/ABOhx5+QGj/1P1n8&#10;S2TJ/D/yTi/wdZfxakki1X8mNc/AOH/F9uKwei9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H/wB9H+q7+23+iK0/KH+I/wDKf83sX+5H/Mz+0X8xCP8AWnYvjNDsk/L/AGz+&#10;p8346xa4/Gn8rX/4Oj/GbdkF27flPm/wDH8YWQkwXpZfAAAAAAAAAAAAAAAAAAAAAAAAAAAAAAAA&#10;AAAAAAAAAAANf9iei/ABOhx5+QGj/wBT9Z/Etkyfw/8AJOL/AAdZfxakki1X8mNc/AOH/F9uKwei&#10;9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H/30f6rv7bf6IrT8of4j/yn&#10;/N7F/uR/zM/tF/MQj/WnYvjNDsk/L/bP6nzfjrFrj8afytf/AIOj/GbdkF27flPm/wAAx/GFkJMF&#10;6WXwAAAAAAAAAAAAAAAAAAAAAAAAAAAAAAAAAAAAAAAAAADX/YnovwATocefkBo/9T9Z/Etkyfw/&#10;8k4v8HWX8WpJItV/JjXPwDh/xfbisHov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/8AfR/qu/tt/oitPyh/iP8Ayn/N7F/uR/zM/tF/MQj/AFp2L4zQ7JPy/wBs/qfN+OsW&#10;uPxp/K1/+Do/xm3ZBdu35T5v8Ax/GFkJMF6WXwAAAAAAAAAAAAAAAAAAAAAAAAAAAAAAAAAAAAAA&#10;AAAADX/YnovwATocefkBo/8AU/WfxLZMn8P/ACTi/wAHWX8WpJItV/JjXPwDh/xfbisHov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R/99H+q7+23+iK0/KH+I/8p/zexf7k&#10;f8zP7RfzEI/1p2L4zQ7JPy/2z+p8346xa4/Gn8rX/wCDo/xm3ZBdu35T5v8AAMfxhZCTBell8AAA&#10;AAAAAAAAAAAAAAAAAAAAAAAAAAAAAAAAAAAAAAAA1/2J6L8AE6HHn5AaP/U/WfxLZMn8P/JOL/B1&#10;l/FqSSLVfyY1z8A4f8X24rB6L3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f/AH0f6rv7bf6IrT8of4j/AMp/zexf7kf8zP7RfzEI/wBadi+M0OyT8v8AbP6nzfjrFrj8afyt&#10;f/g6P8Zt2QXbt+U+b/AMfxhZCTBell8AAAAAAAAAAAAAAAAAAAAAAAAAAAAAAAAAAAAAAAAAAA1/&#10;2J6L8AE6HHn5AaP/AFP1n8S2TJ/D/wAk4v8AB1l/FqSSLVfyY1z8A4f8X24rB6L3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f/fR/qu/tt/oitPyh/iP/Kf83sX+5H/Mz+0X&#10;8xCP9adi+M0OyT8v9s/qfN+OsWuPxp/K1/8Ag6P8Zt2QXbt+U+b/AADH8YWQkwXpZfAAAAAAAAAA&#10;AAAAAAAAAAAAAAAAAAAAAAAAAAAAAAAAANf9iei/ABOhx5+QGj/1P1n8S2TJ/D/yTi/wdZfxakki&#10;1X8mNc/AOH/F9uKwei9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/wB9&#10;H+q7+23+iK0/KH+I/wDKf83sX+5H/Mz+0X8xCP8AWnYvjNDsk/L/AGz+p8346xa4/Gn8rX/4Oj/G&#10;bdkF27flPm/wDH8YWQkwXpZfAAAAAAAAAAAAAAAAAAAAAAAAAAAAAAAAAAAAAAAAAAANf9iei/AB&#10;Ohx5+QGj/wBT9Z/Etkyfw/8AJOL/AAdZfxakki1X8mNc/AOH/F9uKwei9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H/30f6rv7bf6IrT8of4j/yn/N7F/uR/zM/tF/MQj/Wn&#10;YvjNDsk/L/bP6nzfjrFrj8afytf/AIOj/GbdkF27flPm/wAAx/GFkJMF6WXwAAAAAAAAAAAAAAAA&#10;AAAAAAAAAAAAAAAAAAAAAAAAAADX/YnovwATocefkBo/9T9Z/Etkyfw/8k4v8HWX8WpJItV/JjXP&#10;wDh/xfbisHov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/8AfR/qu/tt&#10;/oitPyh/iP8Ayn/N7F/uR/zM/tF/MQj/AFp2L4zQ7JPy/wBs/qfN+OsWuPxp/K1/+Do/xm3ZBdu3&#10;5T5v8Ax/GFkJMF6WXwAAAAAAAAAAAAAAAAAAAAAAAAAAAAAAAAAAAAAAAAAADX/YnovwATocefkB&#10;o/8AU/WfxLZMn8P/ACTi/wAHWX8WpJItV/JjXPwDh/xfbisHov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R/99H+q7+23+iK0/KH+I/8p/zexf7kf8zP7RfzEI/1p2L4zQ7J&#10;Py/2z+p8346xa4/Gn8rX/wCDo/xm3ZBdu35T5v8AAMfxhZCTBell8AAAAAAAAAAAAAAAAAAAAAAA&#10;AAAAAAAAAAAAAAAAAAAA1/2J6L8AE6HHn5AaP/U/WfxLZMn8P/JOL/B1l/FqSSLVfyY1z8A4f8X2&#10;4rB6L3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/AH0f6rv7bf6IrT8o&#10;f4j/AMp/zexf7kf8zP7RfzEI/wBadi+M0OyT8v8AbP6nzfjrFrj8afytf/g6P8Zt2QXbt+U+b/AM&#10;fxhZCTBell8AAAAAAAAAAAAAAAAAAAAAAAAAAAAAAAAAAAAAAAAAAA1/2J6L8AE6HHn5AaP/AFP1&#10;n8S2TJ/D/wAk4v8AB1l/FqSSLVfyY1z8A4f8X24rB6L3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f/fR/qu/tt/oitPyh/iP/Kf83sX+5H/Mz+0X8xCP9adi+M0OyT8v9s/q&#10;fN+OsWuPxp/K1/8Ag6P8Zt2QXbt+U+b/AADH8YWQkwXpZfAAAAAAAAAAAAAAAAAAAAAAAAAAAAAA&#10;AAAAAAAAAAAAANf9iei/ABOhx5+QGj/1P1n8S2TJ/D/yTi/wdZfxakki1X8mNc/AOH/F9uKwei9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H/wB9H+q7+23+iK0/KH+I/wDK&#10;f83sX+5H/Mz+0X8xCP8AWnYvjNDsk/L/AGz+p8346xa4/Gn8rX/4Oj/GbdkF27flPm/wDH8YWQkw&#10;XpZfAAAAAAAAAAAAAAAAAAAAAAAAAAAAAAAAAAAAAAAAAAANf9iei/ABOhx5+QGj/wBT9Z/Etkyf&#10;w/8AJOL/AAdZfxakki1X8mNc/AOH/F9uKwei9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H/30f6rv7bf6IrT8of4j/yn/N7F/uR/zM/tF/MQj/WnYvjNDsk/L/bP6nzfjrFr&#10;j8afytf/AIOj/GbdkF27flPm/wAAx/GFkJMF6WXwAAAAAAAAAAAAAAAAAAAAAAAAAAAAAAAAAAAA&#10;AAAAAADX/YnovwATocefkBo/9T9Z/Etkyfw/8k4v8HWX8WpJItV/JjXPwDh/xfbisHov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/8AfR/qu/tt/oitPyh/iP8Ayn/N7F/u&#10;R/zM/tF/MQj/AFp2L4zQ7JPy/wBs/qfN+OsWuPxp/K1/+Do/xm3ZBdu35T5v8Ax/GFkJMF6WXwAA&#10;AAAAAAAAAAAAAAAAAAAAAAAAAAAAAAAAAAAAAAAADX/YnovwATocefkBo/8AU/WfxLZMn8P/ACTi&#10;/wAHWX8WpJItV/JjXPwDh/xfbisHov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R/99H+q7+23+iK0/KH+I/8p/zexf7kf8zP7RfzEI/1p2L4zQ7JPy/2z+p8346xa4/Gn8rX&#10;/wCDo/xm3ZBdu35T5v8AAMfxhZCTBell8AAAAAAAAAAAAAAAAAAAAAAAAAAAAAAAAAAAAAAAAAAA&#10;1/2J6L8AE6HHn5AaP/U/WfxLZMn8P/JOL/B1l/FqSSLVfyY1z8A4f8X24rB6L3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f/AH0f6rv7bf6IrT8of4j/AMp/zexf7kf8zP7R&#10;fzEI/wBadi+M0OyT8v8AbP6nzfjrFrj8afytf/g6P8Zt2QXbt+U+b/AMfxhZCTBell8AAAAAAAAA&#10;AAAAAAAAAAAAAAAAAAAAAAAAAAAAAAAAAA1/2J6L8AE6HHn5AaP/AFP1n8S2TJ/D/wAk4v8AB1l/&#10;FqSSLVfyY1z8A4f8X24rB6L3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f/fR/qu/tt/oitPyh/iP/Kf83sX+5H/Mz+0X8xCP9adi+M0OyT8v9s/qfN+OsWuPxp/K1/8Ag6P8&#10;Zt2QXbt+U+b/AADH8YWQkwXpZfAAAAAAAAAAAAAAAAAAAAAAAAAAAAAAAAAAAAAAAAAAANf9iei/&#10;ABOhx5+QGj/1P1n8S2TJ/D/yTi/wdZfxakki1X8mNc/AOH/F9uKwei9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H/wB9H+q7+23+iK0/KH+I/wDKf83sX+5H/Mz+0X8xCP8A&#10;WnYvjNDsk/L/AGz+p8346xa4/Gn8rX/4Oj/GbdkF27flPm/wDH8YWQkwXpZfAAAAAAAAAAAAAAAA&#10;AAAAAAAAAAAAAAAAAAAAAAAAAAANf9iei/ABOhx5+QGj/wBT9Z/Etkyfw/8AJOL/AAdZfxakki1X&#10;8mNc/AOH/F9uKwei9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H/30f6r&#10;v7bf6IrT8of4j/yn/N7F/uR/zM/tF/MQj/WnYvjNDsk/L/bP6nzfjrFrj8afytf/AIOj/GbdkF27&#10;flPm/wAAx/GFkJMF6WXwAAAAAAAAAAAAAAAAAAAAAAAAAAAAAAAAAAAAAAAAAADX/YnovwATocef&#10;kBo/9T9Z/Etkyfw/8k4v8HWX8WpJItV/JjXPwDh/xfbisHov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/8AfR/qu/tt/oitPyh/iP8Ayn/N7F/uR/zM/tF/MQj/AFp2L4zQ&#10;7JPy/wBs/qfN+OsWuPxp/K1/+Do/xm3ZBdu35T5v8Ax/GFkJMF6WXwAAAAAAAAAAAAAAAAAAAAAA&#10;AAAAAAAAAAAAAAAAAAAADX/YnovwATocefkBo/8AU/WfxLZMn8P/ACTi/wAHWX8WpJItV/JjXPwD&#10;h/xfbisHo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R/99H+q7+23+iK&#10;0/KH+I/8p/zexf7kf8zP7RfzEI/1p2L4zQ7JPy/2z+p8346xa4/Gn8rX/wCDo/xm3ZBdu35T5v8A&#10;AMfxhZCTBell8AAAAAAAAAAAAAAAAAAAAAAAAAAAAAAAAAAAAAAAAAAA1/2J6L8AE6HHn5AaP/U/&#10;WfxLZMn8P/JOL/B1l/FqSSLVfyY1z8A4f8X24rB6L3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f/AH0f6rv7bf6IrT8of4j/AMp/zexf7kf8zP7RfzEI/wBadi+M0OyT8v8A&#10;bP6nzfjrFrj8afytf/g6P8Zt2QXbt+U+b/AMfxhZCTBell8AAAAAAAAAAAAAAAAAAAAAAAAAAAAA&#10;AAAAAAAAAAAAAA1/2J6L8AE6HHn5AaP/AFP1n8S2TJ/D/wAk4v8AB1l/FqSSLVfyY1z8A4f8X24r&#10;B6L3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f/fR/qu/tt/oitPyh/iP&#10;/Kf83sX+5H/Mz+0X8xCP9adi+M0OyT8v9s/qfN+OsWuPxp/K1/8Ag6P8Zt2QXbt+U+b/AADH8YWQ&#10;kwXpZfAAAAAAAAAAAAAAAAAAAAAAAAAAAAAAAAAAAAAAAAAAANf9iei/ABOhx5+QGj/1P1n8S2TJ&#10;/D/yTi/wdZfxakki1X8mNc/AOH/F9uKwei9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H/wB9H+q7+23+iK0/KH+I/wDKf83sX+5H/Mz+0X8xCP8AWnYvjNDsk/L/AGz+p834&#10;6xa4/Gn8rX/4Oj/GbdkF27flPm/wDH8YWQkwXpZfAAAAAAAAAAAAAAAAAAAAAAAAAAAAAAAAAAAA&#10;AAAAAAANf9iei/ABOhx5+QGj/wBT9Z/Etkyfw/8AJOL/AAdZfxakki1X8mNc/AOH/F9uKwei9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H/30f6rv7bf6IrT8of4j/yn/N7F&#10;/uR/zM/tF/MQj/WnYvjNDsk/L/bP6nzfjrFrj8afytf/AIOj/GbdkF27flPm/wAAx/GFkJMF6WXw&#10;AAAAAAAAAAAAAAAAAAAAAAAAAAAAAAAAAAAAAAAAAADX/YnovwATocefkBo/9T9Z/Etkyfw/8k4v&#10;8HWX8WpJItV/JjXPwDh/xfbisHov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/8AfR/qu/tt/oitPyh/iP8Ayn/N7F/uR/zM/tF/MQj/AFp2L4zQ7JPy/wBs/qfN+OsWuPxp&#10;/K1/+Do/xm3ZBdu35T5v8Ax/GFkJMF6WXwAAAAAAAAAAAAAAAAAAAAAAAAAAAAAAAAAAAAAAAAAA&#10;DX/YnovwATocefkBo/8AU/WfxLZMn8P/ACTi/wAHWX8WpJItV/JjXPwDh/xfbisHov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0OyT8v9s/qfN+OsWuPxp/K1&#10;/wDg6P8AGbdkF27flPm/wDH8YWQkwXpZfAAAAAAAAAAAAAAAAAAAAAAAAAAAAAAAAAAAAAAAAAAA&#10;IH/gntXxZ2D3myP3Mxa9gX32ld+1q31iNP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RmH2ZYXM4&#10;ze9pq5LE5PH0qmpTU6dW+sLq0pz1PdjGTebknr0qcs0/hljHpCPXpBcPjm2uaOVvpq1vXpSxx8ZY&#10;TVaVSnCMfZNCPSEZ5YQjHpBfrt/x+Qs9lzU93Y3lrJNg4ySz3NtWoSzTez7OPhlmqySwjN0hGPT1&#10;egkdXiZ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" o:allowincell="f" stroked="f" strokecolor="#0d0d0d [3069]" strokeweight=".5pt">
                <v:fill r:id="rId10" o:title="Terminankündigung, Eheringe" recolor="t" rotate="t" type="frame"/>
                <w10:wrap anchorx="margin" anchory="page"/>
              </v:rect>
            </w:pict>
          </mc:Fallback>
        </mc:AlternateContent>
      </w:r>
      <w:r w:rsidR="001860DF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711487" behindDoc="0" locked="0" layoutInCell="0" allowOverlap="1" wp14:anchorId="2493A242" wp14:editId="4EC48455">
                <wp:simplePos x="0" y="0"/>
                <wp:positionH relativeFrom="margin">
                  <wp:posOffset>-257175</wp:posOffset>
                </wp:positionH>
                <wp:positionV relativeFrom="page">
                  <wp:posOffset>380365</wp:posOffset>
                </wp:positionV>
                <wp:extent cx="6638290" cy="4700270"/>
                <wp:effectExtent l="0" t="0" r="0" b="0"/>
                <wp:wrapNone/>
                <wp:docPr id="26" name="Rechteck 496" descr="Terminankündigung, Eherin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290" cy="470027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F86C85D" id="Rechteck 496" o:spid="_x0000_s1026" alt="Terminankündigung, Eheringe" style="position:absolute;margin-left:-20.25pt;margin-top:29.95pt;width:522.7pt;height:370.1pt;z-index:251711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NDA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a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pkOWI0YWU2My1hNWZlLTQ4NTYt&#10;OTNjMC03OTIyYjg1OWMzNzE8L3N0UmVmOmluc3RhbmNlSUQ+CiAgICAgICAgICAgIDxzdFJlZjpk&#10;b2N1bWVudElEPnhtcC5kaWQ6ZWEwY2Q3N2EtZjIwMi1mMjQyLWE0NzQtMGQ0N2JkN2IzZGM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lNmY1ZWI0ZC1iODIyLTM1NDUtYjkzNy1hYzcyZjkxMjM0YTk8L3N0RXZ0Omlu&#10;c3RhbmNlSUQ+CiAgICAgICAgICAgICAgICAgIDxzdEV2dDp3aGVuPjIwMTctMTEtMjJUMTc6MTQ6&#10;NDErMDI6MDA8L3N0RXZ0OndoZW4+CiAgICAgICAgICAgICAgICAgIDxzdEV2dDpzb2Z0d2FyZUFn&#10;ZW50PkFkb2JlIElsbHVzdHJhdG9yIENDIDIyLjAgKFdpbmRvd3M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WjpcMTAzLk1pY3Jvc29mdFxP&#10;ZmZpY2UgVGVtcGxhdGVzXEJhdGNoIDFcV2VkZGluZ1xJbWFnZXNcbWFycmllZC1jb3VwbGUtaG9s&#10;ZGluZy1oYW5kc180NDYweDQ0NjAuanBn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E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/+J9EElDQ19QUk9GSUxFAAIS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H/4n0QSUNDX1BST0ZJTEUAAxK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v/ifRBJQ0NfUFJPRklMRQAEE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/+J9EElDQ19QUk9GSUxF&#10;AAUS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D/4n0QSUNDX1BST0ZJTEUABhK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P/ifRBJQ0NfUFJPRklMRQAHEh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B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/+J9EElD&#10;Q19QUk9GSUxFAAgS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/4n0QSUNDX1BST0ZJTEUACRL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//ifRBJQ0NfUFJPRklMRQAKEp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/+J9EElDQ19QUk9GSUxFAAsS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9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/4n0QSUNDX1BST0ZJ&#10;TEUADBL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f/ifRBJQ0NfUFJPRklMRQANEm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/+J9EElDQ19QUk9GSUxFAA4S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D/4n0Q&#10;SUNDX1BST0ZJTEUADxK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/ifRBJQ0NfUFJPRklMRQAQEv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/+J9EElDQ19QUk9GSUxFABES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OASUNDX1BST0ZJTEUAEhL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/76P8AVd/bb/RFaflD/Ef+U/5vYv8Acj/mZ/aL+YhH+tOxfGaHZJ+X&#10;+2f1Pm/HWLXH40/la/8AwdH+M27ILt2/KfN/gGP4wshJgvSy+AAAAAAAAAAAAAAAAAAAAAAAAAAA&#10;AAAAAAAAAAAAAAAAa/7E9F+ACdDjz8gNH/qfrP4lsmT+H/knF/g6y/i1JJFqv5Ma5+AcP+L7cVg9&#10;F7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P/AL6P9V39tv8ARFaflD/E&#10;f+U/5vYv9yP+Zn9ov5iEf607F8Zodkn5f7Z/U+b8dYtcfjT+Vr/8HR/jNuyC7dvynzf4Bj+MLISY&#10;L0svgAAAAAAAAAAAAAAAAAAAAAAAAAAAAAAAAAAAAAAAAAAGv+xPRfgAnQ48/IDR/wCp+s/iWyZP&#10;4f8AknF/g6y/i1JJFqv5Ma5+AcP+L7cVg9F7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P/vo/wBV39tv9EVp+UP8R/5T/m9i/wByP+Zn9ov5iEf607F8Zodkn5f7Z/U+b8dY&#10;tcfjT+Vr/wDB0f4zbsgu3b8p83+AY/jCyEmC9LL4AAAAAAAAAAAAAAAAAAAAAAAAAAAAAAAAAAAA&#10;AAAAAABr/sT0X4AJ0OPPyA0f+p+s/iWyZP4f+ScX+DrL+LUkkWq/kxrn4Bw/4vtxWD0X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/8Avo/1Xf22/wBEVp+UP8R/5T/m9i/3&#10;I/5mf2i/mIR/rTsXxmh2Sfl/tn9T5vx1i1x+NP5Wv/wdH+M27ILt2/KfN/gGP4wshJgvSy+AAAAA&#10;AAAAAAAAAAAAAAAAAAAAAAAAAAAAAAAAAAAAAAa/7E9F+ACdDjz8gNH/AKn6z+JbJk/h/wCScX+D&#10;rL+LUkkWq/kxrn4Bw/4vtxWD0X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/++j/AFXf22/0RWn5Q/xH/lP+b2L/AHI/5mf2i/mIR/rTsXxmh2Sfl/tn9T5vx1i1x+NP5Wv/&#10;AMHR/jNuyC7dvynzf4Bj+MLISYL0svgAAAAAAAAAAAAAAAAAAAAAAAAAAAAAAAAAAAAAAAAAAGv+&#10;xPRfgAnQ48/IDR/6n6z+JbJk/h/5Jxf4Osv4tSSRar+TGufgHD/i+3FYPRe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/wC+j/Vd/bb/AERWn5Q/xH/lP+b2L/cj/mZ/aL+Y&#10;hH+tOxfGaHZJ+X+2f1Pm/HWLXH40/la//B0f4zbsgu3b8p83+AY/jCyEmC9LL4AAAAAAAAAAAAAA&#10;AAAAAAAAAAAAAAAAAAAAAAAAAAAABr/sT0X4AJ0OPPyA0f8AqfrP4lsmT+H/AJJxf4Osv4tSSRar&#10;+TGufgHD/i+3FYPRe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/76P8A&#10;Vd/bb/RFaflD/Ef+U/5vYv8Acj/mZ/aL+YhH+tOxfGaHZJ+X+2f1Pm/HWLXH40/la/8AwdH+M27I&#10;Lt2/KfN/gGP4wshJgvSy+AAAAAAAAAAAAAAAAAAAAAAAAAAAAAAAAAAAAAAAAAAAa/7E9F+ACdDj&#10;z8gNH/qfrP4lsmT+H/knF/g6y/i1JJFqv5Ma5+AcP+L7cVg9F7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P/AL6P9V39tv8ARFaflD/Ef+U/5vYv9yP+Zn9ov5iEf607F8Zo&#10;dkn5f7Z/U+b8dYtcfjT+Vr/8HR/jNuyC7dvynzf4Bj+MLISYL0svgAAAAAAAAAAAAAAAAAAAAAAA&#10;AAAAAAAAAAAAAAAAAAAGv+xPRfgAnQ48/IDR/wCp+s/iWyZP4f8AknF/g6y/i1JJFqv5Ma5+AcP+&#10;L7cVg9F7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f/fR/qu/tt/oitPyh/iP/Kf83sX+5H/Mz+0X8xCP9adi+M0OyT8v&#10;9s/qfN+OsWuPxp/K1/8Ag6P8Zt2QXbt+U+b/AADH8YWQkwXpZfAAAAAAAAAAAAAAAAAAAAAAAAAA&#10;AAAAAAAAAAAAAAAAANf9iei/ABOhx5+QGj/1P1n8S2TJ/D/yTi/wdZfxakki1X8mNc/AOH/F9uKw&#10;ei9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H/wB9H+q7+23+iK0/KH+I&#10;/wDKf83sX+5H/Mz+0X8xCP8AWnYvjNDsk/L/AGz+p8346xa4/Gn8rX/4Oj/GbdkF27flPm/wDH8Y&#10;WQkwXpZfAAAAAAAAAAAAAAAAAAAAAAAAAAAAAAAAAAAAAAAAAAANf9iei/ABOhx5+QGj/wBT9Z/E&#10;tkyfw/8AJOL/AAdZfxakki1X8mNc/AOH/F9uKwei9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/30f6rv7bf6IrT8of4j/yn/N7F/uR/zM/tF/MQj/WnYvjNDsk/L/bP6nzf&#10;jrFrj8afytf/AIOj/GbdkF27flPm/wAAx/GFkJMF6WXwAAAAAAAAAAAAAAAAAAAAAAAAAAAAAAAA&#10;AAAAAAAAAADX/YnovwATocefkBo/9T9Z/Etkyfw/8k4v8HWX8WpJItV/JjXPwDh/xfbisHov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/8AfR/qu/tt/oitPyh/iP8Ayn/N&#10;7F/uR/zM/tF/MQj/AFp2L4zQ7JPy/wBs/qfN+OsWuPxp/K1/+Do/xm3ZBdu35T5v8Ax/GFkJMF6W&#10;XwAAAAAAAAAAAAAAAAAAAAAAAAAAAAAAAAAAAAAAAAAADX/YnovwATocefkBo/8AU/WfxLZMn8P/&#10;ACTi/wAHWX8WpJItV/JjXPwDh/xfbisHo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R/99H+q7+23+iK0/KH+I/8p/zexf7kf8zP7RfzEI/1p2L4zQ7JPy/2z+p8346xa4/G&#10;n8rX/wCDo/xm3ZBdu35T5v8AAMfxhZCTBell8AAAAAAAAAAAAAAAAAAAAAAAAAAAAAAAAAAAAAAA&#10;AAAA1/2J6L8AE6HHn5AaP/U/WfxLZMn8P/JOL/B1l/FqSSLVfyY1z8A4f8X24rB6L3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f/AH0f6rv7bf6IrT8of4j/AMp/zexf7kf8&#10;zP7RfzEI/wBadi+M0OyT8v8AbP6nzfjrFrj8afytf/g6P8Zt2QXbt+U+b/AMfxhZCTBell8AAAAA&#10;AAAAAAAAAAAAAAAAAAAAAAAAAAAAAAAAAAAAAA1/2J6L8AE6HHn5AaP/AFP1n8S2TJ/D/wAk4v8A&#10;B1l/FqSSLVfyY1z8A4f8X24rB6L3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f/fR/qu/tt/oitPyh/iP/Kf83sX+5H/Mz+0X8xCP9adi+M0OyT8v9s/qfN+OsWuPxp/K1/8A&#10;g6P8Zt2QXbt+U+b/AADH8YWQkwXpZfAAAAAAAAAAAAAAAAAAAAAAAAAAAAAAAAAAAAAAAAAAANf9&#10;iei/ABOhx5+QGj/1P1n8S2TJ/D/yTi/wdZfxakki1X8mNc/AOH/F9uKwei9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H/wB9H+q7+23+iK0/KH+I/wDKf83sX+5H/Mz+0X8x&#10;CP8AWnYvjNDsk/L/AGz+p8346xa4/Gn8rX/4Oj/GbdkF27flPm/wDH8YWQkwXpZfAAAAAAAAAAAA&#10;AAAAAAAAAAAAAAAAAAAAAAAAAAAAAAANf9iei/ABOhx5+QGj/wBT9Z/Etkyfw/8AJOL/AAdZfxak&#10;ki1X8mNc/AOH/F9uKwei9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H/3&#10;0f6rv7bf6IrT8of4j/yn/N7F/uR/zM/tF/MQj/WnYvjNDsk/L/bP6nzfjrFrj8afytf/AIOj/Gbd&#10;kF27flPm/wAAx/GFkJMF6WXwAAAAAAAAAAAAAAAAAAAAAAAAAAAAAAAAAAAAAAAAAADX/YnovwAT&#10;ocefkBo/9T9Z/Etkyfw/8k4v8HWX8WpJItV/JjXPwDh/xfbisHov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/8AfR/qu/tt/oitPyh/iP8Ayn/N7F/uR/zM/tF/MQj/AFp2&#10;L4zQ7JPy/wBs/qfN+OsWuPxp/K1/+Do/xm3ZBdu35T5v8Ax/GFkJMF6WXwAAAAAAAAAAAAAAAAAA&#10;AAAAAAAAAAAAAAAAAAAAAAAADX/YnovwATocefkBo/8AU/WfxLZMn8P/ACTi/wAHWX8WpJItV/Jj&#10;XPwDh/xfbisHo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R/99H+q7+2&#10;3+iK0/KH+I/8p/zexf7kf8zP7RfzEI/1p2L4zQ7JPy/2z+p8346xa4/Gn8rX/wCDo/xm3ZBdu35T&#10;5v8AAMfxhZCTBell8AAAAAAAAAAAAAAAAAAAAAAAAAAAAAAAAAAAAAAAAAAA1/2J6L8AE6HHn5Aa&#10;P/U/WfxLZMn8P/JOL/B1l/FqSSLVfyY1z8A4f8X24rB6L3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f/AH0f6rv7bf6IrT8of4j/AMp/zexf7kf8zP7RfzEI/wBadi+M0OyT&#10;8v8AbP6nzfjrFrj8afytf/g6P8Zt2QXbt+U+b/AMfxhZCTBell8AAAAAAAAAAAAAAAAAAAAAAAAA&#10;AAAAAAAAAAAAAAAAAA1/2J6L8AE6HHn5AaP/AFP1n8S2TJ/D/wAk4v8AB1l/FqSSLVfyY1z8A4f8&#10;X24rB6L3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f/fR/qu/tt/oitPy&#10;h/iP/Kf83sX+5H/Mz+0X8xCP9adi+M0OyT8v9s/qfN+OsWuPxp/K1/8Ag6P8Zt2QXbt+U+b/AADH&#10;8YWQkwXpZfAAAAAAAAAAAAAAAAAAAAAAAAAAAAAAAAAAAAAAAAAAANf9iei/ABOhx5+QGj/1P1n8&#10;S2TJ/D/yTi/wdZfxakki1X8mNc/AOH/F9uKwei9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H/wB9H+q7+23+iK0/KH+I/wDKf83sX+5H/Mz+0X8xCP8AWnYvjNDsk/L/AGz+&#10;p8346xa4/Gn8rX/4Oj/GbdkF27flPm/wDH8YWQkwXpZfAAAAAAAAAAAAAAAAAAAAAAAAAAAAAAAA&#10;AAAAAAAAAAANf9iei/ABOhx5+QGj/wBT9Z/Etkyfw/8AJOL/AAdZfxakki1X8mNc/AOH/F9uKwei&#10;9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H/30f6rv7bf6IrT8of4j/yn&#10;/N7F/uR/zM/tF/MQj/WnYvjNDsk/L/bP6nzfjrFrj8afytf/AIOj/GbdkF27flPm/wAAx/GFkJMF&#10;6WXwAAAAAAAAAAAAAAAAAAAAAAAAAAAAAAAAAAAAAAAAAADX/YnovwATocefkBo/9T9Z/Etkyfw/&#10;8k4v8HWX8WpJItV/JjXPwDh/xfbisHov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/8AfR/qu/tt/oitPyh/iP8Ayn/N7F/uR/zM/tF/MQj/AFp2L4zQ7JPy/wBs/qfN+OsW&#10;uPxp/K1/+Do/xm3ZBdu35T5v8Ax/GFkJMF6WXwAAAAAAAAAAAAAAAAAAAAAAAAAAAAAAAAAAAAAA&#10;AAAADX/YnovwATocefkBo/8AU/WfxLZMn8P/ACTi/wAHWX8WpJItV/JjXPwDh/xfbisHov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R/99H+q7+23+iK0/KH+I/8p/zexf7k&#10;f8zP7RfzEI/1p2L4zQ7JPy/2z+p8346xa4/Gn8rX/wCDo/xm3ZBdu35T5v8AAMfxhZCTBell8AAA&#10;AAAAAAAAAAAAAAAAAAAAAAAAAAAAAAAAAAAAAAAA1/2J6L8AE6HHn5AaP/U/WfxLZMn8P/JOL/B1&#10;l/FqSSLVfyY1z8A4f8X24rB6L3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f/AH0f6rv7bf6IrT8of4j/AMp/zexf7kf8zP7RfzEI/wBadi+M0OyT8v8AbP6nzfjrFrj8afyt&#10;f/g6P8Zt2QXbt+U+b/AMfxhZCTBell8AAAAAAAAAAAAAAAAAAAAAAAAAAAAAAAAAAAAAAAAAAA1/&#10;2J6L8AE6HHn5AaP/AFP1n8S2TJ/D/wAk4v8AB1l/FqSSLVfyY1z8A4f8X24rB6L3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f/fR/qu/tt/oitPyh/iP/Kf83sX+5H/Mz+0X&#10;8xCP9adi+M0OyT8v9s/qfN+OsWuPxp/K1/8Ag6P8Zt2QXbt+U+b/AADH8YWQkwXpZfAAAAAAAAAA&#10;AAAAAAAAAAAAAAAAAAAAAAAAAAAAAAAAANf9iei/ABOhx5+QGj/1P1n8S2TJ/D/yTi/wdZfxakki&#10;1X8mNc/AOH/F9uKwei9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/wB9&#10;H+q7+23+iK0/KH+I/wDKf83sX+5H/Mz+0X8xCP8AWnYvjNDsk/L/AGz+p8346xa4/Gn8rX/4Oj/G&#10;bdkF27flPm/wDH8YWQkwXpZfAAAAAAAAAAAAAAAAAAAAAAAAAAAAAAAAAAAAAAAAAAANf9iei/AB&#10;Ohx5+QGj/wBT9Z/Etkyfw/8AJOL/AAdZfxakki1X8mNc/AOH/F9uKwei9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H/30f6rv7bf6IrT8of4j/yn/N7F/uR/zM/tF/MQj/Wn&#10;YvjNDsk/L/bP6nzfjrFrj8afytf/AIOj/GbdkF27flPm/wAAx/GFkJMF6WXwAAAAAAAAAAAAAAAA&#10;AAAAAAAAAAAAAAAAAAAAAAAAAADX/YnovwATocefkBo/9T9Z/Etkyfw/8k4v8HWX8WpJItV/JjXP&#10;wDh/xfbisHov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/8AfR/qu/tt&#10;/oitPyh/iP8Ayn/N7F/uR/zM/tF/MQj/AFp2L4zQ7JPy/wBs/qfN+OsWuPxp/K1/+Do/xm3ZBdu3&#10;5T5v8Ax/GFkJMF6WXwAAAAAAAAAAAAAAAAAAAAAAAAAAAAAAAAAAAAAAAAAADX/YnovwATocefkB&#10;o/8AU/WfxLZMn8P/ACTi/wAHWX8WpJItV/JjXPwDh/xfbisHov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R/99H+q7+23+iK0/KH+I/8p/zexf7kf8zP7RfzEI/1p2L4zQ7J&#10;Py/2z+p8346xa4/Gn8rX/wCDo/xm3ZBdu35T5v8AAMfxhZCTBell8AAAAAAAAAAAAAAAAAAAAAAA&#10;AAAAAAAAAAAAAAAAAAAA1/2J6L8AE6HHn5AaP/U/WfxLZMn8P/JOL/B1l/FqSSLVfyY1z8A4f8X2&#10;4rB6L3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f/AH0f6rv7bf6IrT8o&#10;f4j/AMp/zexf7kf8zP7RfzEI/wBadi+M0OyT8v8AbP6nzfjrFrj8afytf/g6P8Zt2QXbt+U+b/AM&#10;fxhZCTBell8AAAAAAAAAAAAAAAAAAAAAAAAAAAAAAAAAAAAAAAAAAA1/2J6L8AE6HHn5AaP/AFP1&#10;n8S2TJ/D/wAk4v8AB1l/FqSSLVfyY1z8A4f8X24rB6L3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f/fR/qu/tt/oitPyh/iP/Kf83sX+5H/Mz+0X8xCP9adi+M0OyT8v9s/q&#10;fN+OsWuPxp/K1/8Ag6P8Zt2QXbt+U+b/AADH8YWQkwXpZfAAAAAAAAAAAAAAAAAAAAAAAAAAAAAA&#10;AAAAAAAAAAAAANf9iei/ABOhx5+QGj/1P1n8S2TJ/D/yTi/wdZfxakki1X8mNc/AOH/F9uKwei9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H/wB9H+q7+23+iK0/KH+I/wDK&#10;f83sX+5H/Mz+0X8xCP8AWnYvjNDsk/L/AGz+p8346xa4/Gn8rX/4Oj/GbdkF27flPm/wDH8YWQkw&#10;XpZfAAAAAAAAAAAAAAAAAAAAAAAAAAAAAAAAAAAAAAAAAAANf9iei/ABOhx5+QGj/wBT9Z/Etkyf&#10;w/8AJOL/AAdZfxakki1X8mNc/AOH/F9uKwei9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H/30f6rv7bf6IrT8of4j/yn/N7F/uR/zM/tF/MQj/WnYvjNDsk/L/bP6nzfjrFr&#10;j8afytf/AIOj/GbdkF27flPm/wAAx/GFkJMF6WXwAAAAAAAAAAAAAAAAAAAAAAAAAAAAAAAAAAAA&#10;AAAAAADX/YnovwATocefkBo/9T9Z/Etkyfw/8k4v8HWX8WpJItV/JjXPwDh/xfbisHov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/8AfR/qu/tt/oitPyh/iP8Ayn/N7F/u&#10;R/zM/tF/MQj/AFp2L4zQ7JPy/wBs/qfN+OsWuPxp/K1/+Do/xm3ZBdu35T5v8Ax/GFkJMF6WXwAA&#10;AAAAAAAAAAAAAAAAAAAAAAAAAAAAAAAAAAAAAAAADX/YnovwATocefkBo/8AU/WfxLZMn8P/ACTi&#10;/wAHWX8WpJItV/JjXPwDh/xfbisHov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R/99H+q7+23+iK0/KH+I/8p/zexf7kf8zP7RfzEI/1p2L4zQ7JPy/2z+p8346xa4/Gn8rX&#10;/wCDo/xm3ZBdu35T5v8AAMfxhZCTBell8AAAAAAAAAAAAAAAAAAAAAAAAAAAAAAAAAAAAAAAAAAA&#10;1/2J6L8AE6HHn5AaP/U/WfxLZMn8P/JOL/B1l/FqSSLVfyY1z8A4f8X24rB6L3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f/AH0f6rv7bf6IrT8of4j/AMp/zexf7kf8zP7R&#10;fzEI/wBadi+M0OyT8v8AbP6nzfjrFrj8afytf/g6P8Zt2QXbt+U+b/AMfxhZCTBell8AAAAAAAAA&#10;AAAAAAAAAAAAAAAAAAAAAAAAAAAAAAAAAA1/2J6L8AE6HHn5AaP/AFP1n8S2TJ/D/wAk4v8AB1l/&#10;FqSSLVfyY1z8A4f8X24rB6L3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f/fR/qu/tt/oitPyh/iP/Kf83sX+5H/Mz+0X8xCP9adi+M0OyT8v9s/qfN+OsWuPxp/K1/8Ag6P8&#10;Zt2QXbt+U+b/AADH8YWQkwXpZfAAAAAAAAAAAAAAAAAAAAAAAAAAAAAAAAAAAAAAAAAAANf9iei/&#10;ABOhx5+QGj/1P1n8S2TJ/D/yTi/wdZfxakki1X8mNc/AOH/F9uKwei9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H/wB9H+q7+23+iK0/KH+I/wDKf83sX+5H/Mz+0X8xCP8A&#10;WnYvjNDsk/L/AGz+p8346xa4/Gn8rX/4Oj/GbdkF27flPm/wDH8YWQkwXpZfAAAAAAAAAAAAAAAA&#10;AAAAAAAAAAAAAAAAAAAAAAAAAAANf9iei/ABOhx5+QGj/wBT9Z/Etkyfw/8AJOL/AAdZfxakki1X&#10;8mNc/AOH/F9uKwei9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H/30f6r&#10;v7bf6IrT8of4j/yn/N7F/uR/zM/tF/MQj/WnYvjNDsk/L/bP6nzfjrFrj8afytf/AIOj/GbdkF27&#10;flPm/wAAx/GFkJMF6WXwAAAAAAAAAAAAAAAAAAAAAAAAAAAAAAAAAAAAAAAAAADX/YnovwATocef&#10;kBo/9T9Z/Etkyfw/8k4v8HWX8WpJItV/JjXPwDh/xfbisHov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/8AfR/qu/tt/oitPyh/iP8Ayn/N7F/uR/zM/tF/MQj/AFp2L4zQ&#10;7JPy/wBs/qfN+OsWuPxp/K1/+Do/xm3ZBdu35T5v8Ax/GFkJMF6WXwAAAAAAAAAAAAAAAAAAAAAA&#10;AAAAAAAAAAAAAAAAAAAADX/YnovwATocefkBo/8AU/WfxLZMn8P/ACTi/wAHWX8WpJItV/JjXPwD&#10;h/xfbisHo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R/99H+q7+23+iK&#10;0/KH+I/8p/zexf7kf8zP7RfzEI/1p2L4zQ7JPy/2z+p8346xa4/Gn8rX/wCDo/xm3ZBdu35T5v8A&#10;AMfxhZCTBell8AAAAAAAAAAAAAAAAAAAAAAAAAAAAAAAAAAAAAAAAAAA1/2J6L8AE6HHn5AaP/U/&#10;WfxLZMn8P/JOL/B1l/FqSSLVfyY1z8A4f8X24rB6L3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f/AH0f6rv7bf6IrT8of4j/AMp/zexf7kf8zP7RfzEI/wBadi+M0OyT8v8A&#10;bP6nzfjrFrj8afytf/g6P8Zt2QXbt+U+b/AMfxhZCTBell8AAAAAAAAAAAAAAAAAAAAAAAAAAAAA&#10;AAAAAAAAAAAAAA1/2J6L8AE6HHn5AaP/AFP1n8S2TJ/D/wAk4v8AB1l/FqSSLVfyY1z8A4f8X24r&#10;B6L3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f/fR/qu/tt/oitPyh/iP&#10;/Kf83sX+5H/Mz+0X8xCP9adi+M0OyT8v9s/qfN+OsWuPxp/K1/8Ag6P8Zt2QXbt+U+b/AADH8YWQ&#10;kwXpZfAAAAAAAAAAAAAAAAAAAAAAAAAAAAAAAAAAAAAAAAAAANf9iei/ABOhx5+QGj/1P1n8S2TJ&#10;/D/yTi/wdZfxakki1X8mNc/AOH/F9uKwei9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H/wB9H+q7+23+iK0/KH+I/wDKf83sX+5H/Mz+0X8xCP8AWnYvjNDsk/L/AGz+p834&#10;6xa4/Gn8rX/4Oj/GbdkF27flPm/wDH8YWQkwXpZfAAAAAAAAAAAAAAAAAAAAAAAAAAAAAAAAAAAA&#10;AAAAAAANf9iei/ABOhx5+QGj/wBT9Z/Etkyfw/8AJOL/AAdZfxakki1X8mNc/AOH/F9uKwei9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H/30f6rv7bf6IrT8of4j/yn/N7F&#10;/uR/zM/tF/MQj/WnYvjNDsk/L/bP6nzfjrFrj8afytf/AIOj/GbdkF27flPm/wAAx/GFkJMF6WXw&#10;AAAAAAAAAAAAAAAAAAAAAAAAAAAAAAAAAAAAAAAAAADX/YnovwATocefkBo/9T9Z/Etkyfw/8k4v&#10;8HWX8WpJItV/JjXPwDh/xfbisHov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/8AfR/qu/tt/oitPyh/iP8Ayn/N7F/uR/zM/tF/MQj/AFp2L4zQ7JPy/wBs/qfN+OsWuPxp&#10;/K1/+Do/xm3ZBdu35T5v8Ax/GFkJMF6WXwAAAAAAAAAAAAAAAAAAAAAAAAAAAAAAAAAAAAAAAAAA&#10;DX/YnovwATocefkBo/8AU/WfxLZMn8P/ACTi/wAHWX8WpJItV/JjXPwDh/xfbisHov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0OyT8v9s/qfN+OsWuPxp/K1&#10;/wDg6P8AGbdkF27flPm/wDH8YWQkwXpZfAAAAAAAAAAAAAAAAAAAAAAAAAAAAAAAAAAAAAAAAAAA&#10;IH/gntXxZ2D3myP3Mxa9gX32ld+1q31iNP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" o:allowincell="f" stroked="f" strokecolor="#0d0d0d [3069]" strokeweight=".5pt">
                <v:fill r:id="rId10" o:title="Terminankündigung, Eheringe" recolor="t" rotate="t" type="frame"/>
                <w10:wrap anchorx="margin" anchory="page"/>
              </v:rect>
            </w:pict>
          </mc:Fallback>
        </mc:AlternateContent>
      </w:r>
      <w:r w:rsidR="001860DF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415A038" wp14:editId="2CB08167">
                <wp:simplePos x="0" y="0"/>
                <wp:positionH relativeFrom="column">
                  <wp:posOffset>-288290</wp:posOffset>
                </wp:positionH>
                <wp:positionV relativeFrom="paragraph">
                  <wp:posOffset>-457200</wp:posOffset>
                </wp:positionV>
                <wp:extent cx="6684645" cy="9144000"/>
                <wp:effectExtent l="6985" t="9525" r="13970" b="9525"/>
                <wp:wrapNone/>
                <wp:docPr id="23" name="Gruppe 624" descr="entlang gepunkteter Linien schneid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645" cy="9144000"/>
                          <a:chOff x="986" y="720"/>
                          <a:chExt cx="10527" cy="14400"/>
                        </a:xfrm>
                      </wpg:grpSpPr>
                      <wps:wsp>
                        <wps:cNvPr id="24" name="Rechteck 625"/>
                        <wps:cNvSpPr>
                          <a:spLocks noChangeArrowheads="1"/>
                        </wps:cNvSpPr>
                        <wps:spPr bwMode="auto">
                          <a:xfrm>
                            <a:off x="1209" y="720"/>
                            <a:ext cx="10080" cy="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Form 626"/>
                        <wps:cNvCnPr>
                          <a:cxnSpLocks noChangeShapeType="1"/>
                        </wps:cNvCnPr>
                        <wps:spPr bwMode="auto">
                          <a:xfrm>
                            <a:off x="986" y="7926"/>
                            <a:ext cx="105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BD09684" id="Gruppe 624" o:spid="_x0000_s1026" alt="entlang gepunkteter Linien schneiden" style="position:absolute;margin-left:-22.7pt;margin-top:-36pt;width:526.35pt;height:10in;z-index:251779072" coordorigin="986,720" coordsize="10527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">
                <v:rect id="Rechteck 625" o:spid="_x0000_s1027" style="position:absolute;left:1209;top:720;width:10080;height:1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" filled="f" strokecolor="#676a55 [3215]">
                  <v:stroke dashstyle="dash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Form 626" o:spid="_x0000_s1028" type="#_x0000_t32" style="position:absolute;left:986;top:7926;width:105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" strokecolor="#676a55 [3215]">
                  <v:stroke dashstyle="dash"/>
                </v:shape>
              </v:group>
            </w:pict>
          </mc:Fallback>
        </mc:AlternateContent>
      </w:r>
    </w:p>
    <w:sectPr w:rsidR="00DD5785" w:rsidRPr="00DE5701" w:rsidSect="00725F0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1BE96" w14:textId="77777777" w:rsidR="00DB57C7" w:rsidRDefault="00DB57C7" w:rsidP="00725F04">
      <w:pPr>
        <w:spacing w:after="0" w:line="240" w:lineRule="auto"/>
      </w:pPr>
      <w:r>
        <w:separator/>
      </w:r>
    </w:p>
  </w:endnote>
  <w:endnote w:type="continuationSeparator" w:id="0">
    <w:p w14:paraId="59D7EA73" w14:textId="77777777" w:rsidR="00DB57C7" w:rsidRDefault="00DB57C7" w:rsidP="00725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AD397" w14:textId="77777777" w:rsidR="00DB57C7" w:rsidRDefault="00DB57C7" w:rsidP="00725F04">
      <w:pPr>
        <w:spacing w:after="0" w:line="240" w:lineRule="auto"/>
      </w:pPr>
      <w:r>
        <w:separator/>
      </w:r>
    </w:p>
  </w:footnote>
  <w:footnote w:type="continuationSeparator" w:id="0">
    <w:p w14:paraId="059CC90C" w14:textId="77777777" w:rsidR="00DB57C7" w:rsidRDefault="00DB57C7" w:rsidP="00725F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color="none [3212]" stroke="f">
      <v:fill color="none [3212]" opacity="6554f" color2="fill darken(118)" o:opacity2="0" rotate="t" method="linear sigma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D30"/>
    <w:rsid w:val="0001394B"/>
    <w:rsid w:val="00025BD4"/>
    <w:rsid w:val="0005135F"/>
    <w:rsid w:val="00053261"/>
    <w:rsid w:val="0005344F"/>
    <w:rsid w:val="000637E4"/>
    <w:rsid w:val="000A00E8"/>
    <w:rsid w:val="000A78EF"/>
    <w:rsid w:val="000C6554"/>
    <w:rsid w:val="000E15A8"/>
    <w:rsid w:val="000E4B76"/>
    <w:rsid w:val="00132C78"/>
    <w:rsid w:val="001339B6"/>
    <w:rsid w:val="00133FC0"/>
    <w:rsid w:val="00142D84"/>
    <w:rsid w:val="001601F2"/>
    <w:rsid w:val="001759F4"/>
    <w:rsid w:val="001860DF"/>
    <w:rsid w:val="001C2BD4"/>
    <w:rsid w:val="001C3020"/>
    <w:rsid w:val="001F0916"/>
    <w:rsid w:val="001F6431"/>
    <w:rsid w:val="001F6E43"/>
    <w:rsid w:val="002020A8"/>
    <w:rsid w:val="00254B13"/>
    <w:rsid w:val="00261F1E"/>
    <w:rsid w:val="002A13B5"/>
    <w:rsid w:val="002C5740"/>
    <w:rsid w:val="002D3449"/>
    <w:rsid w:val="002D794D"/>
    <w:rsid w:val="00316409"/>
    <w:rsid w:val="00357CD3"/>
    <w:rsid w:val="00386F51"/>
    <w:rsid w:val="00397962"/>
    <w:rsid w:val="003C0039"/>
    <w:rsid w:val="003D60C6"/>
    <w:rsid w:val="003D6EFF"/>
    <w:rsid w:val="00405D3D"/>
    <w:rsid w:val="00410276"/>
    <w:rsid w:val="004176B5"/>
    <w:rsid w:val="0043087C"/>
    <w:rsid w:val="00432089"/>
    <w:rsid w:val="00433D78"/>
    <w:rsid w:val="004502DF"/>
    <w:rsid w:val="00450315"/>
    <w:rsid w:val="00455667"/>
    <w:rsid w:val="00466B73"/>
    <w:rsid w:val="0048247E"/>
    <w:rsid w:val="00493F16"/>
    <w:rsid w:val="004C2B26"/>
    <w:rsid w:val="004D0FCC"/>
    <w:rsid w:val="004D5FBA"/>
    <w:rsid w:val="004E4732"/>
    <w:rsid w:val="004F5DD2"/>
    <w:rsid w:val="004F7CA5"/>
    <w:rsid w:val="00516C05"/>
    <w:rsid w:val="00531BDA"/>
    <w:rsid w:val="0053482F"/>
    <w:rsid w:val="0057070D"/>
    <w:rsid w:val="00587BBF"/>
    <w:rsid w:val="005951A2"/>
    <w:rsid w:val="005B17AF"/>
    <w:rsid w:val="005C7ED9"/>
    <w:rsid w:val="005D6877"/>
    <w:rsid w:val="005D7E22"/>
    <w:rsid w:val="005E0FB2"/>
    <w:rsid w:val="005E19C6"/>
    <w:rsid w:val="00607A2F"/>
    <w:rsid w:val="00630053"/>
    <w:rsid w:val="00642699"/>
    <w:rsid w:val="00695C7A"/>
    <w:rsid w:val="006C0D6F"/>
    <w:rsid w:val="006C569D"/>
    <w:rsid w:val="0070229F"/>
    <w:rsid w:val="00725F04"/>
    <w:rsid w:val="007628A5"/>
    <w:rsid w:val="00772849"/>
    <w:rsid w:val="007956E7"/>
    <w:rsid w:val="007A2980"/>
    <w:rsid w:val="007B7C66"/>
    <w:rsid w:val="007C1022"/>
    <w:rsid w:val="007E4899"/>
    <w:rsid w:val="007E6267"/>
    <w:rsid w:val="00811FA1"/>
    <w:rsid w:val="008314EF"/>
    <w:rsid w:val="008571C3"/>
    <w:rsid w:val="008755EF"/>
    <w:rsid w:val="00892A58"/>
    <w:rsid w:val="008B0D30"/>
    <w:rsid w:val="008B5917"/>
    <w:rsid w:val="008C1F31"/>
    <w:rsid w:val="008D115B"/>
    <w:rsid w:val="008D3512"/>
    <w:rsid w:val="00905FAA"/>
    <w:rsid w:val="0091633F"/>
    <w:rsid w:val="00986EE5"/>
    <w:rsid w:val="009870CA"/>
    <w:rsid w:val="00987A07"/>
    <w:rsid w:val="009A6E83"/>
    <w:rsid w:val="009B7857"/>
    <w:rsid w:val="009C2443"/>
    <w:rsid w:val="009C68B6"/>
    <w:rsid w:val="009D14AA"/>
    <w:rsid w:val="009D20EE"/>
    <w:rsid w:val="009E6232"/>
    <w:rsid w:val="00A104B0"/>
    <w:rsid w:val="00A514B8"/>
    <w:rsid w:val="00A551D6"/>
    <w:rsid w:val="00A6435E"/>
    <w:rsid w:val="00A647BE"/>
    <w:rsid w:val="00A7038B"/>
    <w:rsid w:val="00A751BB"/>
    <w:rsid w:val="00A8596F"/>
    <w:rsid w:val="00B11DB3"/>
    <w:rsid w:val="00B34E3D"/>
    <w:rsid w:val="00B4549D"/>
    <w:rsid w:val="00B509CA"/>
    <w:rsid w:val="00B53E4B"/>
    <w:rsid w:val="00B64723"/>
    <w:rsid w:val="00B66210"/>
    <w:rsid w:val="00B7240D"/>
    <w:rsid w:val="00B76CE5"/>
    <w:rsid w:val="00B84904"/>
    <w:rsid w:val="00BA26BD"/>
    <w:rsid w:val="00BA4043"/>
    <w:rsid w:val="00BB1E00"/>
    <w:rsid w:val="00BD7A2E"/>
    <w:rsid w:val="00C138FC"/>
    <w:rsid w:val="00C2244F"/>
    <w:rsid w:val="00C33161"/>
    <w:rsid w:val="00C61DA3"/>
    <w:rsid w:val="00C64F0B"/>
    <w:rsid w:val="00C67187"/>
    <w:rsid w:val="00C870BB"/>
    <w:rsid w:val="00CF6C69"/>
    <w:rsid w:val="00D102D5"/>
    <w:rsid w:val="00D90B3A"/>
    <w:rsid w:val="00D90D9C"/>
    <w:rsid w:val="00D90FD3"/>
    <w:rsid w:val="00D95734"/>
    <w:rsid w:val="00DB0ACA"/>
    <w:rsid w:val="00DB2D00"/>
    <w:rsid w:val="00DB57C7"/>
    <w:rsid w:val="00DC27FB"/>
    <w:rsid w:val="00DC6FB3"/>
    <w:rsid w:val="00DD6B4E"/>
    <w:rsid w:val="00DE5701"/>
    <w:rsid w:val="00E26010"/>
    <w:rsid w:val="00E3221C"/>
    <w:rsid w:val="00E439F1"/>
    <w:rsid w:val="00E450A7"/>
    <w:rsid w:val="00E75827"/>
    <w:rsid w:val="00E807BE"/>
    <w:rsid w:val="00E85C4A"/>
    <w:rsid w:val="00EB0A53"/>
    <w:rsid w:val="00EC1452"/>
    <w:rsid w:val="00ED38E7"/>
    <w:rsid w:val="00ED5121"/>
    <w:rsid w:val="00EE00DF"/>
    <w:rsid w:val="00F02A35"/>
    <w:rsid w:val="00F036AF"/>
    <w:rsid w:val="00F03C79"/>
    <w:rsid w:val="00F30237"/>
    <w:rsid w:val="00F359C5"/>
    <w:rsid w:val="00F42787"/>
    <w:rsid w:val="00FA2A27"/>
    <w:rsid w:val="00FA63F4"/>
    <w:rsid w:val="00FC2D36"/>
    <w:rsid w:val="00FC70CC"/>
    <w:rsid w:val="00FC7FEF"/>
    <w:rsid w:val="00FD292F"/>
    <w:rsid w:val="00FD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12]" stroke="f">
      <v:fill color="none [3212]" opacity="6554f" color2="fill darken(118)" o:opacity2="0" rotate="t" method="linear sigma" type="gradient"/>
      <v:stroke on="f"/>
    </o:shapedefaults>
    <o:shapelayout v:ext="edit">
      <o:idmap v:ext="edit" data="1"/>
    </o:shapelayout>
  </w:shapeDefaults>
  <w:decimalSymbol w:val="."/>
  <w:listSeparator w:val=","/>
  <w14:docId w14:val="73D910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1D6"/>
    <w:pPr>
      <w:jc w:val="center"/>
    </w:pPr>
    <w:rPr>
      <w:color w:val="F2F2F2" w:themeColor="background1" w:themeShade="F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F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nweisungen">
    <w:name w:val="Anweisungen"/>
    <w:basedOn w:val="Normal"/>
    <w:qFormat/>
    <w:rsid w:val="00A551D6"/>
    <w:rPr>
      <w:color w:val="A6A6A6" w:themeColor="background1" w:themeShade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96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96F"/>
    <w:rPr>
      <w:rFonts w:ascii="Tahoma" w:hAnsi="Tahoma" w:cs="Mangal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C870BB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31BDA"/>
    <w:rPr>
      <w:rFonts w:asciiTheme="majorHAnsi" w:hAnsiTheme="majorHAnsi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31BDA"/>
    <w:rPr>
      <w:rFonts w:asciiTheme="majorHAnsi" w:hAnsiTheme="majorHAnsi"/>
      <w:b/>
      <w:color w:val="F2F2F2" w:themeColor="background1" w:themeShade="F2"/>
      <w:sz w:val="32"/>
      <w:szCs w:val="32"/>
    </w:rPr>
  </w:style>
  <w:style w:type="paragraph" w:customStyle="1" w:styleId="Namen">
    <w:name w:val="Namen"/>
    <w:basedOn w:val="Normal"/>
    <w:qFormat/>
    <w:rsid w:val="00531BDA"/>
    <w:rPr>
      <w:b/>
    </w:rPr>
  </w:style>
  <w:style w:type="paragraph" w:styleId="Date">
    <w:name w:val="Date"/>
    <w:basedOn w:val="Normal"/>
    <w:next w:val="Normal"/>
    <w:link w:val="DateChar"/>
    <w:uiPriority w:val="99"/>
    <w:unhideWhenUsed/>
    <w:rsid w:val="00531BDA"/>
    <w:rPr>
      <w:b/>
      <w:sz w:val="28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531BDA"/>
    <w:rPr>
      <w:b/>
      <w:color w:val="F2F2F2" w:themeColor="background1" w:themeShade="F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25F04"/>
    <w:pPr>
      <w:tabs>
        <w:tab w:val="center" w:pos="4320"/>
        <w:tab w:val="right" w:pos="8640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725F04"/>
    <w:rPr>
      <w:rFonts w:cs="Mangal"/>
      <w:color w:val="F2F2F2" w:themeColor="background1" w:themeShade="F2"/>
      <w:sz w:val="24"/>
    </w:rPr>
  </w:style>
  <w:style w:type="paragraph" w:styleId="Footer">
    <w:name w:val="footer"/>
    <w:basedOn w:val="Normal"/>
    <w:link w:val="FooterChar"/>
    <w:uiPriority w:val="99"/>
    <w:unhideWhenUsed/>
    <w:rsid w:val="00725F04"/>
    <w:pPr>
      <w:tabs>
        <w:tab w:val="center" w:pos="4320"/>
        <w:tab w:val="right" w:pos="8640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725F04"/>
    <w:rPr>
      <w:rFonts w:cs="Mangal"/>
      <w:color w:val="F2F2F2" w:themeColor="background1" w:themeShade="F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 xsi:nil="true"/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NumericId xmlns="4873beb7-5857-4685-be1f-d57550cc96cc">-1</NumericId>
    <TPFriendlyName xmlns="4873beb7-5857-4685-be1f-d57550cc96cc">Wedding save the date card</TPFriendlyName>
    <BusinessGroup xmlns="4873beb7-5857-4685-be1f-d57550cc96cc" xsi:nil="true"/>
    <APEditor xmlns="4873beb7-5857-4685-be1f-d57550cc96cc">
      <UserInfo>
        <DisplayName>REDMOND\v-luannv</DisplayName>
        <AccountId>92</AccountId>
        <AccountType/>
      </UserInfo>
    </APEditor>
    <SourceTitle xmlns="4873beb7-5857-4685-be1f-d57550cc96cc">Wedding save the date card</SourceTitle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272463</Value>
      <Value>1305711</Value>
    </PublishStatusLookup>
    <MachineTranslated xmlns="4873beb7-5857-4685-be1f-d57550cc96cc">false</MachineTranslated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APAuthor xmlns="4873beb7-5857-4685-be1f-d57550cc96cc">
      <UserInfo>
        <DisplayName>REDMOND\cynvey</DisplayName>
        <AccountId>191</AccountId>
        <AccountType/>
      </UserInfo>
    </APAuthor>
    <TPAppVersion xmlns="4873beb7-5857-4685-be1f-d57550cc96cc">12</TPAppVersion>
    <TPCommandLine xmlns="4873beb7-5857-4685-be1f-d57550cc96cc">{WD} /f {FilePath}</TPCommandLine>
    <PublishTargets xmlns="4873beb7-5857-4685-be1f-d57550cc96cc">OfficeOnline</PublishTargets>
    <TPLaunchHelpLinkType xmlns="4873beb7-5857-4685-be1f-d57550cc96cc">Template</TPLaunchHelpLinkType>
    <TimesCloned xmlns="4873beb7-5857-4685-be1f-d57550cc96cc" xsi:nil="true"/>
    <EditorialStatus xmlns="4873beb7-5857-4685-be1f-d57550cc96cc" xsi:nil="true"/>
    <LastModifiedDateTime xmlns="4873beb7-5857-4685-be1f-d57550cc96cc" xsi:nil="true"/>
    <Provider xmlns="4873beb7-5857-4685-be1f-d57550cc96cc">EY006220130</Provider>
    <AcquiredFrom xmlns="4873beb7-5857-4685-be1f-d57550cc96cc" xsi:nil="true"/>
    <AssetStart xmlns="4873beb7-5857-4685-be1f-d57550cc96cc">2009-05-30T21:45:50+00:00</AssetStart>
    <LastHandOff xmlns="4873beb7-5857-4685-be1f-d57550cc96cc" xsi:nil="true"/>
    <ArtSampleDocs xmlns="4873beb7-5857-4685-be1f-d57550cc96cc" xsi:nil="true"/>
    <TPClientViewer xmlns="4873beb7-5857-4685-be1f-d57550cc96cc">Microsoft Office Word</TPClientViewer>
    <UACurrentWords xmlns="4873beb7-5857-4685-be1f-d57550cc96cc">0</UACurrentWords>
    <UALocRecommendation xmlns="4873beb7-5857-4685-be1f-d57550cc96cc">Localize</UALocRecommendation>
    <IsDeleted xmlns="4873beb7-5857-4685-be1f-d57550cc96cc">false</IsDeleted>
    <UANotes xmlns="4873beb7-5857-4685-be1f-d57550cc96cc">Webdunia</UANotes>
    <TemplateStatus xmlns="4873beb7-5857-4685-be1f-d57550cc96cc">Complete</TemplateStatus>
    <ShowIn xmlns="4873beb7-5857-4685-be1f-d57550cc96cc" xsi:nil="true"/>
    <CSXHash xmlns="4873beb7-5857-4685-be1f-d57550cc96cc" xsi:nil="true"/>
    <VoteCount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 xsi:nil="true"/>
    <TPExecutable xmlns="4873beb7-5857-4685-be1f-d57550cc96cc" xsi:nil="true"/>
    <SubmitterId xmlns="4873beb7-5857-4685-be1f-d57550cc96cc" xsi:nil="true"/>
    <AssetType xmlns="4873beb7-5857-4685-be1f-d57550cc96cc">TP</AssetType>
    <BugNumber xmlns="4873beb7-5857-4685-be1f-d57550cc96cc">117</BugNumber>
    <CSXSubmissionDate xmlns="4873beb7-5857-4685-be1f-d57550cc96cc" xsi:nil="true"/>
    <CSXUpdate xmlns="4873beb7-5857-4685-be1f-d57550cc96cc">false</CSXUpdate>
    <ApprovalLog xmlns="4873beb7-5857-4685-be1f-d57550cc96cc" xsi:nil="true"/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TP010289636</AssetId>
    <TPApplication xmlns="4873beb7-5857-4685-be1f-d57550cc96cc">Word</TPApplication>
    <TPLaunchHelpLink xmlns="4873beb7-5857-4685-be1f-d57550cc96cc" xsi:nil="true"/>
    <IntlLocPriority xmlns="4873beb7-5857-4685-be1f-d57550cc96cc" xsi:nil="true"/>
    <CrawlForDependencies xmlns="4873beb7-5857-4685-be1f-d57550cc96cc">false</CrawlForDependencies>
    <IntlLangReviewer xmlns="4873beb7-5857-4685-be1f-d57550cc96cc" xsi:nil="true"/>
    <HandoffToMSDN xmlns="4873beb7-5857-4685-be1f-d57550cc96cc" xsi:nil="true"/>
    <PlannedPubDate xmlns="4873beb7-5857-4685-be1f-d57550cc96cc" xsi:nil="true"/>
    <TrustLevel xmlns="4873beb7-5857-4685-be1f-d57550cc96cc">1 Microsoft Managed Content</TrustLevel>
    <IsSearchable xmlns="4873beb7-5857-4685-be1f-d57550cc96cc">false</IsSearchable>
    <TPNamespace xmlns="4873beb7-5857-4685-be1f-d57550cc96cc">WINWORD</TPNamespac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145110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1890046-F724-4BCB-BD55-178538F33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19C6C0-3FE7-41AC-AE5B-196071579C5B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171BEB79-FC40-45AB-AD07-3FD13D0AE3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Office_34936540_TF10289636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Wedding save the date card</vt:lpstr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Pinky Yuan (RWS Moravia)</cp:lastModifiedBy>
  <cp:revision>6</cp:revision>
  <cp:lastPrinted>2008-09-11T07:46:00Z</cp:lastPrinted>
  <dcterms:created xsi:type="dcterms:W3CDTF">2019-06-17T19:44:00Z</dcterms:created>
  <dcterms:modified xsi:type="dcterms:W3CDTF">2019-07-29T03:29:00Z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95;#zwd120;#79;#tpl120;#448;#zwd140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