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CC"/>
  <w:body>
    <w:tbl>
      <w:tblPr>
        <w:tblW w:w="12207" w:type="dxa"/>
        <w:tblInd w:w="-1772" w:type="dxa"/>
        <w:tblLook w:val="0000" w:firstRow="0" w:lastRow="0" w:firstColumn="0" w:lastColumn="0" w:noHBand="0" w:noVBand="0"/>
      </w:tblPr>
      <w:tblGrid>
        <w:gridCol w:w="4762"/>
        <w:gridCol w:w="2798"/>
        <w:gridCol w:w="4577"/>
        <w:gridCol w:w="70"/>
      </w:tblGrid>
      <w:tr w:rsidR="00337E9B" w:rsidRPr="00F91116" w14:paraId="43179288" w14:textId="77777777" w:rsidTr="00BD11D5">
        <w:trPr>
          <w:trHeight w:val="709"/>
        </w:trPr>
        <w:tc>
          <w:tcPr>
            <w:tcW w:w="7560" w:type="dxa"/>
            <w:gridSpan w:val="2"/>
            <w:vMerge w:val="restart"/>
          </w:tcPr>
          <w:p w14:paraId="37FD8119" w14:textId="77777777" w:rsidR="00EF7B7B" w:rsidRPr="00F91116" w:rsidRDefault="00F5401F" w:rsidP="00EF03D7">
            <w:pPr>
              <w:ind w:left="720"/>
              <w:rPr>
                <w:noProof/>
              </w:rPr>
            </w:pPr>
            <w:r w:rsidRPr="00F91116">
              <w:rPr>
                <w:noProof/>
                <w:lang w:bidi="de-DE"/>
              </w:rPr>
              <w:drawing>
                <wp:anchor distT="0" distB="0" distL="114300" distR="114300" simplePos="0" relativeHeight="251628030" behindDoc="1" locked="0" layoutInCell="1" allowOverlap="1" wp14:anchorId="73FC1F7E" wp14:editId="2A511AB6">
                  <wp:simplePos x="0" y="0"/>
                  <wp:positionH relativeFrom="column">
                    <wp:posOffset>-323850</wp:posOffset>
                  </wp:positionH>
                  <wp:positionV relativeFrom="paragraph">
                    <wp:posOffset>-1621790</wp:posOffset>
                  </wp:positionV>
                  <wp:extent cx="8051800" cy="5356860"/>
                  <wp:effectExtent l="0" t="0" r="6350" b="0"/>
                  <wp:wrapNone/>
                  <wp:docPr id="262" name="Bild 262" descr="Gebäudean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downtown-skyscrapers_4460x4460.jpg"/>
                          <pic:cNvPicPr/>
                        </pic:nvPicPr>
                        <pic:blipFill>
                          <a:blip r:embed="rId8">
                            <a:extLst>
                              <a:ext uri="{28A0092B-C50C-407E-A947-70E740481C1C}">
                                <a14:useLocalDpi xmlns:a14="http://schemas.microsoft.com/office/drawing/2010/main" val="0"/>
                              </a:ext>
                            </a:extLst>
                          </a:blip>
                          <a:stretch>
                            <a:fillRect/>
                          </a:stretch>
                        </pic:blipFill>
                        <pic:spPr>
                          <a:xfrm>
                            <a:off x="0" y="0"/>
                            <a:ext cx="8051800" cy="5356860"/>
                          </a:xfrm>
                          <a:prstGeom prst="rect">
                            <a:avLst/>
                          </a:prstGeom>
                        </pic:spPr>
                      </pic:pic>
                    </a:graphicData>
                  </a:graphic>
                  <wp14:sizeRelH relativeFrom="margin">
                    <wp14:pctWidth>0</wp14:pctWidth>
                  </wp14:sizeRelH>
                  <wp14:sizeRelV relativeFrom="margin">
                    <wp14:pctHeight>0</wp14:pctHeight>
                  </wp14:sizeRelV>
                </wp:anchor>
              </w:drawing>
            </w:r>
            <w:r w:rsidR="00B57D40" w:rsidRPr="00F91116">
              <w:rPr>
                <w:noProof/>
                <w:lang w:bidi="de-DE"/>
              </w:rPr>
              <mc:AlternateContent>
                <mc:Choice Requires="wps">
                  <w:drawing>
                    <wp:anchor distT="0" distB="0" distL="114300" distR="114300" simplePos="0" relativeHeight="251693568" behindDoc="1" locked="0" layoutInCell="1" allowOverlap="1" wp14:anchorId="047A8E5D" wp14:editId="6CB43BE2">
                      <wp:simplePos x="0" y="0"/>
                      <wp:positionH relativeFrom="column">
                        <wp:posOffset>-907747</wp:posOffset>
                      </wp:positionH>
                      <wp:positionV relativeFrom="paragraph">
                        <wp:posOffset>-264795</wp:posOffset>
                      </wp:positionV>
                      <wp:extent cx="6703060" cy="2033270"/>
                      <wp:effectExtent l="0" t="0" r="2540" b="5080"/>
                      <wp:wrapNone/>
                      <wp:docPr id="258" name="Parallelogramm 258" descr="rechteckige farbige Form"/>
                      <wp:cNvGraphicFramePr/>
                      <a:graphic xmlns:a="http://schemas.openxmlformats.org/drawingml/2006/main">
                        <a:graphicData uri="http://schemas.microsoft.com/office/word/2010/wordprocessingShape">
                          <wps:wsp>
                            <wps:cNvSpPr/>
                            <wps:spPr>
                              <a:xfrm>
                                <a:off x="0" y="0"/>
                                <a:ext cx="6703060" cy="2033270"/>
                              </a:xfrm>
                              <a:prstGeom prst="parallelogram">
                                <a:avLst/>
                              </a:prstGeom>
                              <a:solidFill>
                                <a:schemeClr val="tx2">
                                  <a:alpha val="8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161B6C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258" o:spid="_x0000_s1026" type="#_x0000_t7" alt="rechteckige farbige Form" style="position:absolute;margin-left:-71.5pt;margin-top:-20.85pt;width:527.8pt;height:160.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" adj="1638" fillcolor="#3a4b6a [3215]" stroked="f" strokeweight="1pt">
                      <v:fill opacity="56283f"/>
                    </v:shape>
                  </w:pict>
                </mc:Fallback>
              </mc:AlternateContent>
            </w:r>
            <w:r w:rsidR="00EF7B7B" w:rsidRPr="00F91116">
              <w:rPr>
                <w:noProof/>
                <w:lang w:bidi="de-DE"/>
              </w:rPr>
              <mc:AlternateContent>
                <mc:Choice Requires="wps">
                  <w:drawing>
                    <wp:inline distT="0" distB="0" distL="0" distR="0" wp14:anchorId="596A2C7C" wp14:editId="593973BA">
                      <wp:extent cx="3862317" cy="1569493"/>
                      <wp:effectExtent l="0" t="0" r="5080" b="12065"/>
                      <wp:docPr id="53" name="Textfeld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317" cy="15694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F2A347" w14:textId="77777777" w:rsidR="00EF7B7B" w:rsidRPr="00BC36AD" w:rsidRDefault="00EF7B7B" w:rsidP="00BC36AD">
                                  <w:pPr>
                                    <w:pStyle w:val="Mastertitel"/>
                                    <w:rPr>
                                      <w:noProof/>
                                      <w:color w:val="FFC000" w:themeColor="accent3"/>
                                    </w:rPr>
                                  </w:pPr>
                                  <w:r w:rsidRPr="00BC36AD">
                                    <w:rPr>
                                      <w:noProof/>
                                      <w:color w:val="FFC000" w:themeColor="accent3"/>
                                      <w:lang w:bidi="de-DE"/>
                                    </w:rPr>
                                    <w:t>Newsletter</w:t>
                                  </w:r>
                                  <w:r w:rsidRPr="00BC36AD">
                                    <w:rPr>
                                      <w:noProof/>
                                      <w:color w:val="FFC000" w:themeColor="accent3"/>
                                      <w:lang w:bidi="de-DE"/>
                                    </w:rPr>
                                    <w:br/>
                                    <w:t>Titel</w:t>
                                  </w:r>
                                </w:p>
                              </w:txbxContent>
                            </wps:txbx>
                            <wps:bodyPr rot="0" vert="horz" wrap="square" lIns="0" tIns="0" rIns="0" bIns="0" anchor="t" anchorCtr="0" upright="1">
                              <a:noAutofit/>
                            </wps:bodyPr>
                          </wps:wsp>
                        </a:graphicData>
                      </a:graphic>
                    </wp:inline>
                  </w:drawing>
                </mc:Choice>
                <mc:Fallback>
                  <w:pict>
                    <v:shapetype w14:anchorId="596A2C7C" id="_x0000_t202" coordsize="21600,21600" o:spt="202" path="m,l,21600r21600,l21600,xe">
                      <v:stroke joinstyle="miter"/>
                      <v:path gradientshapeok="t" o:connecttype="rect"/>
                    </v:shapetype>
                    <v:shape id="Textfeld 358" o:spid="_x0000_s1026" type="#_x0000_t202" style="width:304.1pt;height:1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" filled="f" stroked="f">
                      <v:textbox inset="0,0,0,0">
                        <w:txbxContent>
                          <w:p w14:paraId="11F2A347" w14:textId="77777777" w:rsidR="00EF7B7B" w:rsidRPr="00BC36AD" w:rsidRDefault="00EF7B7B" w:rsidP="00BC36AD">
                            <w:pPr>
                              <w:pStyle w:val="Mastertitel"/>
                              <w:rPr>
                                <w:noProof/>
                                <w:color w:val="FFC000" w:themeColor="accent3"/>
                              </w:rPr>
                            </w:pPr>
                            <w:r w:rsidRPr="00BC36AD">
                              <w:rPr>
                                <w:noProof/>
                                <w:color w:val="FFC000" w:themeColor="accent3"/>
                                <w:lang w:bidi="de-DE"/>
                              </w:rPr>
                              <w:t>Newsletter</w:t>
                            </w:r>
                            <w:r w:rsidRPr="00BC36AD">
                              <w:rPr>
                                <w:noProof/>
                                <w:color w:val="FFC000" w:themeColor="accent3"/>
                                <w:lang w:bidi="de-DE"/>
                              </w:rPr>
                              <w:br/>
                              <w:t>Titel</w:t>
                            </w:r>
                          </w:p>
                        </w:txbxContent>
                      </v:textbox>
                      <w10:anchorlock/>
                    </v:shape>
                  </w:pict>
                </mc:Fallback>
              </mc:AlternateContent>
            </w:r>
          </w:p>
        </w:tc>
        <w:tc>
          <w:tcPr>
            <w:tcW w:w="4647" w:type="dxa"/>
            <w:gridSpan w:val="2"/>
          </w:tcPr>
          <w:p w14:paraId="134E6F7C" w14:textId="77777777" w:rsidR="00EF7B7B" w:rsidRPr="00F91116" w:rsidRDefault="00D957C9" w:rsidP="00EF03D7">
            <w:pPr>
              <w:ind w:left="720"/>
              <w:rPr>
                <w:noProof/>
              </w:rPr>
            </w:pPr>
            <w:r w:rsidRPr="00F91116">
              <w:rPr>
                <w:noProof/>
                <w:lang w:bidi="de-DE"/>
              </w:rPr>
              <mc:AlternateContent>
                <mc:Choice Requires="wps">
                  <w:drawing>
                    <wp:anchor distT="0" distB="0" distL="114300" distR="114300" simplePos="0" relativeHeight="251694592" behindDoc="1" locked="0" layoutInCell="1" allowOverlap="1" wp14:anchorId="0C1988E1" wp14:editId="559AA9C9">
                      <wp:simplePos x="0" y="0"/>
                      <wp:positionH relativeFrom="column">
                        <wp:posOffset>142240</wp:posOffset>
                      </wp:positionH>
                      <wp:positionV relativeFrom="paragraph">
                        <wp:posOffset>238125</wp:posOffset>
                      </wp:positionV>
                      <wp:extent cx="5117465" cy="1085850"/>
                      <wp:effectExtent l="0" t="0" r="6985" b="0"/>
                      <wp:wrapNone/>
                      <wp:docPr id="259" name="Parallelogramm 259" descr="rechteckige farbige Form"/>
                      <wp:cNvGraphicFramePr/>
                      <a:graphic xmlns:a="http://schemas.openxmlformats.org/drawingml/2006/main">
                        <a:graphicData uri="http://schemas.microsoft.com/office/word/2010/wordprocessingShape">
                          <wps:wsp>
                            <wps:cNvSpPr/>
                            <wps:spPr>
                              <a:xfrm>
                                <a:off x="0" y="0"/>
                                <a:ext cx="5117465" cy="1085850"/>
                              </a:xfrm>
                              <a:prstGeom prst="parallelogram">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69022B5" id="Parallelogramm 259" o:spid="_x0000_s1026" type="#_x0000_t7" alt="rechteckige farbige Form" style="position:absolute;margin-left:11.2pt;margin-top:18.75pt;width:402.95pt;height:85.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" adj="1146" fillcolor="#ffc000 [3206]" stroked="f"/>
                  </w:pict>
                </mc:Fallback>
              </mc:AlternateContent>
            </w:r>
            <w:r w:rsidR="00EF7B7B" w:rsidRPr="00F91116">
              <w:rPr>
                <w:noProof/>
                <w:lang w:bidi="de-DE"/>
              </w:rPr>
              <w:br w:type="page"/>
            </w:r>
          </w:p>
        </w:tc>
      </w:tr>
      <w:tr w:rsidR="00337E9B" w:rsidRPr="00F91116" w14:paraId="02D05CF7" w14:textId="77777777" w:rsidTr="00BF600D">
        <w:trPr>
          <w:trHeight w:val="1521"/>
        </w:trPr>
        <w:tc>
          <w:tcPr>
            <w:tcW w:w="7560" w:type="dxa"/>
            <w:gridSpan w:val="2"/>
            <w:vMerge/>
          </w:tcPr>
          <w:p w14:paraId="7A5D44DE" w14:textId="77777777" w:rsidR="00EF7B7B" w:rsidRPr="00F91116" w:rsidRDefault="00EF7B7B" w:rsidP="00EF03D7">
            <w:pPr>
              <w:ind w:left="720"/>
              <w:rPr>
                <w:noProof/>
              </w:rPr>
            </w:pPr>
          </w:p>
        </w:tc>
        <w:tc>
          <w:tcPr>
            <w:tcW w:w="4647" w:type="dxa"/>
            <w:gridSpan w:val="2"/>
          </w:tcPr>
          <w:p w14:paraId="6727F434" w14:textId="77777777" w:rsidR="00EF7B7B" w:rsidRPr="00F91116" w:rsidRDefault="00EF7B7B" w:rsidP="00EF03D7">
            <w:pPr>
              <w:ind w:left="720"/>
              <w:rPr>
                <w:noProof/>
              </w:rPr>
            </w:pPr>
            <w:r w:rsidRPr="00F91116">
              <w:rPr>
                <w:noProof/>
                <w:lang w:bidi="de-DE"/>
              </w:rPr>
              <mc:AlternateContent>
                <mc:Choice Requires="wps">
                  <w:drawing>
                    <wp:anchor distT="0" distB="0" distL="114300" distR="114300" simplePos="0" relativeHeight="251725312" behindDoc="1" locked="0" layoutInCell="1" allowOverlap="1" wp14:anchorId="3213A1F6" wp14:editId="52453E75">
                      <wp:simplePos x="0" y="0"/>
                      <wp:positionH relativeFrom="column">
                        <wp:posOffset>189865</wp:posOffset>
                      </wp:positionH>
                      <wp:positionV relativeFrom="paragraph">
                        <wp:posOffset>0</wp:posOffset>
                      </wp:positionV>
                      <wp:extent cx="2030730" cy="733425"/>
                      <wp:effectExtent l="0" t="0" r="0" b="9525"/>
                      <wp:wrapTight wrapText="bothSides">
                        <wp:wrapPolygon edited="0">
                          <wp:start x="405" y="0"/>
                          <wp:lineTo x="405" y="21319"/>
                          <wp:lineTo x="20871" y="21319"/>
                          <wp:lineTo x="20871" y="0"/>
                          <wp:lineTo x="405" y="0"/>
                        </wp:wrapPolygon>
                      </wp:wrapTight>
                      <wp:docPr id="54" name="Textfeld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DEB49" w14:textId="77777777" w:rsidR="00EF7B7B" w:rsidRPr="00832412" w:rsidRDefault="00EF7B7B" w:rsidP="00EF7B7B">
                                  <w:pPr>
                                    <w:pStyle w:val="BandundAusgabe"/>
                                    <w:rPr>
                                      <w:noProof/>
                                      <w:color w:val="3A4B6A" w:themeColor="text2"/>
                                    </w:rPr>
                                  </w:pPr>
                                  <w:r w:rsidRPr="00832412">
                                    <w:rPr>
                                      <w:noProof/>
                                      <w:color w:val="3A4B6A" w:themeColor="text2"/>
                                      <w:lang w:bidi="de-DE"/>
                                    </w:rPr>
                                    <w:t>Datum des Newsletters</w:t>
                                  </w:r>
                                </w:p>
                                <w:p w14:paraId="457812A8" w14:textId="77777777" w:rsidR="00EF7B7B" w:rsidRPr="00832412" w:rsidRDefault="00EF7B7B" w:rsidP="00EF7B7B">
                                  <w:pPr>
                                    <w:pStyle w:val="BandundAusgabe"/>
                                    <w:rPr>
                                      <w:noProof/>
                                      <w:color w:val="3A4B6A" w:themeColor="text2"/>
                                    </w:rPr>
                                  </w:pPr>
                                  <w:r w:rsidRPr="00832412">
                                    <w:rPr>
                                      <w:noProof/>
                                      <w:color w:val="3A4B6A" w:themeColor="text2"/>
                                      <w:lang w:bidi="de-DE"/>
                                    </w:rPr>
                                    <w:t>Band 1</w:t>
                                  </w:r>
                                  <w:r w:rsidRPr="00832412">
                                    <w:rPr>
                                      <w:noProof/>
                                      <w:color w:val="3A4B6A" w:themeColor="text2"/>
                                      <w:lang w:bidi="de-DE"/>
                                    </w:rPr>
                                    <w:tab/>
                                    <w:t>Ausgabe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13A1F6" id="Textfeld 277" o:spid="_x0000_s1027" type="#_x0000_t202" style="position:absolute;left:0;text-align:left;margin-left:14.95pt;margin-top:0;width:159.9pt;height:57.7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XduwIAAMM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" filled="f" stroked="f">
                      <v:textbox>
                        <w:txbxContent>
                          <w:p w14:paraId="3F3DEB49" w14:textId="77777777" w:rsidR="00EF7B7B" w:rsidRPr="00832412" w:rsidRDefault="00EF7B7B" w:rsidP="00EF7B7B">
                            <w:pPr>
                              <w:pStyle w:val="BandundAusgabe"/>
                              <w:rPr>
                                <w:noProof/>
                                <w:color w:val="3A4B6A" w:themeColor="text2"/>
                              </w:rPr>
                            </w:pPr>
                            <w:r w:rsidRPr="00832412">
                              <w:rPr>
                                <w:noProof/>
                                <w:color w:val="3A4B6A" w:themeColor="text2"/>
                                <w:lang w:bidi="de-DE"/>
                              </w:rPr>
                              <w:t>Datum des Newsletters</w:t>
                            </w:r>
                          </w:p>
                          <w:p w14:paraId="457812A8" w14:textId="77777777" w:rsidR="00EF7B7B" w:rsidRPr="00832412" w:rsidRDefault="00EF7B7B" w:rsidP="00EF7B7B">
                            <w:pPr>
                              <w:pStyle w:val="BandundAusgabe"/>
                              <w:rPr>
                                <w:noProof/>
                                <w:color w:val="3A4B6A" w:themeColor="text2"/>
                              </w:rPr>
                            </w:pPr>
                            <w:r w:rsidRPr="00832412">
                              <w:rPr>
                                <w:noProof/>
                                <w:color w:val="3A4B6A" w:themeColor="text2"/>
                                <w:lang w:bidi="de-DE"/>
                              </w:rPr>
                              <w:t>Band 1</w:t>
                            </w:r>
                            <w:r w:rsidRPr="00832412">
                              <w:rPr>
                                <w:noProof/>
                                <w:color w:val="3A4B6A" w:themeColor="text2"/>
                                <w:lang w:bidi="de-DE"/>
                              </w:rPr>
                              <w:tab/>
                              <w:t>Ausgabe 1</w:t>
                            </w:r>
                          </w:p>
                        </w:txbxContent>
                      </v:textbox>
                      <w10:wrap type="tight"/>
                    </v:shape>
                  </w:pict>
                </mc:Fallback>
              </mc:AlternateContent>
            </w:r>
          </w:p>
        </w:tc>
      </w:tr>
      <w:tr w:rsidR="00EF03D7" w:rsidRPr="00F91116" w14:paraId="09D8652F" w14:textId="77777777" w:rsidTr="00B57D40">
        <w:trPr>
          <w:trHeight w:val="747"/>
        </w:trPr>
        <w:tc>
          <w:tcPr>
            <w:tcW w:w="12207" w:type="dxa"/>
            <w:gridSpan w:val="4"/>
          </w:tcPr>
          <w:p w14:paraId="0E8B1CB1" w14:textId="77777777" w:rsidR="00EF03D7" w:rsidRPr="00F91116" w:rsidRDefault="00EF03D7" w:rsidP="00EF03D7">
            <w:pPr>
              <w:ind w:left="720"/>
              <w:rPr>
                <w:noProof/>
              </w:rPr>
            </w:pPr>
          </w:p>
        </w:tc>
      </w:tr>
      <w:tr w:rsidR="00B57D40" w:rsidRPr="00F91116" w14:paraId="37988A4B" w14:textId="77777777" w:rsidTr="00535A69">
        <w:trPr>
          <w:trHeight w:val="2061"/>
        </w:trPr>
        <w:tc>
          <w:tcPr>
            <w:tcW w:w="12207" w:type="dxa"/>
            <w:gridSpan w:val="4"/>
          </w:tcPr>
          <w:p w14:paraId="4DAE6D00" w14:textId="77777777" w:rsidR="00B57D40" w:rsidRPr="00F91116" w:rsidRDefault="00B57D40" w:rsidP="00535A69">
            <w:pPr>
              <w:ind w:left="288"/>
              <w:rPr>
                <w:noProof/>
              </w:rPr>
            </w:pPr>
            <w:r w:rsidRPr="00F91116">
              <w:rPr>
                <w:noProof/>
                <w:lang w:bidi="de-DE"/>
              </w:rPr>
              <mc:AlternateContent>
                <mc:Choice Requires="wps">
                  <w:drawing>
                    <wp:inline distT="0" distB="0" distL="0" distR="0" wp14:anchorId="4A6F741E" wp14:editId="7BCC36E7">
                      <wp:extent cx="4012223" cy="859536"/>
                      <wp:effectExtent l="0" t="0" r="7620" b="0"/>
                      <wp:docPr id="257" name="Textfeld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223" cy="859536"/>
                              </a:xfrm>
                              <a:prstGeom prst="rect">
                                <a:avLst/>
                              </a:prstGeom>
                              <a:solidFill>
                                <a:schemeClr val="bg2"/>
                              </a:solidFill>
                              <a:ln>
                                <a:noFill/>
                              </a:ln>
                            </wps:spPr>
                            <wps:txbx>
                              <w:txbxContent>
                                <w:p w14:paraId="3A029D3D" w14:textId="0E30E471" w:rsidR="00B57D40" w:rsidRPr="00B57D40" w:rsidRDefault="00B57D40" w:rsidP="00B57D40">
                                  <w:pPr>
                                    <w:pStyle w:val="Firmeninformationen"/>
                                    <w:rPr>
                                      <w:noProof/>
                                      <w:sz w:val="22"/>
                                      <w:szCs w:val="22"/>
                                    </w:rPr>
                                  </w:pPr>
                                  <w:r w:rsidRPr="00B57D40">
                                    <w:rPr>
                                      <w:noProof/>
                                      <w:sz w:val="22"/>
                                      <w:szCs w:val="22"/>
                                      <w:lang w:bidi="de-DE"/>
                                    </w:rPr>
                                    <w:fldChar w:fldCharType="begin"/>
                                  </w:r>
                                  <w:r w:rsidRPr="00B57D40">
                                    <w:rPr>
                                      <w:noProof/>
                                      <w:sz w:val="22"/>
                                      <w:szCs w:val="22"/>
                                      <w:lang w:bidi="de-DE"/>
                                    </w:rPr>
                                    <w:instrText>MACROBUTTON DoFieldClick [</w:instrText>
                                  </w:r>
                                  <w:r w:rsidR="00C64683" w:rsidRPr="00C64683">
                                    <w:rPr>
                                      <w:b/>
                                      <w:noProof/>
                                      <w:sz w:val="22"/>
                                      <w:szCs w:val="22"/>
                                      <w:lang w:bidi="de-DE"/>
                                    </w:rPr>
                                    <w:instrText>Name des Unternehmens</w:instrText>
                                  </w:r>
                                  <w:r w:rsidRPr="00B57D40">
                                    <w:rPr>
                                      <w:noProof/>
                                      <w:sz w:val="22"/>
                                      <w:szCs w:val="22"/>
                                      <w:lang w:bidi="de-DE"/>
                                    </w:rPr>
                                    <w:instrText>]</w:instrText>
                                  </w:r>
                                  <w:r w:rsidRPr="00B57D40">
                                    <w:rPr>
                                      <w:noProof/>
                                      <w:sz w:val="22"/>
                                      <w:szCs w:val="22"/>
                                      <w:lang w:bidi="de-DE"/>
                                    </w:rPr>
                                    <w:fldChar w:fldCharType="end"/>
                                  </w:r>
                                  <w:r w:rsidRPr="00B57D40">
                                    <w:rPr>
                                      <w:noProof/>
                                      <w:sz w:val="22"/>
                                      <w:szCs w:val="22"/>
                                      <w:lang w:bidi="de-DE"/>
                                    </w:rPr>
                                    <w:t xml:space="preserve">, </w:t>
                                  </w:r>
                                  <w:r w:rsidRPr="00B57D40">
                                    <w:rPr>
                                      <w:noProof/>
                                      <w:sz w:val="22"/>
                                      <w:szCs w:val="22"/>
                                      <w:lang w:bidi="de-DE"/>
                                    </w:rPr>
                                    <w:fldChar w:fldCharType="begin"/>
                                  </w:r>
                                  <w:r w:rsidRPr="00B57D40">
                                    <w:rPr>
                                      <w:noProof/>
                                      <w:sz w:val="22"/>
                                      <w:szCs w:val="22"/>
                                      <w:lang w:bidi="de-DE"/>
                                    </w:rPr>
                                    <w:instrText>MACROBUTTON DoFieldClick [</w:instrText>
                                  </w:r>
                                  <w:r w:rsidR="00C64683" w:rsidRPr="00C64683">
                                    <w:rPr>
                                      <w:b/>
                                      <w:noProof/>
                                      <w:sz w:val="22"/>
                                      <w:szCs w:val="22"/>
                                      <w:lang w:bidi="de-DE"/>
                                    </w:rPr>
                                    <w:instrText>Straße</w:instrText>
                                  </w:r>
                                  <w:r w:rsidRPr="00B57D40">
                                    <w:rPr>
                                      <w:noProof/>
                                      <w:sz w:val="22"/>
                                      <w:szCs w:val="22"/>
                                      <w:lang w:bidi="de-DE"/>
                                    </w:rPr>
                                    <w:instrText>]</w:instrText>
                                  </w:r>
                                  <w:r w:rsidRPr="00B57D40">
                                    <w:rPr>
                                      <w:noProof/>
                                      <w:sz w:val="22"/>
                                      <w:szCs w:val="22"/>
                                      <w:lang w:bidi="de-DE"/>
                                    </w:rPr>
                                    <w:fldChar w:fldCharType="end"/>
                                  </w:r>
                                  <w:r w:rsidRPr="00B57D40">
                                    <w:rPr>
                                      <w:noProof/>
                                      <w:sz w:val="22"/>
                                      <w:szCs w:val="22"/>
                                      <w:lang w:bidi="de-DE"/>
                                    </w:rPr>
                                    <w:t xml:space="preserve">, </w:t>
                                  </w:r>
                                  <w:r w:rsidR="000E3F9A" w:rsidRPr="00BD11D5">
                                    <w:rPr>
                                      <w:b/>
                                      <w:noProof/>
                                      <w:sz w:val="22"/>
                                      <w:szCs w:val="22"/>
                                      <w:lang w:bidi="de-DE"/>
                                    </w:rPr>
                                    <w:fldChar w:fldCharType="begin"/>
                                  </w:r>
                                  <w:r w:rsidR="000E3F9A" w:rsidRPr="00BD11D5">
                                    <w:rPr>
                                      <w:b/>
                                      <w:noProof/>
                                      <w:sz w:val="22"/>
                                      <w:szCs w:val="22"/>
                                      <w:lang w:bidi="de-DE"/>
                                    </w:rPr>
                                    <w:instrText xml:space="preserve"> MACROBUTTON  DoFieldClick [</w:instrText>
                                  </w:r>
                                  <w:r w:rsidR="00C64683" w:rsidRPr="00C64683">
                                    <w:rPr>
                                      <w:b/>
                                      <w:noProof/>
                                      <w:sz w:val="22"/>
                                      <w:szCs w:val="22"/>
                                      <w:lang w:bidi="de-DE"/>
                                    </w:rPr>
                                    <w:instrText>Stadt, Bundesland, PLZ</w:instrText>
                                  </w:r>
                                  <w:r w:rsidR="000E3F9A" w:rsidRPr="00BD11D5">
                                    <w:rPr>
                                      <w:b/>
                                      <w:noProof/>
                                      <w:sz w:val="22"/>
                                      <w:szCs w:val="22"/>
                                      <w:lang w:bidi="de-DE"/>
                                    </w:rPr>
                                    <w:instrText>]</w:instrText>
                                  </w:r>
                                  <w:r w:rsidR="000E3F9A" w:rsidRPr="00BD11D5">
                                    <w:rPr>
                                      <w:b/>
                                      <w:noProof/>
                                      <w:sz w:val="22"/>
                                      <w:szCs w:val="22"/>
                                      <w:lang w:bidi="de-DE"/>
                                    </w:rPr>
                                    <w:fldChar w:fldCharType="end"/>
                                  </w:r>
                                </w:p>
                                <w:p w14:paraId="1156FCF6" w14:textId="4A1940CB" w:rsidR="00B57D40" w:rsidRPr="00B57D40" w:rsidRDefault="00B57D40" w:rsidP="00B57D40">
                                  <w:pPr>
                                    <w:pStyle w:val="Firmeninformationen"/>
                                    <w:rPr>
                                      <w:noProof/>
                                      <w:sz w:val="22"/>
                                      <w:szCs w:val="22"/>
                                    </w:rPr>
                                  </w:pPr>
                                  <w:r w:rsidRPr="00B57D40">
                                    <w:rPr>
                                      <w:noProof/>
                                      <w:sz w:val="22"/>
                                      <w:szCs w:val="22"/>
                                      <w:lang w:bidi="de-DE"/>
                                    </w:rPr>
                                    <w:fldChar w:fldCharType="begin"/>
                                  </w:r>
                                  <w:r w:rsidRPr="00B57D40">
                                    <w:rPr>
                                      <w:noProof/>
                                      <w:sz w:val="22"/>
                                      <w:szCs w:val="22"/>
                                      <w:lang w:bidi="de-DE"/>
                                    </w:rPr>
                                    <w:instrText>MACROBUTTON DoFieldClick [</w:instrText>
                                  </w:r>
                                  <w:r w:rsidRPr="00B57D40">
                                    <w:rPr>
                                      <w:b/>
                                      <w:noProof/>
                                      <w:sz w:val="22"/>
                                      <w:szCs w:val="22"/>
                                      <w:lang w:bidi="de-DE"/>
                                    </w:rPr>
                                    <w:instrText>Website</w:instrText>
                                  </w:r>
                                  <w:r w:rsidRPr="00B57D40">
                                    <w:rPr>
                                      <w:noProof/>
                                      <w:sz w:val="22"/>
                                      <w:szCs w:val="22"/>
                                      <w:lang w:bidi="de-DE"/>
                                    </w:rPr>
                                    <w:instrText>]</w:instrText>
                                  </w:r>
                                  <w:r w:rsidRPr="00B57D40">
                                    <w:rPr>
                                      <w:noProof/>
                                      <w:sz w:val="22"/>
                                      <w:szCs w:val="22"/>
                                      <w:lang w:bidi="de-DE"/>
                                    </w:rPr>
                                    <w:fldChar w:fldCharType="end"/>
                                  </w:r>
                                  <w:r w:rsidRPr="00B57D40">
                                    <w:rPr>
                                      <w:noProof/>
                                      <w:sz w:val="22"/>
                                      <w:szCs w:val="22"/>
                                      <w:lang w:bidi="de-DE"/>
                                    </w:rPr>
                                    <w:t>   </w:t>
                                  </w:r>
                                  <w:r w:rsidRPr="00B57D40">
                                    <w:rPr>
                                      <w:noProof/>
                                      <w:sz w:val="22"/>
                                      <w:szCs w:val="22"/>
                                      <w:lang w:bidi="de-DE"/>
                                    </w:rPr>
                                    <w:fldChar w:fldCharType="begin"/>
                                  </w:r>
                                  <w:r w:rsidRPr="00B57D40">
                                    <w:rPr>
                                      <w:noProof/>
                                      <w:sz w:val="22"/>
                                      <w:szCs w:val="22"/>
                                      <w:lang w:bidi="de-DE"/>
                                    </w:rPr>
                                    <w:instrText>MACROBUTTON DoFieldClick [</w:instrText>
                                  </w:r>
                                  <w:r w:rsidR="00C64683" w:rsidRPr="00C64683">
                                    <w:rPr>
                                      <w:b/>
                                      <w:noProof/>
                                      <w:sz w:val="22"/>
                                      <w:szCs w:val="22"/>
                                      <w:lang w:bidi="de-DE"/>
                                    </w:rPr>
                                    <w:instrText>E-Mail</w:instrText>
                                  </w:r>
                                  <w:r w:rsidRPr="00B57D40">
                                    <w:rPr>
                                      <w:noProof/>
                                      <w:sz w:val="22"/>
                                      <w:szCs w:val="22"/>
                                      <w:lang w:bidi="de-DE"/>
                                    </w:rPr>
                                    <w:instrText>]</w:instrText>
                                  </w:r>
                                  <w:r w:rsidRPr="00B57D40">
                                    <w:rPr>
                                      <w:noProof/>
                                      <w:sz w:val="22"/>
                                      <w:szCs w:val="22"/>
                                      <w:lang w:bidi="de-DE"/>
                                    </w:rPr>
                                    <w:fldChar w:fldCharType="end"/>
                                  </w:r>
                                  <w:r w:rsidRPr="00B57D40">
                                    <w:rPr>
                                      <w:noProof/>
                                      <w:sz w:val="22"/>
                                      <w:szCs w:val="22"/>
                                      <w:lang w:bidi="de-DE"/>
                                    </w:rPr>
                                    <w:t>   </w:t>
                                  </w:r>
                                  <w:r w:rsidRPr="00B57D40">
                                    <w:rPr>
                                      <w:noProof/>
                                      <w:sz w:val="22"/>
                                      <w:szCs w:val="22"/>
                                      <w:lang w:bidi="de-DE"/>
                                    </w:rPr>
                                    <w:fldChar w:fldCharType="begin"/>
                                  </w:r>
                                  <w:r w:rsidRPr="00B57D40">
                                    <w:rPr>
                                      <w:noProof/>
                                      <w:sz w:val="22"/>
                                      <w:szCs w:val="22"/>
                                      <w:lang w:bidi="de-DE"/>
                                    </w:rPr>
                                    <w:instrText>MACROBUTTON DoFieldClick [</w:instrText>
                                  </w:r>
                                  <w:r w:rsidR="00C64683" w:rsidRPr="00C64683">
                                    <w:rPr>
                                      <w:b/>
                                      <w:noProof/>
                                      <w:sz w:val="22"/>
                                      <w:szCs w:val="22"/>
                                      <w:lang w:bidi="de-DE"/>
                                    </w:rPr>
                                    <w:instrText>Telefon</w:instrText>
                                  </w:r>
                                  <w:r w:rsidRPr="00B57D40">
                                    <w:rPr>
                                      <w:noProof/>
                                      <w:sz w:val="22"/>
                                      <w:szCs w:val="22"/>
                                      <w:lang w:bidi="de-DE"/>
                                    </w:rPr>
                                    <w:instrText>]</w:instrText>
                                  </w:r>
                                  <w:r w:rsidRPr="00B57D40">
                                    <w:rPr>
                                      <w:noProof/>
                                      <w:sz w:val="22"/>
                                      <w:szCs w:val="22"/>
                                      <w:lang w:bidi="de-DE"/>
                                    </w:rPr>
                                    <w:fldChar w:fldCharType="end"/>
                                  </w:r>
                                </w:p>
                              </w:txbxContent>
                            </wps:txbx>
                            <wps:bodyPr rot="0" vert="horz" wrap="square" lIns="182880" tIns="182880" rIns="182880" bIns="0" anchor="t" anchorCtr="0" upright="1">
                              <a:noAutofit/>
                            </wps:bodyPr>
                          </wps:wsp>
                        </a:graphicData>
                      </a:graphic>
                    </wp:inline>
                  </w:drawing>
                </mc:Choice>
                <mc:Fallback>
                  <w:pict>
                    <v:shape w14:anchorId="4A6F741E" id="Textfeld 356" o:spid="_x0000_s1028" type="#_x0000_t202" style="width:315.9pt;height:6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" fillcolor="#eaeaea [3214]" stroked="f">
                      <v:textbox inset="14.4pt,14.4pt,14.4pt,0">
                        <w:txbxContent>
                          <w:p w14:paraId="3A029D3D" w14:textId="0E30E471" w:rsidR="00B57D40" w:rsidRPr="00B57D40" w:rsidRDefault="00B57D40" w:rsidP="00B57D40">
                            <w:pPr>
                              <w:pStyle w:val="Firmeninformationen"/>
                              <w:rPr>
                                <w:noProof/>
                                <w:sz w:val="22"/>
                                <w:szCs w:val="22"/>
                              </w:rPr>
                            </w:pPr>
                            <w:r w:rsidRPr="00B57D40">
                              <w:rPr>
                                <w:noProof/>
                                <w:sz w:val="22"/>
                                <w:szCs w:val="22"/>
                                <w:lang w:bidi="de-DE"/>
                              </w:rPr>
                              <w:fldChar w:fldCharType="begin"/>
                            </w:r>
                            <w:r w:rsidRPr="00B57D40">
                              <w:rPr>
                                <w:noProof/>
                                <w:sz w:val="22"/>
                                <w:szCs w:val="22"/>
                                <w:lang w:bidi="de-DE"/>
                              </w:rPr>
                              <w:instrText>MACROBUTTON DoFieldClick [</w:instrText>
                            </w:r>
                            <w:r w:rsidR="00C64683" w:rsidRPr="00C64683">
                              <w:rPr>
                                <w:b/>
                                <w:noProof/>
                                <w:sz w:val="22"/>
                                <w:szCs w:val="22"/>
                                <w:lang w:bidi="de-DE"/>
                              </w:rPr>
                              <w:instrText>Name des Unternehmens</w:instrText>
                            </w:r>
                            <w:r w:rsidRPr="00B57D40">
                              <w:rPr>
                                <w:noProof/>
                                <w:sz w:val="22"/>
                                <w:szCs w:val="22"/>
                                <w:lang w:bidi="de-DE"/>
                              </w:rPr>
                              <w:instrText>]</w:instrText>
                            </w:r>
                            <w:r w:rsidRPr="00B57D40">
                              <w:rPr>
                                <w:noProof/>
                                <w:sz w:val="22"/>
                                <w:szCs w:val="22"/>
                                <w:lang w:bidi="de-DE"/>
                              </w:rPr>
                              <w:fldChar w:fldCharType="end"/>
                            </w:r>
                            <w:r w:rsidRPr="00B57D40">
                              <w:rPr>
                                <w:noProof/>
                                <w:sz w:val="22"/>
                                <w:szCs w:val="22"/>
                                <w:lang w:bidi="de-DE"/>
                              </w:rPr>
                              <w:t xml:space="preserve">, </w:t>
                            </w:r>
                            <w:r w:rsidRPr="00B57D40">
                              <w:rPr>
                                <w:noProof/>
                                <w:sz w:val="22"/>
                                <w:szCs w:val="22"/>
                                <w:lang w:bidi="de-DE"/>
                              </w:rPr>
                              <w:fldChar w:fldCharType="begin"/>
                            </w:r>
                            <w:r w:rsidRPr="00B57D40">
                              <w:rPr>
                                <w:noProof/>
                                <w:sz w:val="22"/>
                                <w:szCs w:val="22"/>
                                <w:lang w:bidi="de-DE"/>
                              </w:rPr>
                              <w:instrText>MACROBUTTON DoFieldClick [</w:instrText>
                            </w:r>
                            <w:r w:rsidR="00C64683" w:rsidRPr="00C64683">
                              <w:rPr>
                                <w:b/>
                                <w:noProof/>
                                <w:sz w:val="22"/>
                                <w:szCs w:val="22"/>
                                <w:lang w:bidi="de-DE"/>
                              </w:rPr>
                              <w:instrText>Straße</w:instrText>
                            </w:r>
                            <w:r w:rsidRPr="00B57D40">
                              <w:rPr>
                                <w:noProof/>
                                <w:sz w:val="22"/>
                                <w:szCs w:val="22"/>
                                <w:lang w:bidi="de-DE"/>
                              </w:rPr>
                              <w:instrText>]</w:instrText>
                            </w:r>
                            <w:r w:rsidRPr="00B57D40">
                              <w:rPr>
                                <w:noProof/>
                                <w:sz w:val="22"/>
                                <w:szCs w:val="22"/>
                                <w:lang w:bidi="de-DE"/>
                              </w:rPr>
                              <w:fldChar w:fldCharType="end"/>
                            </w:r>
                            <w:r w:rsidRPr="00B57D40">
                              <w:rPr>
                                <w:noProof/>
                                <w:sz w:val="22"/>
                                <w:szCs w:val="22"/>
                                <w:lang w:bidi="de-DE"/>
                              </w:rPr>
                              <w:t xml:space="preserve">, </w:t>
                            </w:r>
                            <w:r w:rsidR="000E3F9A" w:rsidRPr="00BD11D5">
                              <w:rPr>
                                <w:b/>
                                <w:noProof/>
                                <w:sz w:val="22"/>
                                <w:szCs w:val="22"/>
                                <w:lang w:bidi="de-DE"/>
                              </w:rPr>
                              <w:fldChar w:fldCharType="begin"/>
                            </w:r>
                            <w:r w:rsidR="000E3F9A" w:rsidRPr="00BD11D5">
                              <w:rPr>
                                <w:b/>
                                <w:noProof/>
                                <w:sz w:val="22"/>
                                <w:szCs w:val="22"/>
                                <w:lang w:bidi="de-DE"/>
                              </w:rPr>
                              <w:instrText xml:space="preserve"> MACROBUTTON  DoFieldClick [</w:instrText>
                            </w:r>
                            <w:r w:rsidR="00C64683" w:rsidRPr="00C64683">
                              <w:rPr>
                                <w:b/>
                                <w:noProof/>
                                <w:sz w:val="22"/>
                                <w:szCs w:val="22"/>
                                <w:lang w:bidi="de-DE"/>
                              </w:rPr>
                              <w:instrText>Stadt, Bundesland, PLZ</w:instrText>
                            </w:r>
                            <w:r w:rsidR="000E3F9A" w:rsidRPr="00BD11D5">
                              <w:rPr>
                                <w:b/>
                                <w:noProof/>
                                <w:sz w:val="22"/>
                                <w:szCs w:val="22"/>
                                <w:lang w:bidi="de-DE"/>
                              </w:rPr>
                              <w:instrText>]</w:instrText>
                            </w:r>
                            <w:r w:rsidR="000E3F9A" w:rsidRPr="00BD11D5">
                              <w:rPr>
                                <w:b/>
                                <w:noProof/>
                                <w:sz w:val="22"/>
                                <w:szCs w:val="22"/>
                                <w:lang w:bidi="de-DE"/>
                              </w:rPr>
                              <w:fldChar w:fldCharType="end"/>
                            </w:r>
                          </w:p>
                          <w:p w14:paraId="1156FCF6" w14:textId="4A1940CB" w:rsidR="00B57D40" w:rsidRPr="00B57D40" w:rsidRDefault="00B57D40" w:rsidP="00B57D40">
                            <w:pPr>
                              <w:pStyle w:val="Firmeninformationen"/>
                              <w:rPr>
                                <w:noProof/>
                                <w:sz w:val="22"/>
                                <w:szCs w:val="22"/>
                              </w:rPr>
                            </w:pPr>
                            <w:r w:rsidRPr="00B57D40">
                              <w:rPr>
                                <w:noProof/>
                                <w:sz w:val="22"/>
                                <w:szCs w:val="22"/>
                                <w:lang w:bidi="de-DE"/>
                              </w:rPr>
                              <w:fldChar w:fldCharType="begin"/>
                            </w:r>
                            <w:r w:rsidRPr="00B57D40">
                              <w:rPr>
                                <w:noProof/>
                                <w:sz w:val="22"/>
                                <w:szCs w:val="22"/>
                                <w:lang w:bidi="de-DE"/>
                              </w:rPr>
                              <w:instrText>MACROBUTTON DoFieldClick [</w:instrText>
                            </w:r>
                            <w:r w:rsidRPr="00B57D40">
                              <w:rPr>
                                <w:b/>
                                <w:noProof/>
                                <w:sz w:val="22"/>
                                <w:szCs w:val="22"/>
                                <w:lang w:bidi="de-DE"/>
                              </w:rPr>
                              <w:instrText>Website</w:instrText>
                            </w:r>
                            <w:r w:rsidRPr="00B57D40">
                              <w:rPr>
                                <w:noProof/>
                                <w:sz w:val="22"/>
                                <w:szCs w:val="22"/>
                                <w:lang w:bidi="de-DE"/>
                              </w:rPr>
                              <w:instrText>]</w:instrText>
                            </w:r>
                            <w:r w:rsidRPr="00B57D40">
                              <w:rPr>
                                <w:noProof/>
                                <w:sz w:val="22"/>
                                <w:szCs w:val="22"/>
                                <w:lang w:bidi="de-DE"/>
                              </w:rPr>
                              <w:fldChar w:fldCharType="end"/>
                            </w:r>
                            <w:r w:rsidRPr="00B57D40">
                              <w:rPr>
                                <w:noProof/>
                                <w:sz w:val="22"/>
                                <w:szCs w:val="22"/>
                                <w:lang w:bidi="de-DE"/>
                              </w:rPr>
                              <w:t>   </w:t>
                            </w:r>
                            <w:r w:rsidRPr="00B57D40">
                              <w:rPr>
                                <w:noProof/>
                                <w:sz w:val="22"/>
                                <w:szCs w:val="22"/>
                                <w:lang w:bidi="de-DE"/>
                              </w:rPr>
                              <w:fldChar w:fldCharType="begin"/>
                            </w:r>
                            <w:r w:rsidRPr="00B57D40">
                              <w:rPr>
                                <w:noProof/>
                                <w:sz w:val="22"/>
                                <w:szCs w:val="22"/>
                                <w:lang w:bidi="de-DE"/>
                              </w:rPr>
                              <w:instrText>MACROBUTTON DoFieldClick [</w:instrText>
                            </w:r>
                            <w:r w:rsidR="00C64683" w:rsidRPr="00C64683">
                              <w:rPr>
                                <w:b/>
                                <w:noProof/>
                                <w:sz w:val="22"/>
                                <w:szCs w:val="22"/>
                                <w:lang w:bidi="de-DE"/>
                              </w:rPr>
                              <w:instrText>E-Mail</w:instrText>
                            </w:r>
                            <w:r w:rsidRPr="00B57D40">
                              <w:rPr>
                                <w:noProof/>
                                <w:sz w:val="22"/>
                                <w:szCs w:val="22"/>
                                <w:lang w:bidi="de-DE"/>
                              </w:rPr>
                              <w:instrText>]</w:instrText>
                            </w:r>
                            <w:r w:rsidRPr="00B57D40">
                              <w:rPr>
                                <w:noProof/>
                                <w:sz w:val="22"/>
                                <w:szCs w:val="22"/>
                                <w:lang w:bidi="de-DE"/>
                              </w:rPr>
                              <w:fldChar w:fldCharType="end"/>
                            </w:r>
                            <w:r w:rsidRPr="00B57D40">
                              <w:rPr>
                                <w:noProof/>
                                <w:sz w:val="22"/>
                                <w:szCs w:val="22"/>
                                <w:lang w:bidi="de-DE"/>
                              </w:rPr>
                              <w:t>   </w:t>
                            </w:r>
                            <w:r w:rsidRPr="00B57D40">
                              <w:rPr>
                                <w:noProof/>
                                <w:sz w:val="22"/>
                                <w:szCs w:val="22"/>
                                <w:lang w:bidi="de-DE"/>
                              </w:rPr>
                              <w:fldChar w:fldCharType="begin"/>
                            </w:r>
                            <w:r w:rsidRPr="00B57D40">
                              <w:rPr>
                                <w:noProof/>
                                <w:sz w:val="22"/>
                                <w:szCs w:val="22"/>
                                <w:lang w:bidi="de-DE"/>
                              </w:rPr>
                              <w:instrText>MACROBUTTON DoFieldClick [</w:instrText>
                            </w:r>
                            <w:r w:rsidR="00C64683" w:rsidRPr="00C64683">
                              <w:rPr>
                                <w:b/>
                                <w:noProof/>
                                <w:sz w:val="22"/>
                                <w:szCs w:val="22"/>
                                <w:lang w:bidi="de-DE"/>
                              </w:rPr>
                              <w:instrText>Telefon</w:instrText>
                            </w:r>
                            <w:r w:rsidRPr="00B57D40">
                              <w:rPr>
                                <w:noProof/>
                                <w:sz w:val="22"/>
                                <w:szCs w:val="22"/>
                                <w:lang w:bidi="de-DE"/>
                              </w:rPr>
                              <w:instrText>]</w:instrText>
                            </w:r>
                            <w:r w:rsidRPr="00B57D40">
                              <w:rPr>
                                <w:noProof/>
                                <w:sz w:val="22"/>
                                <w:szCs w:val="22"/>
                                <w:lang w:bidi="de-DE"/>
                              </w:rPr>
                              <w:fldChar w:fldCharType="end"/>
                            </w:r>
                          </w:p>
                        </w:txbxContent>
                      </v:textbox>
                      <w10:anchorlock/>
                    </v:shape>
                  </w:pict>
                </mc:Fallback>
              </mc:AlternateContent>
            </w:r>
          </w:p>
        </w:tc>
      </w:tr>
      <w:tr w:rsidR="00337E9B" w:rsidRPr="00F91116" w14:paraId="4962816A" w14:textId="77777777" w:rsidTr="00B049B4">
        <w:trPr>
          <w:gridAfter w:val="1"/>
          <w:wAfter w:w="70" w:type="dxa"/>
          <w:trHeight w:val="9581"/>
        </w:trPr>
        <w:tc>
          <w:tcPr>
            <w:tcW w:w="4762" w:type="dxa"/>
          </w:tcPr>
          <w:p w14:paraId="71FE2B4C" w14:textId="77777777" w:rsidR="00B57D40" w:rsidRPr="00F91116" w:rsidRDefault="00535A69" w:rsidP="00EF03D7">
            <w:pPr>
              <w:ind w:left="720"/>
              <w:rPr>
                <w:noProof/>
              </w:rPr>
            </w:pPr>
            <w:r w:rsidRPr="00F91116">
              <w:rPr>
                <w:noProof/>
                <w:lang w:bidi="de-DE"/>
              </w:rPr>
              <mc:AlternateContent>
                <mc:Choice Requires="wps">
                  <w:drawing>
                    <wp:anchor distT="0" distB="0" distL="114300" distR="114300" simplePos="0" relativeHeight="251695616" behindDoc="1" locked="0" layoutInCell="1" allowOverlap="1" wp14:anchorId="495BB3F4" wp14:editId="5E137154">
                      <wp:simplePos x="0" y="0"/>
                      <wp:positionH relativeFrom="column">
                        <wp:posOffset>191432</wp:posOffset>
                      </wp:positionH>
                      <wp:positionV relativeFrom="page">
                        <wp:posOffset>-262215</wp:posOffset>
                      </wp:positionV>
                      <wp:extent cx="6979535" cy="5856790"/>
                      <wp:effectExtent l="0" t="0" r="0" b="0"/>
                      <wp:wrapNone/>
                      <wp:docPr id="277" name="Rechteck 277" descr="mit Hintergrundfeld"/>
                      <wp:cNvGraphicFramePr/>
                      <a:graphic xmlns:a="http://schemas.openxmlformats.org/drawingml/2006/main">
                        <a:graphicData uri="http://schemas.microsoft.com/office/word/2010/wordprocessingShape">
                          <wps:wsp>
                            <wps:cNvSpPr/>
                            <wps:spPr>
                              <a:xfrm>
                                <a:off x="0" y="0"/>
                                <a:ext cx="6979535" cy="585679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0D0499D" id="Rechteck 277" o:spid="_x0000_s1026" alt="mit Hintergrundfeld" style="position:absolute;margin-left:15.05pt;margin-top:-20.65pt;width:549.55pt;height:461.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" stroked="f" strokeweight="1pt">
                      <w10:wrap anchory="page"/>
                    </v:rect>
                  </w:pict>
                </mc:Fallback>
              </mc:AlternateContent>
            </w:r>
            <w:r w:rsidR="00612826" w:rsidRPr="00F91116">
              <w:rPr>
                <w:noProof/>
                <w:lang w:bidi="de-DE"/>
              </w:rPr>
              <mc:AlternateContent>
                <mc:Choice Requires="wps">
                  <w:drawing>
                    <wp:inline distT="0" distB="0" distL="0" distR="0" wp14:anchorId="2AEF8D9E" wp14:editId="68AC168A">
                      <wp:extent cx="2028825" cy="2691684"/>
                      <wp:effectExtent l="0" t="0" r="0" b="0"/>
                      <wp:docPr id="56" name="Textfeld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69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14:paraId="33789E87" w14:textId="77777777" w:rsidR="00612826" w:rsidRPr="00FF55D8" w:rsidRDefault="00FF55D8" w:rsidP="00FF55D8">
                                  <w:pPr>
                                    <w:pStyle w:val="TOCHeading"/>
                                    <w:spacing w:after="240"/>
                                    <w:rPr>
                                      <w:noProof/>
                                    </w:rPr>
                                  </w:pPr>
                                  <w:r w:rsidRPr="00FF55D8">
                                    <w:rPr>
                                      <w:noProof/>
                                      <w:lang w:bidi="de-DE"/>
                                    </w:rPr>
                                    <w:t>IN DIESER AUSGABE</w:t>
                                  </w:r>
                                </w:p>
                                <w:p w14:paraId="3566636E" w14:textId="77777777" w:rsidR="00612826" w:rsidRDefault="00612826" w:rsidP="00FF55D8">
                                  <w:pPr>
                                    <w:pStyle w:val="ListParagraph"/>
                                    <w:numPr>
                                      <w:ilvl w:val="0"/>
                                      <w:numId w:val="13"/>
                                    </w:numPr>
                                    <w:spacing w:after="100"/>
                                    <w:contextualSpacing w:val="0"/>
                                    <w:rPr>
                                      <w:noProof/>
                                    </w:rPr>
                                  </w:pPr>
                                  <w:r w:rsidRPr="00FF55D8">
                                    <w:rPr>
                                      <w:noProof/>
                                      <w:sz w:val="22"/>
                                      <w:szCs w:val="22"/>
                                      <w:lang w:bidi="de-DE"/>
                                    </w:rPr>
                                    <w:t>Erste Schritte</w:t>
                                  </w:r>
                                </w:p>
                                <w:p w14:paraId="34014A41" w14:textId="77777777" w:rsidR="00612826" w:rsidRDefault="00612826" w:rsidP="00FF55D8">
                                  <w:pPr>
                                    <w:pStyle w:val="ListParagraph"/>
                                    <w:numPr>
                                      <w:ilvl w:val="0"/>
                                      <w:numId w:val="13"/>
                                    </w:numPr>
                                    <w:spacing w:after="100"/>
                                    <w:contextualSpacing w:val="0"/>
                                    <w:rPr>
                                      <w:noProof/>
                                    </w:rPr>
                                  </w:pPr>
                                  <w:r w:rsidRPr="00FF55D8">
                                    <w:rPr>
                                      <w:noProof/>
                                      <w:sz w:val="22"/>
                                      <w:szCs w:val="22"/>
                                      <w:lang w:bidi="de-DE"/>
                                    </w:rPr>
                                    <w:t>Verfassen ansprechender Newsletterartikel</w:t>
                                  </w:r>
                                </w:p>
                                <w:p w14:paraId="308A6A8B" w14:textId="77777777" w:rsidR="00612826" w:rsidRDefault="00612826" w:rsidP="00FF55D8">
                                  <w:pPr>
                                    <w:pStyle w:val="ListParagraph"/>
                                    <w:numPr>
                                      <w:ilvl w:val="0"/>
                                      <w:numId w:val="13"/>
                                    </w:numPr>
                                    <w:spacing w:after="100"/>
                                    <w:contextualSpacing w:val="0"/>
                                    <w:rPr>
                                      <w:noProof/>
                                    </w:rPr>
                                  </w:pPr>
                                  <w:r w:rsidRPr="00FF55D8">
                                    <w:rPr>
                                      <w:noProof/>
                                      <w:sz w:val="22"/>
                                      <w:szCs w:val="22"/>
                                      <w:lang w:bidi="de-DE"/>
                                    </w:rPr>
                                    <w:t>Einfügen eines Artikels in einen engen Raum</w:t>
                                  </w:r>
                                </w:p>
                                <w:p w14:paraId="4926228C" w14:textId="77777777" w:rsidR="00612826" w:rsidRDefault="00612826" w:rsidP="00FF55D8">
                                  <w:pPr>
                                    <w:pStyle w:val="ListParagraph"/>
                                    <w:numPr>
                                      <w:ilvl w:val="0"/>
                                      <w:numId w:val="13"/>
                                    </w:numPr>
                                    <w:spacing w:after="100"/>
                                    <w:contextualSpacing w:val="0"/>
                                    <w:rPr>
                                      <w:noProof/>
                                    </w:rPr>
                                  </w:pPr>
                                  <w:r w:rsidRPr="00FF55D8">
                                    <w:rPr>
                                      <w:noProof/>
                                      <w:sz w:val="22"/>
                                      <w:szCs w:val="22"/>
                                      <w:lang w:bidi="de-DE"/>
                                    </w:rPr>
                                    <w:t>Einfügen eigener Grafiken</w:t>
                                  </w:r>
                                </w:p>
                                <w:p w14:paraId="57083CB5" w14:textId="77777777" w:rsidR="00612826" w:rsidRDefault="00612826" w:rsidP="00FF55D8">
                                  <w:pPr>
                                    <w:pStyle w:val="ListParagraph"/>
                                    <w:numPr>
                                      <w:ilvl w:val="0"/>
                                      <w:numId w:val="13"/>
                                    </w:numPr>
                                    <w:spacing w:after="100"/>
                                    <w:contextualSpacing w:val="0"/>
                                    <w:rPr>
                                      <w:noProof/>
                                    </w:rPr>
                                  </w:pPr>
                                  <w:r w:rsidRPr="00FF55D8">
                                    <w:rPr>
                                      <w:noProof/>
                                      <w:sz w:val="22"/>
                                      <w:szCs w:val="22"/>
                                      <w:lang w:bidi="de-DE"/>
                                    </w:rPr>
                                    <w:t>Die Elemente eines Newsletters</w:t>
                                  </w:r>
                                </w:p>
                              </w:txbxContent>
                            </wps:txbx>
                            <wps:bodyPr rot="0" vert="horz" wrap="square" lIns="91440" tIns="45720" rIns="91440" bIns="45720" anchor="t" anchorCtr="0" upright="1">
                              <a:noAutofit/>
                            </wps:bodyPr>
                          </wps:wsp>
                        </a:graphicData>
                      </a:graphic>
                    </wp:inline>
                  </w:drawing>
                </mc:Choice>
                <mc:Fallback>
                  <w:pict>
                    <v:shape w14:anchorId="2AEF8D9E" id="Textfeld 271" o:spid="_x0000_s1029" type="#_x0000_t202" style="width:159.75pt;height:2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" filled="f" stroked="f" strokecolor="#c30">
                      <v:textbox>
                        <w:txbxContent>
                          <w:p w14:paraId="33789E87" w14:textId="77777777" w:rsidR="00612826" w:rsidRPr="00FF55D8" w:rsidRDefault="00FF55D8" w:rsidP="00FF55D8">
                            <w:pPr>
                              <w:pStyle w:val="TOCHeading"/>
                              <w:spacing w:after="240"/>
                              <w:rPr>
                                <w:noProof/>
                              </w:rPr>
                            </w:pPr>
                            <w:r w:rsidRPr="00FF55D8">
                              <w:rPr>
                                <w:noProof/>
                                <w:lang w:bidi="de-DE"/>
                              </w:rPr>
                              <w:t>IN DIESER AUSGABE</w:t>
                            </w:r>
                          </w:p>
                          <w:p w14:paraId="3566636E" w14:textId="77777777" w:rsidR="00612826" w:rsidRDefault="00612826" w:rsidP="00FF55D8">
                            <w:pPr>
                              <w:pStyle w:val="ListParagraph"/>
                              <w:numPr>
                                <w:ilvl w:val="0"/>
                                <w:numId w:val="13"/>
                              </w:numPr>
                              <w:spacing w:after="100"/>
                              <w:contextualSpacing w:val="0"/>
                              <w:rPr>
                                <w:noProof/>
                              </w:rPr>
                            </w:pPr>
                            <w:r w:rsidRPr="00FF55D8">
                              <w:rPr>
                                <w:noProof/>
                                <w:sz w:val="22"/>
                                <w:szCs w:val="22"/>
                                <w:lang w:bidi="de-DE"/>
                              </w:rPr>
                              <w:t>Erste Schritte</w:t>
                            </w:r>
                          </w:p>
                          <w:p w14:paraId="34014A41" w14:textId="77777777" w:rsidR="00612826" w:rsidRDefault="00612826" w:rsidP="00FF55D8">
                            <w:pPr>
                              <w:pStyle w:val="ListParagraph"/>
                              <w:numPr>
                                <w:ilvl w:val="0"/>
                                <w:numId w:val="13"/>
                              </w:numPr>
                              <w:spacing w:after="100"/>
                              <w:contextualSpacing w:val="0"/>
                              <w:rPr>
                                <w:noProof/>
                              </w:rPr>
                            </w:pPr>
                            <w:r w:rsidRPr="00FF55D8">
                              <w:rPr>
                                <w:noProof/>
                                <w:sz w:val="22"/>
                                <w:szCs w:val="22"/>
                                <w:lang w:bidi="de-DE"/>
                              </w:rPr>
                              <w:t>Verfassen ansprechender Newsletterartikel</w:t>
                            </w:r>
                          </w:p>
                          <w:p w14:paraId="308A6A8B" w14:textId="77777777" w:rsidR="00612826" w:rsidRDefault="00612826" w:rsidP="00FF55D8">
                            <w:pPr>
                              <w:pStyle w:val="ListParagraph"/>
                              <w:numPr>
                                <w:ilvl w:val="0"/>
                                <w:numId w:val="13"/>
                              </w:numPr>
                              <w:spacing w:after="100"/>
                              <w:contextualSpacing w:val="0"/>
                              <w:rPr>
                                <w:noProof/>
                              </w:rPr>
                            </w:pPr>
                            <w:r w:rsidRPr="00FF55D8">
                              <w:rPr>
                                <w:noProof/>
                                <w:sz w:val="22"/>
                                <w:szCs w:val="22"/>
                                <w:lang w:bidi="de-DE"/>
                              </w:rPr>
                              <w:t>Einfügen eines Artikels in einen engen Raum</w:t>
                            </w:r>
                          </w:p>
                          <w:p w14:paraId="4926228C" w14:textId="77777777" w:rsidR="00612826" w:rsidRDefault="00612826" w:rsidP="00FF55D8">
                            <w:pPr>
                              <w:pStyle w:val="ListParagraph"/>
                              <w:numPr>
                                <w:ilvl w:val="0"/>
                                <w:numId w:val="13"/>
                              </w:numPr>
                              <w:spacing w:after="100"/>
                              <w:contextualSpacing w:val="0"/>
                              <w:rPr>
                                <w:noProof/>
                              </w:rPr>
                            </w:pPr>
                            <w:r w:rsidRPr="00FF55D8">
                              <w:rPr>
                                <w:noProof/>
                                <w:sz w:val="22"/>
                                <w:szCs w:val="22"/>
                                <w:lang w:bidi="de-DE"/>
                              </w:rPr>
                              <w:t>Einfügen eigener Grafiken</w:t>
                            </w:r>
                          </w:p>
                          <w:p w14:paraId="57083CB5" w14:textId="77777777" w:rsidR="00612826" w:rsidRDefault="00612826" w:rsidP="00FF55D8">
                            <w:pPr>
                              <w:pStyle w:val="ListParagraph"/>
                              <w:numPr>
                                <w:ilvl w:val="0"/>
                                <w:numId w:val="13"/>
                              </w:numPr>
                              <w:spacing w:after="100"/>
                              <w:contextualSpacing w:val="0"/>
                              <w:rPr>
                                <w:noProof/>
                              </w:rPr>
                            </w:pPr>
                            <w:r w:rsidRPr="00FF55D8">
                              <w:rPr>
                                <w:noProof/>
                                <w:sz w:val="22"/>
                                <w:szCs w:val="22"/>
                                <w:lang w:bidi="de-DE"/>
                              </w:rPr>
                              <w:t>Die Elemente eines Newsletters</w:t>
                            </w:r>
                          </w:p>
                        </w:txbxContent>
                      </v:textbox>
                      <w10:anchorlock/>
                    </v:shape>
                  </w:pict>
                </mc:Fallback>
              </mc:AlternateContent>
            </w:r>
            <w:r w:rsidR="00337E9B" w:rsidRPr="00F91116">
              <w:rPr>
                <w:noProof/>
                <w:lang w:bidi="de-DE"/>
              </w:rPr>
              <mc:AlternateContent>
                <mc:Choice Requires="wps">
                  <w:drawing>
                    <wp:inline distT="0" distB="0" distL="0" distR="0" wp14:anchorId="22FEEA99" wp14:editId="593E01D4">
                      <wp:extent cx="2361063" cy="1238250"/>
                      <wp:effectExtent l="0" t="0" r="1270" b="0"/>
                      <wp:docPr id="279" name="Parallelogramm 279"/>
                      <wp:cNvGraphicFramePr/>
                      <a:graphic xmlns:a="http://schemas.openxmlformats.org/drawingml/2006/main">
                        <a:graphicData uri="http://schemas.microsoft.com/office/word/2010/wordprocessingShape">
                          <wps:wsp>
                            <wps:cNvSpPr/>
                            <wps:spPr>
                              <a:xfrm>
                                <a:off x="0" y="0"/>
                                <a:ext cx="2361063" cy="1238250"/>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B7B7F9" w14:textId="77777777" w:rsidR="00337E9B" w:rsidRDefault="00337E9B" w:rsidP="00337E9B">
                                  <w:pPr>
                                    <w:pStyle w:val="Formatvorlage1"/>
                                    <w:spacing w:before="120"/>
                                    <w:ind w:right="288"/>
                                    <w:rPr>
                                      <w:noProof/>
                                    </w:rPr>
                                  </w:pPr>
                                  <w:r>
                                    <w:rPr>
                                      <w:noProof/>
                                      <w:lang w:bidi="de-DE"/>
                                    </w:rPr>
                                    <w:t>„Schreiben Sie hier einen interessanten Satz oder ein Zitat aus dem Artikel, um die Aufmerksamkeit des Lesers zu gewinnen.“</w:t>
                                  </w:r>
                                </w:p>
                                <w:p w14:paraId="38199304" w14:textId="77777777" w:rsidR="00337E9B" w:rsidRDefault="00337E9B" w:rsidP="00337E9B">
                                  <w:pPr>
                                    <w:pStyle w:val="Heading2"/>
                                    <w:rPr>
                                      <w:noProo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FEEA99" id="Parallelogramm 279" o:spid="_x0000_s1030" style="width:185.9pt;height:97.5pt;visibility:visible;mso-wrap-style:square;mso-left-percent:-10001;mso-top-percent:-10001;mso-position-horizontal:absolute;mso-position-horizontal-relative:char;mso-position-vertical:absolute;mso-position-vertical-relative:line;mso-left-percent:-10001;mso-top-percent:-10001;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" adj="-11796480,,5400" path="m,750570l,,1842135,,1654493,750570,,750570xe" fillcolor="#f0ede8 [3209]" stroked="f" strokeweight="1pt">
                      <v:stroke joinstyle="miter"/>
                      <v:formulas/>
                      <v:path arrowok="t" o:connecttype="custom" o:connectlocs="0,1238250;0,0;2361063,0;2120562,1238250;0,1238250" o:connectangles="0,0,0,0,0" textboxrect="0,0,1842135,750570"/>
                      <v:textbox>
                        <w:txbxContent>
                          <w:p w14:paraId="19B7B7F9" w14:textId="77777777" w:rsidR="00337E9B" w:rsidRDefault="00337E9B" w:rsidP="00337E9B">
                            <w:pPr>
                              <w:pStyle w:val="Formatvorlage1"/>
                              <w:spacing w:before="120"/>
                              <w:ind w:right="288"/>
                              <w:rPr>
                                <w:noProof/>
                              </w:rPr>
                            </w:pPr>
                            <w:r>
                              <w:rPr>
                                <w:noProof/>
                                <w:lang w:bidi="de-DE"/>
                              </w:rPr>
                              <w:t>„Schreiben Sie hier einen interessanten Satz oder ein Zitat aus dem Artikel, um die Aufmerksamkeit des Lesers zu gewinnen.“</w:t>
                            </w:r>
                          </w:p>
                          <w:p w14:paraId="38199304" w14:textId="77777777" w:rsidR="00337E9B" w:rsidRDefault="00337E9B" w:rsidP="00337E9B">
                            <w:pPr>
                              <w:pStyle w:val="Heading2"/>
                              <w:rPr>
                                <w:noProof/>
                              </w:rPr>
                            </w:pPr>
                          </w:p>
                        </w:txbxContent>
                      </v:textbox>
                      <w10:anchorlock/>
                    </v:shape>
                  </w:pict>
                </mc:Fallback>
              </mc:AlternateContent>
            </w:r>
          </w:p>
        </w:tc>
        <w:tc>
          <w:tcPr>
            <w:tcW w:w="7375" w:type="dxa"/>
            <w:gridSpan w:val="2"/>
          </w:tcPr>
          <w:p w14:paraId="3CF5ADE1" w14:textId="77777777" w:rsidR="00B57D40" w:rsidRPr="00F91116" w:rsidRDefault="00B57D40" w:rsidP="00BF600D">
            <w:pPr>
              <w:ind w:left="288"/>
              <w:rPr>
                <w:noProof/>
              </w:rPr>
            </w:pPr>
            <w:r w:rsidRPr="00F91116">
              <w:rPr>
                <w:noProof/>
                <w:lang w:bidi="de-DE"/>
              </w:rPr>
              <mc:AlternateContent>
                <mc:Choice Requires="wpg">
                  <w:drawing>
                    <wp:inline distT="0" distB="0" distL="0" distR="0" wp14:anchorId="087FD211" wp14:editId="1661583D">
                      <wp:extent cx="3784921" cy="5671595"/>
                      <wp:effectExtent l="0" t="0" r="6350" b="5715"/>
                      <wp:docPr id="263" name="Gruppe 263" descr="Textgruppe"/>
                      <wp:cNvGraphicFramePr/>
                      <a:graphic xmlns:a="http://schemas.openxmlformats.org/drawingml/2006/main">
                        <a:graphicData uri="http://schemas.microsoft.com/office/word/2010/wordprocessingGroup">
                          <wpg:wgp>
                            <wpg:cNvGrpSpPr/>
                            <wpg:grpSpPr>
                              <a:xfrm>
                                <a:off x="0" y="0"/>
                                <a:ext cx="3784921" cy="5671595"/>
                                <a:chOff x="0" y="0"/>
                                <a:chExt cx="4356735" cy="4519989"/>
                              </a:xfrm>
                            </wpg:grpSpPr>
                            <wps:wsp>
                              <wps:cNvPr id="58" name="Textfeld 14"/>
                              <wps:cNvSpPr txBox="1">
                                <a:spLocks noChangeArrowheads="1"/>
                              </wps:cNvSpPr>
                              <wps:spPr bwMode="auto">
                                <a:xfrm>
                                  <a:off x="0" y="518021"/>
                                  <a:ext cx="4324664" cy="400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7843A" w14:textId="77777777" w:rsidR="00FF55D8" w:rsidRDefault="00FF55D8" w:rsidP="00FF55D8">
                                    <w:pPr>
                                      <w:pStyle w:val="BodyText"/>
                                      <w:rPr>
                                        <w:noProof/>
                                      </w:rPr>
                                    </w:pPr>
                                    <w:r>
                                      <w:rPr>
                                        <w:noProof/>
                                        <w:lang w:bidi="de-DE"/>
                                      </w:rPr>
                                      <w:t>Mit einem entsprechenden Design stellt ein Newsletter spezielle Informationen für eine Zielgruppe bereit. Um dieses Ziel zu erreichen, bietet diese Vorlage Vorschläge, die Sie auch in dem Artikel im Vorlagenaufgabenbereich mit dem Namen „Erstellen eines Newsletters“ finden können. Vielleicht möchten Sie auch den Artikel „Drucken eines Newsletters“ lesen, in dem verschiedene Druckoptionen beschrieben werden, z. B. die Verwendung von großem Papier, um den Newsletter als gefaltete Broschüre zu drucken. Zusätzlich zu diesen Hilfeartikelvorlagen enthält der Aufgabenbereich auch Links zu Hilfethemen im Zusammenhang mit den in dieser Vorlage verwendeten Microsoft Office Word-Funktionen, z. B. Textfelder. Bevor Sie beginnen, diese Inhalte durch Ihre eigenen Inhalte zu ersetzen, können Sie diese Vorlage als zusätzliche Hilfe drucken, damit Sie diese Anweisungen aufbewahren können.</w:t>
                                    </w:r>
                                  </w:p>
                                  <w:p w14:paraId="20B8649D" w14:textId="77777777" w:rsidR="00FF55D8" w:rsidRDefault="00FF55D8" w:rsidP="00FF55D8">
                                    <w:pPr>
                                      <w:pStyle w:val="BodyText"/>
                                      <w:rPr>
                                        <w:noProof/>
                                      </w:rPr>
                                    </w:pPr>
                                    <w:r>
                                      <w:rPr>
                                        <w:noProof/>
                                        <w:lang w:bidi="de-DE"/>
                                      </w:rPr>
                                      <w:t>Informationen zum Suchen eines bestimmten Artikels innerhalb dieses Newsletters finden Sie auf Seite 1 unter „In dieser Ausgabe“.</w:t>
                                    </w:r>
                                  </w:p>
                                  <w:p w14:paraId="5CF88FB5" w14:textId="77777777" w:rsidR="00FF55D8" w:rsidRDefault="00FF55D8" w:rsidP="00FF55D8">
                                    <w:pPr>
                                      <w:pStyle w:val="BodyText"/>
                                      <w:rPr>
                                        <w:noProof/>
                                      </w:rPr>
                                    </w:pPr>
                                    <w:r>
                                      <w:rPr>
                                        <w:noProof/>
                                        <w:lang w:bidi="de-DE"/>
                                      </w:rPr>
                                      <w:t>Ermitteln Sie beim Erstellen des Newsletters zunächst das Publikum. Dies kann jede Person sein, die in irgendeiner Weise von diesem Newsletter profitieren kann, beispielsweise Personen, die an einem Produkt oder einer Dienstleistung interessiert sind.</w:t>
                                    </w:r>
                                  </w:p>
                                  <w:p w14:paraId="46AE0731" w14:textId="77777777" w:rsidR="00FF55D8" w:rsidRDefault="00FF55D8" w:rsidP="00FF55D8">
                                    <w:pPr>
                                      <w:pStyle w:val="BodyText"/>
                                      <w:rPr>
                                        <w:noProof/>
                                      </w:rPr>
                                    </w:pPr>
                                    <w:r>
                                      <w:rPr>
                                        <w:noProof/>
                                        <w:lang w:bidi="de-DE"/>
                                      </w:rPr>
                                      <w:t>Sie können eine Mailingliste mit Antwortkarten, Kundeninformationsblättern, Visitenkarten, die Sie auf Messen gesammelt haben, oder Mitgliedslisten zusammenstellen. Sie könnten erwägen, eine Mailingliste von einem Unternehmen zu erwerben, das Geschäfte mit Ihrem Zielkunden betreibt.</w:t>
                                    </w:r>
                                  </w:p>
                                  <w:p w14:paraId="1D56C6FB" w14:textId="77777777" w:rsidR="00FF55D8" w:rsidRDefault="00FF55D8" w:rsidP="00FF55D8">
                                    <w:pPr>
                                      <w:pStyle w:val="BodyText"/>
                                      <w:rPr>
                                        <w:noProof/>
                                      </w:rPr>
                                    </w:pPr>
                                    <w:r>
                                      <w:rPr>
                                        <w:noProof/>
                                        <w:lang w:bidi="de-DE"/>
                                      </w:rPr>
                                      <w:t>Als nächstes können Sie festlegen, wie viel Zeit und Geld Sie für Ihren Newsletter aufwenden können. Diese Faktoren helfen Ihnen bei der Ermittlung der Länge des Newsletters und der Häufigkeit, mit der er veröffentlicht werden soll.</w:t>
                                    </w:r>
                                  </w:p>
                                  <w:p w14:paraId="251C5F68" w14:textId="77777777" w:rsidR="00B57D40" w:rsidRPr="00DF0715" w:rsidRDefault="00B57D40" w:rsidP="00B57D40">
                                    <w:pPr>
                                      <w:pStyle w:val="BodyText"/>
                                      <w:rPr>
                                        <w:noProof/>
                                      </w:rPr>
                                    </w:pPr>
                                  </w:p>
                                </w:txbxContent>
                              </wps:txbx>
                              <wps:bodyPr rot="0" vert="horz" wrap="square" lIns="0" tIns="0" rIns="0" bIns="0" anchor="t" anchorCtr="0" upright="1">
                                <a:noAutofit/>
                              </wps:bodyPr>
                            </wps:wsp>
                            <wps:wsp>
                              <wps:cNvPr id="57" name="Textfeld 15"/>
                              <wps:cNvSpPr txBox="1">
                                <a:spLocks noChangeArrowheads="1"/>
                              </wps:cNvSpPr>
                              <wps:spPr bwMode="auto">
                                <a:xfrm>
                                  <a:off x="0" y="0"/>
                                  <a:ext cx="435673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E46CA" w14:textId="77777777" w:rsidR="00B57D40" w:rsidRPr="00913ACC" w:rsidRDefault="00B57D40" w:rsidP="00B57D40">
                                    <w:pPr>
                                      <w:pStyle w:val="Heading1"/>
                                      <w:rPr>
                                        <w:noProof/>
                                      </w:rPr>
                                    </w:pPr>
                                    <w:r>
                                      <w:rPr>
                                        <w:noProof/>
                                        <w:lang w:bidi="de-DE"/>
                                      </w:rPr>
                                      <w:t>Erste Schritte</w:t>
                                    </w:r>
                                  </w:p>
                                </w:txbxContent>
                              </wps:txbx>
                              <wps:bodyPr rot="0" vert="horz" wrap="square" lIns="0" tIns="0" rIns="0" bIns="0" anchor="t" anchorCtr="0" upright="1">
                                <a:noAutofit/>
                              </wps:bodyPr>
                            </wps:wsp>
                            <wps:wsp>
                              <wps:cNvPr id="256" name="Textfeld 328"/>
                              <wps:cNvSpPr txBox="1">
                                <a:spLocks noChangeArrowheads="1"/>
                              </wps:cNvSpPr>
                              <wps:spPr bwMode="auto">
                                <a:xfrm>
                                  <a:off x="0" y="259307"/>
                                  <a:ext cx="161544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C919ED" w14:textId="77777777" w:rsidR="00B57D40" w:rsidRPr="003C09A0" w:rsidRDefault="00B57D40" w:rsidP="00B57D40">
                                    <w:pPr>
                                      <w:pStyle w:val="Verfasserzeile"/>
                                      <w:rPr>
                                        <w:noProof/>
                                      </w:rPr>
                                    </w:pPr>
                                    <w:r w:rsidRPr="003C09A0">
                                      <w:rPr>
                                        <w:noProof/>
                                        <w:lang w:bidi="de-DE"/>
                                      </w:rPr>
                                      <w:t>Name des Autors</w:t>
                                    </w:r>
                                  </w:p>
                                </w:txbxContent>
                              </wps:txbx>
                              <wps:bodyPr rot="0" vert="horz" wrap="square" lIns="0" tIns="0" rIns="0" bIns="0" anchor="t" anchorCtr="0" upright="1">
                                <a:noAutofit/>
                              </wps:bodyPr>
                            </wps:wsp>
                          </wpg:wgp>
                        </a:graphicData>
                      </a:graphic>
                    </wp:inline>
                  </w:drawing>
                </mc:Choice>
                <mc:Fallback>
                  <w:pict>
                    <v:group w14:anchorId="087FD211" id="Gruppe 263" o:spid="_x0000_s1031" alt="Textgruppe" style="width:298.05pt;height:446.6pt;mso-position-horizontal-relative:char;mso-position-vertical-relative:line" coordsize="43567,4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">
                      <v:shape id="Textfeld 14" o:spid="_x0000_s1032" type="#_x0000_t202" style="position:absolute;top:5180;width:43246;height:40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0597843A" w14:textId="77777777" w:rsidR="00FF55D8" w:rsidRDefault="00FF55D8" w:rsidP="00FF55D8">
                              <w:pPr>
                                <w:pStyle w:val="BodyText"/>
                                <w:rPr>
                                  <w:noProof/>
                                </w:rPr>
                              </w:pPr>
                              <w:r>
                                <w:rPr>
                                  <w:noProof/>
                                  <w:lang w:bidi="de-DE"/>
                                </w:rPr>
                                <w:t>Mit einem entsprechenden Design stellt ein Newsletter spezielle Informationen für eine Zielgruppe bereit. Um dieses Ziel zu erreichen, bietet diese Vorlage Vorschläge, die Sie auch in dem Artikel im Vorlagenaufgabenbereich mit dem Namen „Erstellen eines Newsletters“ finden können. Vielleicht möchten Sie auch den Artikel „Drucken eines Newsletters“ lesen, in dem verschiedene Druckoptionen beschrieben werden, z. B. die Verwendung von großem Papier, um den Newsletter als gefaltete Broschüre zu drucken. Zusätzlich zu diesen Hilfeartikelvorlagen enthält der Aufgabenbereich auch Links zu Hilfethemen im Zusammenhang mit den in dieser Vorlage verwendeten Microsoft Office Word-Funktionen, z. B. Textfelder. Bevor Sie beginnen, diese Inhalte durch Ihre eigenen Inhalte zu ersetzen, können Sie diese Vorlage als zusätzliche Hilfe drucken, damit Sie diese Anweisungen aufbewahren können.</w:t>
                              </w:r>
                            </w:p>
                            <w:p w14:paraId="20B8649D" w14:textId="77777777" w:rsidR="00FF55D8" w:rsidRDefault="00FF55D8" w:rsidP="00FF55D8">
                              <w:pPr>
                                <w:pStyle w:val="BodyText"/>
                                <w:rPr>
                                  <w:noProof/>
                                </w:rPr>
                              </w:pPr>
                              <w:r>
                                <w:rPr>
                                  <w:noProof/>
                                  <w:lang w:bidi="de-DE"/>
                                </w:rPr>
                                <w:t>Informationen zum Suchen eines bestimmten Artikels innerhalb dieses Newsletters finden Sie auf Seite 1 unter „In dieser Ausgabe“.</w:t>
                              </w:r>
                            </w:p>
                            <w:p w14:paraId="5CF88FB5" w14:textId="77777777" w:rsidR="00FF55D8" w:rsidRDefault="00FF55D8" w:rsidP="00FF55D8">
                              <w:pPr>
                                <w:pStyle w:val="BodyText"/>
                                <w:rPr>
                                  <w:noProof/>
                                </w:rPr>
                              </w:pPr>
                              <w:r>
                                <w:rPr>
                                  <w:noProof/>
                                  <w:lang w:bidi="de-DE"/>
                                </w:rPr>
                                <w:t>Ermitteln Sie beim Erstellen des Newsletters zunächst das Publikum. Dies kann jede Person sein, die in irgendeiner Weise von diesem Newsletter profitieren kann, beispielsweise Personen, die an einem Produkt oder einer Dienstleistung interessiert sind.</w:t>
                              </w:r>
                            </w:p>
                            <w:p w14:paraId="46AE0731" w14:textId="77777777" w:rsidR="00FF55D8" w:rsidRDefault="00FF55D8" w:rsidP="00FF55D8">
                              <w:pPr>
                                <w:pStyle w:val="BodyText"/>
                                <w:rPr>
                                  <w:noProof/>
                                </w:rPr>
                              </w:pPr>
                              <w:r>
                                <w:rPr>
                                  <w:noProof/>
                                  <w:lang w:bidi="de-DE"/>
                                </w:rPr>
                                <w:t>Sie können eine Mailingliste mit Antwortkarten, Kundeninformationsblättern, Visitenkarten, die Sie auf Messen gesammelt haben, oder Mitgliedslisten zusammenstellen. Sie könnten erwägen, eine Mailingliste von einem Unternehmen zu erwerben, das Geschäfte mit Ihrem Zielkunden betreibt.</w:t>
                              </w:r>
                            </w:p>
                            <w:p w14:paraId="1D56C6FB" w14:textId="77777777" w:rsidR="00FF55D8" w:rsidRDefault="00FF55D8" w:rsidP="00FF55D8">
                              <w:pPr>
                                <w:pStyle w:val="BodyText"/>
                                <w:rPr>
                                  <w:noProof/>
                                </w:rPr>
                              </w:pPr>
                              <w:r>
                                <w:rPr>
                                  <w:noProof/>
                                  <w:lang w:bidi="de-DE"/>
                                </w:rPr>
                                <w:t>Als nächstes können Sie festlegen, wie viel Zeit und Geld Sie für Ihren Newsletter aufwenden können. Diese Faktoren helfen Ihnen bei der Ermittlung der Länge des Newsletters und der Häufigkeit, mit der er veröffentlicht werden soll.</w:t>
                              </w:r>
                            </w:p>
                            <w:p w14:paraId="251C5F68" w14:textId="77777777" w:rsidR="00B57D40" w:rsidRPr="00DF0715" w:rsidRDefault="00B57D40" w:rsidP="00B57D40">
                              <w:pPr>
                                <w:pStyle w:val="BodyText"/>
                                <w:rPr>
                                  <w:noProof/>
                                </w:rPr>
                              </w:pPr>
                            </w:p>
                          </w:txbxContent>
                        </v:textbox>
                      </v:shape>
                      <v:shape id="Textfeld 15" o:spid="_x0000_s1033" type="#_x0000_t202" style="position:absolute;width:4356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1E8E46CA" w14:textId="77777777" w:rsidR="00B57D40" w:rsidRPr="00913ACC" w:rsidRDefault="00B57D40" w:rsidP="00B57D40">
                              <w:pPr>
                                <w:pStyle w:val="Heading1"/>
                                <w:rPr>
                                  <w:noProof/>
                                </w:rPr>
                              </w:pPr>
                              <w:r>
                                <w:rPr>
                                  <w:noProof/>
                                  <w:lang w:bidi="de-DE"/>
                                </w:rPr>
                                <w:t>Erste Schritte</w:t>
                              </w:r>
                            </w:p>
                          </w:txbxContent>
                        </v:textbox>
                      </v:shape>
                      <v:shape id="Textfeld 328" o:spid="_x0000_s1034" type="#_x0000_t202" style="position:absolute;top:2593;width:1615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1BC919ED" w14:textId="77777777" w:rsidR="00B57D40" w:rsidRPr="003C09A0" w:rsidRDefault="00B57D40" w:rsidP="00B57D40">
                              <w:pPr>
                                <w:pStyle w:val="Verfasserzeile"/>
                                <w:rPr>
                                  <w:noProof/>
                                </w:rPr>
                              </w:pPr>
                              <w:r w:rsidRPr="003C09A0">
                                <w:rPr>
                                  <w:noProof/>
                                  <w:lang w:bidi="de-DE"/>
                                </w:rPr>
                                <w:t>Name des Autors</w:t>
                              </w:r>
                            </w:p>
                          </w:txbxContent>
                        </v:textbox>
                      </v:shape>
                      <w10:anchorlock/>
                    </v:group>
                  </w:pict>
                </mc:Fallback>
              </mc:AlternateContent>
            </w:r>
          </w:p>
          <w:p w14:paraId="32F57B2D" w14:textId="77777777" w:rsidR="00FF66C2" w:rsidRPr="00F91116" w:rsidRDefault="00FF66C2" w:rsidP="00FF66C2">
            <w:pPr>
              <w:rPr>
                <w:noProof/>
              </w:rPr>
            </w:pPr>
          </w:p>
          <w:p w14:paraId="59A89824" w14:textId="77777777" w:rsidR="00FF66C2" w:rsidRPr="00F91116" w:rsidRDefault="00FF66C2" w:rsidP="00FF66C2">
            <w:pPr>
              <w:rPr>
                <w:noProof/>
              </w:rPr>
            </w:pPr>
          </w:p>
          <w:p w14:paraId="3ECFEA76" w14:textId="0E832ED7" w:rsidR="00FF66C2" w:rsidRPr="00F91116" w:rsidRDefault="00FF66C2" w:rsidP="00FF66C2">
            <w:pPr>
              <w:rPr>
                <w:noProof/>
              </w:rPr>
            </w:pPr>
          </w:p>
        </w:tc>
      </w:tr>
    </w:tbl>
    <w:p w14:paraId="630BA376" w14:textId="77777777" w:rsidR="00535A69" w:rsidRPr="00F91116" w:rsidRDefault="006C7C57" w:rsidP="000C7FD6">
      <w:pPr>
        <w:rPr>
          <w:noProof/>
        </w:rPr>
      </w:pPr>
      <w:r w:rsidRPr="00F91116">
        <w:rPr>
          <w:noProof/>
          <w:lang w:bidi="de-DE"/>
        </w:rPr>
        <w:lastRenderedPageBreak/>
        <mc:AlternateContent>
          <mc:Choice Requires="wps">
            <w:drawing>
              <wp:anchor distT="0" distB="0" distL="114300" distR="114300" simplePos="0" relativeHeight="251702784" behindDoc="0" locked="0" layoutInCell="1" allowOverlap="1" wp14:anchorId="6BEE17A6" wp14:editId="280E1F30">
                <wp:simplePos x="0" y="0"/>
                <wp:positionH relativeFrom="page">
                  <wp:posOffset>370391</wp:posOffset>
                </wp:positionH>
                <wp:positionV relativeFrom="page">
                  <wp:posOffset>370390</wp:posOffset>
                </wp:positionV>
                <wp:extent cx="2067102" cy="665480"/>
                <wp:effectExtent l="0" t="0" r="9525" b="1270"/>
                <wp:wrapNone/>
                <wp:docPr id="6"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102"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77A40" w14:textId="77777777" w:rsidR="00BF600D" w:rsidRDefault="00BF600D" w:rsidP="00BF600D">
                            <w:pPr>
                              <w:pStyle w:val="Formatvorlage2"/>
                            </w:pPr>
                            <w:r>
                              <w:rPr>
                                <w:lang w:bidi="de-DE"/>
                              </w:rPr>
                              <w:t xml:space="preserve">Newsletter </w:t>
                            </w:r>
                          </w:p>
                          <w:p w14:paraId="23D9A7AB" w14:textId="77777777" w:rsidR="00BF600D" w:rsidRPr="0053301D" w:rsidRDefault="00BF600D" w:rsidP="00BF600D">
                            <w:pPr>
                              <w:pStyle w:val="Formatvorlage2"/>
                            </w:pPr>
                            <w:r>
                              <w:rPr>
                                <w:lang w:bidi="de-DE"/>
                              </w:rPr>
                              <w:t>Titel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E17A6" id="Textfeld 3" o:spid="_x0000_s1035" type="#_x0000_t202" style="position:absolute;margin-left:29.15pt;margin-top:29.15pt;width:162.75pt;height:52.4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9CtAIAALA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" filled="f" stroked="f">
                <v:textbox inset="0,0,0,0">
                  <w:txbxContent>
                    <w:p w14:paraId="12B77A40" w14:textId="77777777" w:rsidR="00BF600D" w:rsidRDefault="00BF600D" w:rsidP="00BF600D">
                      <w:pPr>
                        <w:pStyle w:val="Formatvorlage2"/>
                      </w:pPr>
                      <w:r>
                        <w:rPr>
                          <w:lang w:bidi="de-DE"/>
                        </w:rPr>
                        <w:t xml:space="preserve">Newsletter </w:t>
                      </w:r>
                    </w:p>
                    <w:p w14:paraId="23D9A7AB" w14:textId="77777777" w:rsidR="00BF600D" w:rsidRPr="0053301D" w:rsidRDefault="00BF600D" w:rsidP="00BF600D">
                      <w:pPr>
                        <w:pStyle w:val="Formatvorlage2"/>
                      </w:pPr>
                      <w:r>
                        <w:rPr>
                          <w:lang w:bidi="de-DE"/>
                        </w:rPr>
                        <w:t>Titel</w:t>
                      </w:r>
                    </w:p>
                  </w:txbxContent>
                </v:textbox>
                <w10:wrap anchorx="page" anchory="page"/>
              </v:shape>
            </w:pict>
          </mc:Fallback>
        </mc:AlternateContent>
      </w:r>
    </w:p>
    <w:tbl>
      <w:tblPr>
        <w:tblpPr w:leftFromText="180" w:rightFromText="180" w:vertAnchor="text" w:horzAnchor="margin" w:tblpXSpec="center" w:tblpY="676"/>
        <w:tblW w:w="12229" w:type="dxa"/>
        <w:tblLayout w:type="fixed"/>
        <w:tblCellMar>
          <w:left w:w="0" w:type="dxa"/>
          <w:right w:w="0" w:type="dxa"/>
        </w:tblCellMar>
        <w:tblLook w:val="0000" w:firstRow="0" w:lastRow="0" w:firstColumn="0" w:lastColumn="0" w:noHBand="0" w:noVBand="0"/>
      </w:tblPr>
      <w:tblGrid>
        <w:gridCol w:w="8820"/>
        <w:gridCol w:w="3409"/>
      </w:tblGrid>
      <w:tr w:rsidR="00D957C9" w:rsidRPr="00F91116" w14:paraId="22CE0DB7" w14:textId="77777777" w:rsidTr="00D957C9">
        <w:trPr>
          <w:trHeight w:val="4141"/>
        </w:trPr>
        <w:tc>
          <w:tcPr>
            <w:tcW w:w="8820" w:type="dxa"/>
          </w:tcPr>
          <w:p w14:paraId="508ACB8B" w14:textId="77777777" w:rsidR="00D957C9" w:rsidRPr="00F91116" w:rsidRDefault="00D957C9" w:rsidP="00D957C9">
            <w:pPr>
              <w:ind w:left="720"/>
              <w:rPr>
                <w:noProof/>
              </w:rPr>
            </w:pPr>
            <w:r w:rsidRPr="00F91116">
              <w:rPr>
                <w:noProof/>
                <w:lang w:bidi="de-DE"/>
              </w:rPr>
              <mc:AlternateContent>
                <mc:Choice Requires="wpg">
                  <w:drawing>
                    <wp:inline distT="0" distB="0" distL="0" distR="0" wp14:anchorId="40CF2CDC" wp14:editId="42AE3685">
                      <wp:extent cx="4743450" cy="3049949"/>
                      <wp:effectExtent l="0" t="0" r="0" b="17145"/>
                      <wp:docPr id="285" name="Gruppe 285" descr="Textgrupp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3049949"/>
                                <a:chOff x="3946" y="1880"/>
                                <a:chExt cx="7470" cy="5302"/>
                              </a:xfrm>
                            </wpg:grpSpPr>
                            <wps:wsp>
                              <wps:cNvPr id="286" name="Textfeld 363"/>
                              <wps:cNvSpPr txBox="1">
                                <a:spLocks noChangeArrowheads="1"/>
                              </wps:cNvSpPr>
                              <wps:spPr bwMode="auto">
                                <a:xfrm>
                                  <a:off x="3946" y="3403"/>
                                  <a:ext cx="7330" cy="3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
                                <w:txbxContent>
                                  <w:p w14:paraId="195450F4" w14:textId="77777777" w:rsidR="00D957C9" w:rsidRDefault="00D957C9" w:rsidP="00D957C9">
                                    <w:pPr>
                                      <w:pStyle w:val="BodyText"/>
                                      <w:rPr>
                                        <w:noProof/>
                                      </w:rPr>
                                    </w:pPr>
                                    <w:r>
                                      <w:rPr>
                                        <w:noProof/>
                                        <w:lang w:bidi="de-DE"/>
                                      </w:rPr>
                                      <w:t>Sie haben also noch Platz für einen weiteren Artikel in Ihrem Newsletter, und einer Ihrer Experten vor Ort schreibt den Artikel. Wie können Sie feststellen, wie lange der Artikel sein soll?</w:t>
                                    </w:r>
                                  </w:p>
                                  <w:p w14:paraId="7934036B" w14:textId="576E3529" w:rsidR="0017252C" w:rsidRDefault="00D957C9" w:rsidP="00D957C9">
                                    <w:pPr>
                                      <w:pStyle w:val="BodyText"/>
                                      <w:rPr>
                                        <w:noProof/>
                                        <w:lang w:bidi="de-DE"/>
                                      </w:rPr>
                                    </w:pPr>
                                    <w:r>
                                      <w:rPr>
                                        <w:noProof/>
                                        <w:lang w:bidi="de-DE"/>
                                      </w:rPr>
                                      <w:t>Wie in den Zeitungen lässt sich die Länge eines Newsletters im Hinblick auf die Anzahl von Spaltenzoll beziffern, die für den Artikel verfügbar sind. Bei einem Spaltenzoll handelt es sich um ein Maß für einen Raum, und zwar um einen Bereich auf einer Seite, der eine Spalte breit und 1 Zoll tief ist; diese Maßeinheit wird verwendet, um die Menge zu messen, mit der dieser Raum gefüllt werden könnte. Dies ist von Newsletter zu Newsletter unterschiedlich und ist von der verwendeten Schriftart, deren Größe, der Spaltenbreite und der Größe des Raums zwischen Zeilen und zwischen Absätzen abhängig. Wenn Sie wissen, wie viele Wörter durchschnittlich in eine Spalte in Ihrem Newsletter passen, und dann messen, wie viele Spaltenzoll für den Artikel verfügbar sind, können Sie dem Autor mitteilen, wie viele Wörter Ihr Artikel umfassen darf. Lassen Sie uns dieses Szenario schrittweise durchgehen.</w:t>
                                    </w:r>
                                  </w:p>
                                  <w:p w14:paraId="1F09CC4C" w14:textId="77777777" w:rsidR="00D957C9" w:rsidRDefault="00D957C9" w:rsidP="00D957C9">
                                    <w:pPr>
                                      <w:pStyle w:val="BodyText"/>
                                      <w:numPr>
                                        <w:ilvl w:val="0"/>
                                        <w:numId w:val="12"/>
                                      </w:numPr>
                                      <w:ind w:left="360"/>
                                      <w:rPr>
                                        <w:noProof/>
                                      </w:rPr>
                                    </w:pPr>
                                    <w:r>
                                      <w:rPr>
                                        <w:noProof/>
                                        <w:lang w:bidi="de-DE"/>
                                      </w:rPr>
                                      <w:t>Füllen Sie mindestens 10 Zoll der Spalte mit dem tatsächlichen Artikeltext.</w:t>
                                    </w:r>
                                  </w:p>
                                  <w:p w14:paraId="55EF376E" w14:textId="77777777" w:rsidR="00D957C9" w:rsidRDefault="00D957C9" w:rsidP="00D957C9">
                                    <w:pPr>
                                      <w:pStyle w:val="BodyText"/>
                                      <w:numPr>
                                        <w:ilvl w:val="0"/>
                                        <w:numId w:val="12"/>
                                      </w:numPr>
                                      <w:ind w:left="360"/>
                                      <w:rPr>
                                        <w:noProof/>
                                      </w:rPr>
                                    </w:pPr>
                                    <w:r>
                                      <w:rPr>
                                        <w:noProof/>
                                        <w:lang w:bidi="de-DE"/>
                                      </w:rPr>
                                      <w:t>Drucken Sie die Seite aus, und verwenden Sie ein Lineal, um zu ermitteln, wie viele Spaltenzoll Ihr Text einnimmt.</w:t>
                                    </w:r>
                                  </w:p>
                                  <w:p w14:paraId="552E5D2A" w14:textId="77777777" w:rsidR="00D957C9" w:rsidRDefault="00D957C9" w:rsidP="00D957C9">
                                    <w:pPr>
                                      <w:pStyle w:val="BodyText"/>
                                      <w:numPr>
                                        <w:ilvl w:val="0"/>
                                        <w:numId w:val="12"/>
                                      </w:numPr>
                                      <w:ind w:left="360"/>
                                      <w:rPr>
                                        <w:noProof/>
                                      </w:rPr>
                                    </w:pPr>
                                    <w:r>
                                      <w:rPr>
                                        <w:noProof/>
                                        <w:lang w:bidi="de-DE"/>
                                      </w:rPr>
                                      <w:t>Zählen Sie die Anzahl der Wörter im Text.</w:t>
                                    </w:r>
                                  </w:p>
                                  <w:p w14:paraId="6EB8E4CE" w14:textId="77777777" w:rsidR="00D957C9" w:rsidRDefault="00D957C9" w:rsidP="00D957C9">
                                    <w:pPr>
                                      <w:pStyle w:val="BodyText"/>
                                      <w:numPr>
                                        <w:ilvl w:val="0"/>
                                        <w:numId w:val="12"/>
                                      </w:numPr>
                                      <w:ind w:left="360"/>
                                      <w:rPr>
                                        <w:noProof/>
                                      </w:rPr>
                                    </w:pPr>
                                    <w:r>
                                      <w:rPr>
                                        <w:noProof/>
                                        <w:lang w:bidi="de-DE"/>
                                      </w:rPr>
                                      <w:t>Dividieren Sie die Anzahl der Wörter im Artikel durch die Anzahl der Zoll, die der Text einnimmt. Nehmen wir beispielsweise an, Sie haben 456 Wörter in 12 Spaltenzoll: 456 ÷ 12 = 38. Das ist ihre magische Zahl für die Anzahl der Wörter, die in ein Spaltenzoll in Ihrem Newsletter passen. Sie sind aber noch nicht fertig.</w:t>
                                    </w:r>
                                  </w:p>
                                  <w:p w14:paraId="462E96CA" w14:textId="77777777" w:rsidR="00D957C9" w:rsidRPr="009243A6" w:rsidRDefault="00D957C9" w:rsidP="00D957C9">
                                    <w:pPr>
                                      <w:pStyle w:val="BodyText"/>
                                      <w:numPr>
                                        <w:ilvl w:val="0"/>
                                        <w:numId w:val="12"/>
                                      </w:numPr>
                                      <w:ind w:left="360"/>
                                      <w:rPr>
                                        <w:noProof/>
                                      </w:rPr>
                                    </w:pPr>
                                    <w:r>
                                      <w:rPr>
                                        <w:noProof/>
                                        <w:lang w:bidi="de-DE"/>
                                      </w:rPr>
                                      <w:t xml:space="preserve">Messen Sie die Anzahl der Spalten, die für den Artikel verfügbar sind. Sagen wir beispielsweise, es sind 7 Zoll. </w:t>
                                    </w:r>
                                  </w:p>
                                </w:txbxContent>
                              </wps:txbx>
                              <wps:bodyPr rot="0" vert="horz" wrap="square" lIns="0" tIns="0" rIns="0" bIns="0" anchor="t" anchorCtr="0" upright="1">
                                <a:noAutofit/>
                              </wps:bodyPr>
                            </wps:wsp>
                            <wps:wsp>
                              <wps:cNvPr id="287" name="Textfeld 364"/>
                              <wps:cNvSpPr txBox="1">
                                <a:spLocks noChangeArrowheads="1"/>
                              </wps:cNvSpPr>
                              <wps:spPr bwMode="auto">
                                <a:xfrm>
                                  <a:off x="3946" y="1880"/>
                                  <a:ext cx="7470" cy="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750B0" w14:textId="77777777" w:rsidR="00D957C9" w:rsidRPr="00913ACC" w:rsidRDefault="00D957C9" w:rsidP="00D957C9">
                                    <w:pPr>
                                      <w:pStyle w:val="Heading1"/>
                                      <w:rPr>
                                        <w:noProof/>
                                      </w:rPr>
                                    </w:pPr>
                                    <w:r>
                                      <w:rPr>
                                        <w:noProof/>
                                        <w:lang w:bidi="de-DE"/>
                                      </w:rPr>
                                      <w:t>Einfügen eines Artikels in einen engen Raum</w:t>
                                    </w:r>
                                  </w:p>
                                </w:txbxContent>
                              </wps:txbx>
                              <wps:bodyPr rot="0" vert="horz" wrap="square" lIns="0" tIns="0" rIns="0" bIns="0" anchor="t" anchorCtr="0" upright="1">
                                <a:noAutofit/>
                              </wps:bodyPr>
                            </wps:wsp>
                            <wps:wsp>
                              <wps:cNvPr id="288" name="Textfeld 365"/>
                              <wps:cNvSpPr txBox="1">
                                <a:spLocks noChangeArrowheads="1"/>
                              </wps:cNvSpPr>
                              <wps:spPr bwMode="auto">
                                <a:xfrm>
                                  <a:off x="3946" y="2970"/>
                                  <a:ext cx="2544" cy="2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78F628" w14:textId="77777777" w:rsidR="00D957C9" w:rsidRDefault="00D957C9" w:rsidP="00D957C9">
                                    <w:pPr>
                                      <w:pStyle w:val="Verfasserzeile"/>
                                      <w:rPr>
                                        <w:noProof/>
                                      </w:rPr>
                                    </w:pPr>
                                    <w:r>
                                      <w:rPr>
                                        <w:noProof/>
                                        <w:lang w:bidi="de-DE"/>
                                      </w:rPr>
                                      <w:t>Name des Autors</w:t>
                                    </w:r>
                                  </w:p>
                                </w:txbxContent>
                              </wps:txbx>
                              <wps:bodyPr rot="0" vert="horz" wrap="square" lIns="0" tIns="0" rIns="0" bIns="0" anchor="t" anchorCtr="0" upright="1">
                                <a:noAutofit/>
                              </wps:bodyPr>
                            </wps:wsp>
                          </wpg:wgp>
                        </a:graphicData>
                      </a:graphic>
                    </wp:inline>
                  </w:drawing>
                </mc:Choice>
                <mc:Fallback>
                  <w:pict>
                    <v:group w14:anchorId="40CF2CDC" id="Gruppe 285" o:spid="_x0000_s1036" alt="Textgruppe" style="width:373.5pt;height:240.15pt;mso-position-horizontal-relative:char;mso-position-vertical-relative:line" coordorigin="3946,1880" coordsize="7470,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">
                      <v:shape id="_x0000_s1037" type="#_x0000_t202" style="position:absolute;left:3946;top:3403;width:7330;height: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style="mso-next-textbox:#Textfeld 363" inset="0,0,0,0">
                          <w:txbxContent>
                            <w:p w14:paraId="195450F4" w14:textId="77777777" w:rsidR="00D957C9" w:rsidRDefault="00D957C9" w:rsidP="00D957C9">
                              <w:pPr>
                                <w:pStyle w:val="BodyText"/>
                                <w:rPr>
                                  <w:noProof/>
                                </w:rPr>
                              </w:pPr>
                              <w:r>
                                <w:rPr>
                                  <w:noProof/>
                                  <w:lang w:bidi="de-DE"/>
                                </w:rPr>
                                <w:t>Sie haben also noch Platz für einen weiteren Artikel in Ihrem Newsletter, und einer Ihrer Experten vor Ort schreibt den Artikel. Wie können Sie feststellen, wie lange der Artikel sein soll?</w:t>
                              </w:r>
                            </w:p>
                            <w:p w14:paraId="7934036B" w14:textId="576E3529" w:rsidR="0017252C" w:rsidRDefault="00D957C9" w:rsidP="00D957C9">
                              <w:pPr>
                                <w:pStyle w:val="BodyText"/>
                                <w:rPr>
                                  <w:noProof/>
                                  <w:lang w:bidi="de-DE"/>
                                </w:rPr>
                              </w:pPr>
                              <w:r>
                                <w:rPr>
                                  <w:noProof/>
                                  <w:lang w:bidi="de-DE"/>
                                </w:rPr>
                                <w:t>Wie in den Zeitungen lässt sich die Länge eines Newsletters im Hinblick auf die Anzahl von Spaltenzoll beziffern, die für den Artikel verfügbar sind. Bei einem Spaltenzoll handelt es sich um ein Maß für einen Raum, und zwar um einen Bereich auf einer Seite, der eine Spalte breit und 1 Zoll tief ist; diese Maßeinheit wird verwendet, um die Menge zu messen, mit der dieser Raum gefüllt werden könnte. Dies ist von Newsletter zu Newsletter unterschiedlich und ist von der verwendeten Schriftart, deren Größe, der Spaltenbreite und der Größe des Raums zwischen Zeilen und zwischen Absätzen abhängig. Wenn Sie wissen, wie viele Wörter durchschnittlich in eine Spalte in Ihrem Newsletter passen, und dann messen, wie viele Spaltenzoll für den Artikel verfügbar sind, können Sie dem Autor mitteilen, wie viele Wörter Ihr Artikel umfassen darf. Lassen Sie uns dieses Szenario schrittweise durchgehen.</w:t>
                              </w:r>
                            </w:p>
                            <w:p w14:paraId="1F09CC4C" w14:textId="77777777" w:rsidR="00D957C9" w:rsidRDefault="00D957C9" w:rsidP="00D957C9">
                              <w:pPr>
                                <w:pStyle w:val="BodyText"/>
                                <w:numPr>
                                  <w:ilvl w:val="0"/>
                                  <w:numId w:val="12"/>
                                </w:numPr>
                                <w:ind w:left="360"/>
                                <w:rPr>
                                  <w:noProof/>
                                </w:rPr>
                              </w:pPr>
                              <w:r>
                                <w:rPr>
                                  <w:noProof/>
                                  <w:lang w:bidi="de-DE"/>
                                </w:rPr>
                                <w:t>Füllen Sie mindestens 10 Zoll der Spalte mit dem tatsächlichen Artikeltext.</w:t>
                              </w:r>
                            </w:p>
                            <w:p w14:paraId="55EF376E" w14:textId="77777777" w:rsidR="00D957C9" w:rsidRDefault="00D957C9" w:rsidP="00D957C9">
                              <w:pPr>
                                <w:pStyle w:val="BodyText"/>
                                <w:numPr>
                                  <w:ilvl w:val="0"/>
                                  <w:numId w:val="12"/>
                                </w:numPr>
                                <w:ind w:left="360"/>
                                <w:rPr>
                                  <w:noProof/>
                                </w:rPr>
                              </w:pPr>
                              <w:r>
                                <w:rPr>
                                  <w:noProof/>
                                  <w:lang w:bidi="de-DE"/>
                                </w:rPr>
                                <w:t>Drucken Sie die Seite aus, und verwenden Sie ein Lineal, um zu ermitteln, wie viele Spaltenzoll Ihr Text einnimmt.</w:t>
                              </w:r>
                            </w:p>
                            <w:p w14:paraId="552E5D2A" w14:textId="77777777" w:rsidR="00D957C9" w:rsidRDefault="00D957C9" w:rsidP="00D957C9">
                              <w:pPr>
                                <w:pStyle w:val="BodyText"/>
                                <w:numPr>
                                  <w:ilvl w:val="0"/>
                                  <w:numId w:val="12"/>
                                </w:numPr>
                                <w:ind w:left="360"/>
                                <w:rPr>
                                  <w:noProof/>
                                </w:rPr>
                              </w:pPr>
                              <w:r>
                                <w:rPr>
                                  <w:noProof/>
                                  <w:lang w:bidi="de-DE"/>
                                </w:rPr>
                                <w:t>Zählen Sie die Anzahl der Wörter im Text.</w:t>
                              </w:r>
                            </w:p>
                            <w:p w14:paraId="6EB8E4CE" w14:textId="77777777" w:rsidR="00D957C9" w:rsidRDefault="00D957C9" w:rsidP="00D957C9">
                              <w:pPr>
                                <w:pStyle w:val="BodyText"/>
                                <w:numPr>
                                  <w:ilvl w:val="0"/>
                                  <w:numId w:val="12"/>
                                </w:numPr>
                                <w:ind w:left="360"/>
                                <w:rPr>
                                  <w:noProof/>
                                </w:rPr>
                              </w:pPr>
                              <w:r>
                                <w:rPr>
                                  <w:noProof/>
                                  <w:lang w:bidi="de-DE"/>
                                </w:rPr>
                                <w:t>Dividieren Sie die Anzahl der Wörter im Artikel durch die Anzahl der Zoll, die der Text einnimmt. Nehmen wir beispielsweise an, Sie haben 456 Wörter in 12 Spaltenzoll: 456 ÷ 12 = 38. Das ist ihre magische Zahl für die Anzahl der Wörter, die in ein Spaltenzoll in Ihrem Newsletter passen. Sie sind aber noch nicht fertig.</w:t>
                              </w:r>
                            </w:p>
                            <w:p w14:paraId="462E96CA" w14:textId="77777777" w:rsidR="00D957C9" w:rsidRPr="009243A6" w:rsidRDefault="00D957C9" w:rsidP="00D957C9">
                              <w:pPr>
                                <w:pStyle w:val="BodyText"/>
                                <w:numPr>
                                  <w:ilvl w:val="0"/>
                                  <w:numId w:val="12"/>
                                </w:numPr>
                                <w:ind w:left="360"/>
                                <w:rPr>
                                  <w:noProof/>
                                </w:rPr>
                              </w:pPr>
                              <w:r>
                                <w:rPr>
                                  <w:noProof/>
                                  <w:lang w:bidi="de-DE"/>
                                </w:rPr>
                                <w:t xml:space="preserve">Messen Sie die Anzahl der Spalten, die für den Artikel verfügbar sind. Sagen wir beispielsweise, es sind 7 Zoll. </w:t>
                              </w:r>
                            </w:p>
                          </w:txbxContent>
                        </v:textbox>
                      </v:shape>
                      <v:shape id="Textfeld 364" o:spid="_x0000_s1038" type="#_x0000_t202" style="position:absolute;left:3946;top:1880;width:7470;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4B7750B0" w14:textId="77777777" w:rsidR="00D957C9" w:rsidRPr="00913ACC" w:rsidRDefault="00D957C9" w:rsidP="00D957C9">
                              <w:pPr>
                                <w:pStyle w:val="Heading1"/>
                                <w:rPr>
                                  <w:noProof/>
                                </w:rPr>
                              </w:pPr>
                              <w:r>
                                <w:rPr>
                                  <w:noProof/>
                                  <w:lang w:bidi="de-DE"/>
                                </w:rPr>
                                <w:t>Einfügen eines Artikels in einen engen Raum</w:t>
                              </w:r>
                            </w:p>
                          </w:txbxContent>
                        </v:textbox>
                      </v:shape>
                      <v:shape id="Textfeld 365" o:spid="_x0000_s1039" type="#_x0000_t202" style="position:absolute;left:3946;top:2970;width:2544;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5078F628" w14:textId="77777777" w:rsidR="00D957C9" w:rsidRDefault="00D957C9" w:rsidP="00D957C9">
                              <w:pPr>
                                <w:pStyle w:val="Verfasserzeile"/>
                                <w:rPr>
                                  <w:noProof/>
                                </w:rPr>
                              </w:pPr>
                              <w:r>
                                <w:rPr>
                                  <w:noProof/>
                                  <w:lang w:bidi="de-DE"/>
                                </w:rPr>
                                <w:t>Name des Autors</w:t>
                              </w:r>
                            </w:p>
                          </w:txbxContent>
                        </v:textbox>
                      </v:shape>
                      <w10:anchorlock/>
                    </v:group>
                  </w:pict>
                </mc:Fallback>
              </mc:AlternateContent>
            </w:r>
          </w:p>
        </w:tc>
        <w:tc>
          <w:tcPr>
            <w:tcW w:w="3409" w:type="dxa"/>
          </w:tcPr>
          <w:p w14:paraId="77AF7FFD" w14:textId="77777777" w:rsidR="00D957C9" w:rsidRPr="00F91116" w:rsidRDefault="00D957C9" w:rsidP="00D957C9">
            <w:pPr>
              <w:rPr>
                <w:noProof/>
              </w:rPr>
            </w:pPr>
            <w:r w:rsidRPr="00F91116">
              <w:rPr>
                <w:noProof/>
                <w:lang w:bidi="de-DE"/>
              </w:rPr>
              <mc:AlternateContent>
                <mc:Choice Requires="wps">
                  <w:drawing>
                    <wp:inline distT="0" distB="0" distL="0" distR="0" wp14:anchorId="70AFF262" wp14:editId="28F2808E">
                      <wp:extent cx="2151530" cy="2783541"/>
                      <wp:effectExtent l="0" t="0" r="0" b="0"/>
                      <wp:docPr id="267" name="Parallelogramm 279"/>
                      <wp:cNvGraphicFramePr/>
                      <a:graphic xmlns:a="http://schemas.openxmlformats.org/drawingml/2006/main">
                        <a:graphicData uri="http://schemas.microsoft.com/office/word/2010/wordprocessingShape">
                          <wps:wsp>
                            <wps:cNvSpPr/>
                            <wps:spPr>
                              <a:xfrm>
                                <a:off x="0" y="0"/>
                                <a:ext cx="2151530" cy="2783541"/>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4A2FCE" w14:textId="77777777" w:rsidR="00D957C9" w:rsidRDefault="00D957C9" w:rsidP="00D957C9">
                                  <w:pPr>
                                    <w:pStyle w:val="Formatvorlage1"/>
                                    <w:spacing w:before="120"/>
                                    <w:ind w:right="288"/>
                                    <w:rPr>
                                      <w:noProof/>
                                    </w:rPr>
                                  </w:pPr>
                                  <w:r>
                                    <w:rPr>
                                      <w:noProof/>
                                      <w:lang w:bidi="de-DE"/>
                                    </w:rPr>
                                    <w:t>„Schreiben Sie hier einen interessanten Satz oder ein Zitat aus dem Artikel, um die Aufmerksamkeit des Lesers zu gewinnen.“</w:t>
                                  </w:r>
                                </w:p>
                                <w:p w14:paraId="1018CB87" w14:textId="77777777" w:rsidR="00D957C9" w:rsidRDefault="00D957C9" w:rsidP="00D957C9">
                                  <w:pPr>
                                    <w:pStyle w:val="Heading2"/>
                                    <w:rPr>
                                      <w:noProof/>
                                    </w:rPr>
                                  </w:pPr>
                                </w:p>
                              </w:txbxContent>
                            </wps:txbx>
                            <wps:bodyPr rot="0" spcFirstLastPara="0" vertOverflow="overflow" horzOverflow="overflow" vert="horz" wrap="square" lIns="91440" tIns="457200" rIns="91440" bIns="45720" numCol="1" spcCol="0" rtlCol="0" fromWordArt="0" anchor="ctr" anchorCtr="0" forceAA="0" compatLnSpc="1">
                              <a:prstTxWarp prst="textNoShape">
                                <a:avLst/>
                              </a:prstTxWarp>
                              <a:noAutofit/>
                            </wps:bodyPr>
                          </wps:wsp>
                        </a:graphicData>
                      </a:graphic>
                    </wp:inline>
                  </w:drawing>
                </mc:Choice>
                <mc:Fallback>
                  <w:pict>
                    <v:shape w14:anchorId="70AFF262" id="_x0000_s1040" style="width:169.4pt;height:219.2pt;visibility:visible;mso-wrap-style:square;mso-left-percent:-10001;mso-top-percent:-10001;mso-position-horizontal:absolute;mso-position-horizontal-relative:char;mso-position-vertical:absolute;mso-position-vertical-relative:line;mso-left-percent:-10001;mso-top-percent:-10001;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" adj="-11796480,,5400" path="m,750570l,,1842135,,1654493,750570,,750570xe" filled="f" stroked="f" strokeweight="1pt">
                      <v:stroke joinstyle="miter"/>
                      <v:formulas/>
                      <v:path arrowok="t" o:connecttype="custom" o:connectlocs="0,2783541;0,0;2151530,0;1932373,2783541;0,2783541" o:connectangles="0,0,0,0,0" textboxrect="0,0,1842135,750570"/>
                      <v:textbox inset=",36pt">
                        <w:txbxContent>
                          <w:p w14:paraId="434A2FCE" w14:textId="77777777" w:rsidR="00D957C9" w:rsidRDefault="00D957C9" w:rsidP="00D957C9">
                            <w:pPr>
                              <w:pStyle w:val="Formatvorlage1"/>
                              <w:spacing w:before="120"/>
                              <w:ind w:right="288"/>
                              <w:rPr>
                                <w:noProof/>
                              </w:rPr>
                            </w:pPr>
                            <w:r>
                              <w:rPr>
                                <w:noProof/>
                                <w:lang w:bidi="de-DE"/>
                              </w:rPr>
                              <w:t>„Schreiben Sie hier einen interessanten Satz oder ein Zitat aus dem Artikel, um die Aufmerksamkeit des Lesers zu gewinnen.“</w:t>
                            </w:r>
                          </w:p>
                          <w:p w14:paraId="1018CB87" w14:textId="77777777" w:rsidR="00D957C9" w:rsidRDefault="00D957C9" w:rsidP="00D957C9">
                            <w:pPr>
                              <w:pStyle w:val="Heading2"/>
                              <w:rPr>
                                <w:noProof/>
                              </w:rPr>
                            </w:pPr>
                          </w:p>
                        </w:txbxContent>
                      </v:textbox>
                      <w10:anchorlock/>
                    </v:shape>
                  </w:pict>
                </mc:Fallback>
              </mc:AlternateContent>
            </w:r>
          </w:p>
        </w:tc>
      </w:tr>
      <w:tr w:rsidR="00D957C9" w:rsidRPr="00F91116" w14:paraId="152470A4" w14:textId="77777777" w:rsidTr="005A0DE1">
        <w:trPr>
          <w:trHeight w:val="2944"/>
        </w:trPr>
        <w:tc>
          <w:tcPr>
            <w:tcW w:w="12229" w:type="dxa"/>
            <w:gridSpan w:val="2"/>
          </w:tcPr>
          <w:p w14:paraId="55F0E23F" w14:textId="77777777" w:rsidR="00D957C9" w:rsidRPr="00F91116" w:rsidRDefault="00D957C9" w:rsidP="00D957C9">
            <w:pPr>
              <w:ind w:left="720"/>
              <w:rPr>
                <w:noProof/>
              </w:rPr>
            </w:pPr>
            <w:r w:rsidRPr="00F91116">
              <w:rPr>
                <w:noProof/>
                <w:lang w:bidi="de-DE"/>
              </w:rPr>
              <mc:AlternateContent>
                <mc:Choice Requires="wps">
                  <w:drawing>
                    <wp:inline distT="0" distB="0" distL="0" distR="0" wp14:anchorId="7A3A913D" wp14:editId="33E2C034">
                      <wp:extent cx="6956384" cy="2476982"/>
                      <wp:effectExtent l="0" t="0" r="16510" b="0"/>
                      <wp:docPr id="266" name="Textfeld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6384" cy="2476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1"/>
                            <wps:bodyPr rot="0" vert="horz" wrap="square" lIns="0" tIns="91440" rIns="0" bIns="0" anchor="t" anchorCtr="0" upright="1">
                              <a:noAutofit/>
                            </wps:bodyPr>
                          </wps:wsp>
                        </a:graphicData>
                      </a:graphic>
                    </wp:inline>
                  </w:drawing>
                </mc:Choice>
                <mc:Fallback xmlns:w16="http://schemas.microsoft.com/office/word/2018/wordml" xmlns:w16cex="http://schemas.microsoft.com/office/word/2018/wordml/cex">
                  <w:pict>
                    <v:shape w14:anchorId="7A3A913D" id="Textfeld 363" o:spid="_x0000_s1041" type="#_x0000_t202" style="width:547.75pt;height:19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" filled="f" stroked="f">
                      <v:textbox inset="0,7.2pt,0,0">
                        <w:txbxContent/>
                      </v:textbox>
                      <w10:anchorlock/>
                    </v:shape>
                  </w:pict>
                </mc:Fallback>
              </mc:AlternateContent>
            </w:r>
          </w:p>
        </w:tc>
      </w:tr>
      <w:tr w:rsidR="00D957C9" w:rsidRPr="00F91116" w14:paraId="1446B988" w14:textId="77777777" w:rsidTr="00D957C9">
        <w:trPr>
          <w:trHeight w:val="3330"/>
        </w:trPr>
        <w:tc>
          <w:tcPr>
            <w:tcW w:w="12229" w:type="dxa"/>
            <w:gridSpan w:val="2"/>
          </w:tcPr>
          <w:p w14:paraId="320210AE" w14:textId="77777777" w:rsidR="00D957C9" w:rsidRPr="00F91116" w:rsidRDefault="00D957C9" w:rsidP="00D957C9">
            <w:pPr>
              <w:rPr>
                <w:noProof/>
              </w:rPr>
            </w:pPr>
            <w:r w:rsidRPr="00F91116">
              <w:rPr>
                <w:noProof/>
                <w:lang w:bidi="de-DE"/>
              </w:rPr>
              <w:drawing>
                <wp:inline distT="0" distB="0" distL="0" distR="0" wp14:anchorId="1CF46C3A" wp14:editId="67E89EAC">
                  <wp:extent cx="7771932" cy="3383076"/>
                  <wp:effectExtent l="0" t="0" r="635" b="8255"/>
                  <wp:docPr id="268" name="Bild 268" descr="Draufsicht auf Gebäude, Stadtb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TM06086217 - Business newsletter 01-02.jpg"/>
                          <pic:cNvPicPr/>
                        </pic:nvPicPr>
                        <pic:blipFill>
                          <a:blip r:embed="rId9">
                            <a:extLst>
                              <a:ext uri="{28A0092B-C50C-407E-A947-70E740481C1C}">
                                <a14:useLocalDpi xmlns:a14="http://schemas.microsoft.com/office/drawing/2010/main" val="0"/>
                              </a:ext>
                            </a:extLst>
                          </a:blip>
                          <a:stretch>
                            <a:fillRect/>
                          </a:stretch>
                        </pic:blipFill>
                        <pic:spPr>
                          <a:xfrm>
                            <a:off x="0" y="0"/>
                            <a:ext cx="7771932" cy="3383076"/>
                          </a:xfrm>
                          <a:prstGeom prst="rect">
                            <a:avLst/>
                          </a:prstGeom>
                        </pic:spPr>
                      </pic:pic>
                    </a:graphicData>
                  </a:graphic>
                </wp:inline>
              </w:drawing>
            </w:r>
          </w:p>
        </w:tc>
      </w:tr>
    </w:tbl>
    <w:p w14:paraId="78485378" w14:textId="77777777" w:rsidR="00535A69" w:rsidRPr="00F91116" w:rsidRDefault="00BF600D" w:rsidP="00BF600D">
      <w:pPr>
        <w:pStyle w:val="Formatvorlage2"/>
      </w:pPr>
      <w:r w:rsidRPr="00F91116">
        <w:rPr>
          <w:lang w:bidi="de-DE"/>
        </w:rPr>
        <mc:AlternateContent>
          <mc:Choice Requires="wps">
            <w:drawing>
              <wp:anchor distT="0" distB="0" distL="114300" distR="114300" simplePos="0" relativeHeight="251704832" behindDoc="1" locked="0" layoutInCell="1" allowOverlap="1" wp14:anchorId="621C0FC3" wp14:editId="69959F87">
                <wp:simplePos x="0" y="0"/>
                <wp:positionH relativeFrom="column">
                  <wp:posOffset>-2626995</wp:posOffset>
                </wp:positionH>
                <wp:positionV relativeFrom="page">
                  <wp:posOffset>-93345</wp:posOffset>
                </wp:positionV>
                <wp:extent cx="4808220" cy="1458595"/>
                <wp:effectExtent l="0" t="0" r="0" b="8255"/>
                <wp:wrapNone/>
                <wp:docPr id="280" name="Parallelogramm 280" descr="rechteckige farbige Form"/>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FC9493D" id="Parallelogramm 280" o:spid="_x0000_s1026" type="#_x0000_t7" alt="rechteckige farbige Form" style="position:absolute;margin-left:-206.85pt;margin-top:-7.35pt;width:378.6pt;height:114.8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" adj="1638" fillcolor="#3a4b6a [3207]" stroked="f" strokeweight="1pt">
                <w10:wrap anchory="page"/>
              </v:shape>
            </w:pict>
          </mc:Fallback>
        </mc:AlternateContent>
      </w:r>
      <w:r w:rsidRPr="00F91116">
        <w:rPr>
          <w:lang w:bidi="de-DE"/>
        </w:rPr>
        <mc:AlternateContent>
          <mc:Choice Requires="wps">
            <w:drawing>
              <wp:anchor distT="0" distB="0" distL="114300" distR="114300" simplePos="0" relativeHeight="251705856" behindDoc="1" locked="0" layoutInCell="1" allowOverlap="1" wp14:anchorId="2C15E944" wp14:editId="5FA2ACC5">
                <wp:simplePos x="0" y="0"/>
                <wp:positionH relativeFrom="column">
                  <wp:posOffset>1507490</wp:posOffset>
                </wp:positionH>
                <wp:positionV relativeFrom="page">
                  <wp:posOffset>370660</wp:posOffset>
                </wp:positionV>
                <wp:extent cx="5486400" cy="665480"/>
                <wp:effectExtent l="0" t="0" r="0" b="1270"/>
                <wp:wrapNone/>
                <wp:docPr id="281" name="Parallelogramm 281" descr="rechteckige farbige Form"/>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16F9718" id="Parallelogramm 281" o:spid="_x0000_s1026" type="#_x0000_t7" alt="rechteckige farbige Form" style="position:absolute;margin-left:118.7pt;margin-top:29.2pt;width:6in;height:52.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" adj="655" fillcolor="#ffc000 [3206]" stroked="f" strokeweight="1pt">
                <w10:wrap anchory="page"/>
              </v:shape>
            </w:pict>
          </mc:Fallback>
        </mc:AlternateContent>
      </w:r>
      <w:r w:rsidRPr="00F91116">
        <w:rPr>
          <w:lang w:bidi="de-DE"/>
        </w:rPr>
        <mc:AlternateContent>
          <mc:Choice Requires="wps">
            <w:drawing>
              <wp:anchor distT="0" distB="0" distL="114300" distR="114300" simplePos="0" relativeHeight="251701760" behindDoc="0" locked="0" layoutInCell="1" allowOverlap="1" wp14:anchorId="7ECADDF3" wp14:editId="47B1B20E">
                <wp:simplePos x="0" y="0"/>
                <wp:positionH relativeFrom="page">
                  <wp:posOffset>5540991</wp:posOffset>
                </wp:positionH>
                <wp:positionV relativeFrom="page">
                  <wp:posOffset>573206</wp:posOffset>
                </wp:positionV>
                <wp:extent cx="1656715" cy="272415"/>
                <wp:effectExtent l="0" t="0" r="635" b="13335"/>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7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15CED" w14:textId="77777777" w:rsidR="00BF600D" w:rsidRPr="0053301D" w:rsidRDefault="00BF600D" w:rsidP="00BF600D">
                            <w:pPr>
                              <w:pStyle w:val="Heading2"/>
                              <w:jc w:val="right"/>
                              <w:rPr>
                                <w:noProof/>
                              </w:rPr>
                            </w:pPr>
                            <w:r w:rsidRPr="0053301D">
                              <w:rPr>
                                <w:noProof/>
                                <w:lang w:bidi="de-DE"/>
                              </w:rPr>
                              <w:t xml:space="preserve">Seite </w:t>
                            </w:r>
                            <w:r>
                              <w:rPr>
                                <w:noProof/>
                                <w:lang w:bidi="de-DE"/>
                              </w:rPr>
                              <w:fldChar w:fldCharType="begin"/>
                            </w:r>
                            <w:r>
                              <w:rPr>
                                <w:noProof/>
                                <w:lang w:bidi="de-DE"/>
                              </w:rPr>
                              <w:instrText xml:space="preserve"> PAGE </w:instrText>
                            </w:r>
                            <w:r>
                              <w:rPr>
                                <w:noProof/>
                                <w:lang w:bidi="de-DE"/>
                              </w:rPr>
                              <w:fldChar w:fldCharType="separate"/>
                            </w:r>
                            <w:r>
                              <w:rPr>
                                <w:noProof/>
                                <w:lang w:bidi="de-DE"/>
                              </w:rPr>
                              <w:t>2</w:t>
                            </w:r>
                            <w:r>
                              <w:rPr>
                                <w:noProof/>
                                <w:lang w:bidi="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ADDF3" id="Textfeld 2" o:spid="_x0000_s1042" type="#_x0000_t202" style="position:absolute;margin-left:436.3pt;margin-top:45.15pt;width:130.45pt;height:21.4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" filled="f" stroked="f">
                <v:textbox inset="0,0,0,0">
                  <w:txbxContent>
                    <w:p w14:paraId="42315CED" w14:textId="77777777" w:rsidR="00BF600D" w:rsidRPr="0053301D" w:rsidRDefault="00BF600D" w:rsidP="00BF600D">
                      <w:pPr>
                        <w:pStyle w:val="Heading2"/>
                        <w:jc w:val="right"/>
                        <w:rPr>
                          <w:noProof/>
                        </w:rPr>
                      </w:pPr>
                      <w:r w:rsidRPr="0053301D">
                        <w:rPr>
                          <w:noProof/>
                          <w:lang w:bidi="de-DE"/>
                        </w:rPr>
                        <w:t xml:space="preserve">Seite </w:t>
                      </w:r>
                      <w:r>
                        <w:rPr>
                          <w:noProof/>
                          <w:lang w:bidi="de-DE"/>
                        </w:rPr>
                        <w:fldChar w:fldCharType="begin"/>
                      </w:r>
                      <w:r>
                        <w:rPr>
                          <w:noProof/>
                          <w:lang w:bidi="de-DE"/>
                        </w:rPr>
                        <w:instrText xml:space="preserve"> PAGE </w:instrText>
                      </w:r>
                      <w:r>
                        <w:rPr>
                          <w:noProof/>
                          <w:lang w:bidi="de-DE"/>
                        </w:rPr>
                        <w:fldChar w:fldCharType="separate"/>
                      </w:r>
                      <w:r>
                        <w:rPr>
                          <w:noProof/>
                          <w:lang w:bidi="de-DE"/>
                        </w:rPr>
                        <w:t>2</w:t>
                      </w:r>
                      <w:r>
                        <w:rPr>
                          <w:noProof/>
                          <w:lang w:bidi="de-DE"/>
                        </w:rPr>
                        <w:fldChar w:fldCharType="end"/>
                      </w:r>
                    </w:p>
                  </w:txbxContent>
                </v:textbox>
                <w10:wrap anchorx="page" anchory="page"/>
              </v:shape>
            </w:pict>
          </mc:Fallback>
        </mc:AlternateContent>
      </w:r>
      <w:r w:rsidR="00535A69" w:rsidRPr="00F91116">
        <w:rPr>
          <w:lang w:bidi="de-DE"/>
        </w:rPr>
        <w:br w:type="page"/>
      </w:r>
    </w:p>
    <w:tbl>
      <w:tblPr>
        <w:tblpPr w:leftFromText="180" w:rightFromText="180" w:vertAnchor="text" w:horzAnchor="margin" w:tblpXSpec="center" w:tblpY="995"/>
        <w:tblW w:w="11863" w:type="dxa"/>
        <w:tblLayout w:type="fixed"/>
        <w:tblCellMar>
          <w:left w:w="0" w:type="dxa"/>
          <w:right w:w="0" w:type="dxa"/>
        </w:tblCellMar>
        <w:tblLook w:val="0000" w:firstRow="0" w:lastRow="0" w:firstColumn="0" w:lastColumn="0" w:noHBand="0" w:noVBand="0"/>
      </w:tblPr>
      <w:tblGrid>
        <w:gridCol w:w="7824"/>
        <w:gridCol w:w="4039"/>
      </w:tblGrid>
      <w:tr w:rsidR="00A868E0" w:rsidRPr="00F91116" w14:paraId="07016AEB" w14:textId="77777777" w:rsidTr="00B049B4">
        <w:trPr>
          <w:trHeight w:val="6419"/>
        </w:trPr>
        <w:tc>
          <w:tcPr>
            <w:tcW w:w="7824" w:type="dxa"/>
          </w:tcPr>
          <w:p w14:paraId="09B72439" w14:textId="3E2AC4E6" w:rsidR="00A868E0" w:rsidRPr="00F91116" w:rsidRDefault="0017252C" w:rsidP="007E3223">
            <w:pPr>
              <w:ind w:left="720"/>
              <w:rPr>
                <w:noProof/>
              </w:rPr>
            </w:pPr>
            <w:r w:rsidRPr="00F91116">
              <w:rPr>
                <w:noProof/>
                <w:lang w:bidi="de-DE"/>
              </w:rPr>
              <w:lastRenderedPageBreak/>
              <mc:AlternateContent>
                <mc:Choice Requires="wpg">
                  <w:drawing>
                    <wp:anchor distT="0" distB="0" distL="114300" distR="114300" simplePos="0" relativeHeight="251723264" behindDoc="1" locked="0" layoutInCell="1" allowOverlap="1" wp14:anchorId="0494E127" wp14:editId="357D81BD">
                      <wp:simplePos x="0" y="0"/>
                      <wp:positionH relativeFrom="column">
                        <wp:posOffset>353060</wp:posOffset>
                      </wp:positionH>
                      <wp:positionV relativeFrom="paragraph">
                        <wp:posOffset>6350</wp:posOffset>
                      </wp:positionV>
                      <wp:extent cx="4356735" cy="4056380"/>
                      <wp:effectExtent l="0" t="0" r="5715" b="1270"/>
                      <wp:wrapTight wrapText="bothSides">
                        <wp:wrapPolygon edited="0">
                          <wp:start x="0" y="0"/>
                          <wp:lineTo x="0" y="21505"/>
                          <wp:lineTo x="21534" y="21505"/>
                          <wp:lineTo x="21534" y="3043"/>
                          <wp:lineTo x="20401" y="1623"/>
                          <wp:lineTo x="20401" y="0"/>
                          <wp:lineTo x="0" y="0"/>
                        </wp:wrapPolygon>
                      </wp:wrapTight>
                      <wp:docPr id="276" name="Gruppe 276" descr="Textgrupp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735" cy="4056380"/>
                                <a:chOff x="3946" y="1880"/>
                                <a:chExt cx="7330" cy="7353"/>
                              </a:xfrm>
                            </wpg:grpSpPr>
                            <wps:wsp>
                              <wps:cNvPr id="278" name="Textfeld 363"/>
                              <wps:cNvSpPr txBox="1">
                                <a:spLocks noChangeArrowheads="1"/>
                              </wps:cNvSpPr>
                              <wps:spPr bwMode="auto">
                                <a:xfrm>
                                  <a:off x="3946" y="2930"/>
                                  <a:ext cx="7330" cy="6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F7636" w14:textId="77777777" w:rsidR="00A868E0" w:rsidRDefault="00A868E0" w:rsidP="00A868E0">
                                    <w:pPr>
                                      <w:pStyle w:val="BodyText"/>
                                      <w:rPr>
                                        <w:noProof/>
                                      </w:rPr>
                                    </w:pPr>
                                    <w:r w:rsidRPr="00365E98">
                                      <w:rPr>
                                        <w:noProof/>
                                        <w:lang w:bidi="de-DE"/>
                                      </w:rPr>
                                      <w:t>Sie können die Bilder in dieser Vorlage durch die Grafiken Ihres Unternehmens ersetzen.</w:t>
                                    </w:r>
                                  </w:p>
                                  <w:p w14:paraId="6486B5E7" w14:textId="77777777" w:rsidR="00A868E0" w:rsidRDefault="00A868E0" w:rsidP="00A868E0">
                                    <w:pPr>
                                      <w:pStyle w:val="BodyText"/>
                                      <w:rPr>
                                        <w:noProof/>
                                      </w:rPr>
                                    </w:pPr>
                                    <w:r>
                                      <w:rPr>
                                        <w:noProof/>
                                        <w:lang w:bidi="de-DE"/>
                                      </w:rPr>
                                      <w:t xml:space="preserve">Klicken Sie dazu auf die Stelle, an der Sie das Bild einfügen möchten. Zeigen Sie im Menü </w:t>
                                    </w:r>
                                    <w:r>
                                      <w:rPr>
                                        <w:b/>
                                        <w:noProof/>
                                        <w:lang w:bidi="de-DE"/>
                                      </w:rPr>
                                      <w:t>Einfügen</w:t>
                                    </w:r>
                                    <w:r>
                                      <w:rPr>
                                        <w:noProof/>
                                        <w:lang w:bidi="de-DE"/>
                                      </w:rPr>
                                      <w:t xml:space="preserve"> auf </w:t>
                                    </w:r>
                                    <w:r>
                                      <w:rPr>
                                        <w:b/>
                                        <w:noProof/>
                                        <w:lang w:bidi="de-DE"/>
                                      </w:rPr>
                                      <w:t>Bild</w:t>
                                    </w:r>
                                    <w:r>
                                      <w:rPr>
                                        <w:noProof/>
                                        <w:lang w:bidi="de-DE"/>
                                      </w:rPr>
                                      <w:t xml:space="preserve">, und klicken Sie dann auf </w:t>
                                    </w:r>
                                    <w:r>
                                      <w:rPr>
                                        <w:b/>
                                        <w:noProof/>
                                        <w:lang w:bidi="de-DE"/>
                                      </w:rPr>
                                      <w:t>Aus Datei</w:t>
                                    </w:r>
                                    <w:r>
                                      <w:rPr>
                                        <w:noProof/>
                                        <w:lang w:bidi="de-DE"/>
                                      </w:rPr>
                                      <w:t xml:space="preserve">. Suchen Sie das Bild, das Sie einfügen möchten, und klicken Sie darauf. Klicken Sie als nächstes auf den Pfeil rechts neben der Schaltfläche </w:t>
                                    </w:r>
                                    <w:r>
                                      <w:rPr>
                                        <w:b/>
                                        <w:noProof/>
                                        <w:lang w:bidi="de-DE"/>
                                      </w:rPr>
                                      <w:t>Einfügen</w:t>
                                    </w:r>
                                    <w:r>
                                      <w:rPr>
                                        <w:noProof/>
                                        <w:lang w:bidi="de-DE"/>
                                      </w:rPr>
                                      <w:t xml:space="preserve">, und klicken Sie dann entweder auf </w:t>
                                    </w:r>
                                    <w:r>
                                      <w:rPr>
                                        <w:b/>
                                        <w:noProof/>
                                        <w:lang w:bidi="de-DE"/>
                                      </w:rPr>
                                      <w:t>Einfügen</w:t>
                                    </w:r>
                                    <w:r>
                                      <w:rPr>
                                        <w:noProof/>
                                        <w:lang w:bidi="de-DE"/>
                                      </w:rPr>
                                      <w:t xml:space="preserve">, um eine Kopie des Bilds im Newsletter zu platzieren, auf </w:t>
                                    </w:r>
                                    <w:r>
                                      <w:rPr>
                                        <w:b/>
                                        <w:noProof/>
                                        <w:lang w:bidi="de-DE"/>
                                      </w:rPr>
                                      <w:t>Mit Datei verknüpfen</w:t>
                                    </w:r>
                                    <w:r>
                                      <w:rPr>
                                        <w:noProof/>
                                        <w:lang w:bidi="de-DE"/>
                                      </w:rPr>
                                      <w:t xml:space="preserve">, um das Bild anzuzeigen, ohne tatsächlich eine Kopie einzufügen, oder auf </w:t>
                                    </w:r>
                                    <w:r>
                                      <w:rPr>
                                        <w:b/>
                                        <w:noProof/>
                                        <w:lang w:bidi="de-DE"/>
                                      </w:rPr>
                                      <w:t>Einfügen und Verknüpfen</w:t>
                                    </w:r>
                                    <w:r>
                                      <w:rPr>
                                        <w:noProof/>
                                        <w:lang w:bidi="de-DE"/>
                                      </w:rPr>
                                      <w:t>.</w:t>
                                    </w:r>
                                  </w:p>
                                  <w:p w14:paraId="1EFD5947" w14:textId="77777777" w:rsidR="00A868E0" w:rsidRDefault="00A868E0" w:rsidP="00A868E0">
                                    <w:pPr>
                                      <w:pStyle w:val="BodyText"/>
                                      <w:rPr>
                                        <w:noProof/>
                                      </w:rPr>
                                    </w:pPr>
                                    <w:r>
                                      <w:rPr>
                                        <w:noProof/>
                                        <w:lang w:bidi="de-DE"/>
                                      </w:rPr>
                                      <w:t xml:space="preserve">Da über den Befehl </w:t>
                                    </w:r>
                                    <w:r>
                                      <w:rPr>
                                        <w:b/>
                                        <w:noProof/>
                                        <w:lang w:bidi="de-DE"/>
                                      </w:rPr>
                                      <w:t>Einfügen</w:t>
                                    </w:r>
                                    <w:r>
                                      <w:rPr>
                                        <w:noProof/>
                                        <w:lang w:bidi="de-DE"/>
                                      </w:rPr>
                                      <w:t xml:space="preserve"> eine Kopie eingebettet wird, ist das Bild immer sichtbar, die Größe (in Bytes) des Newsletters kann dadurch aber in Abhängigkeit von der Größe des Bilds stark zunehmen.</w:t>
                                    </w:r>
                                  </w:p>
                                  <w:p w14:paraId="7856C405" w14:textId="77777777" w:rsidR="00A868E0" w:rsidRDefault="00A868E0" w:rsidP="00A868E0">
                                    <w:pPr>
                                      <w:pStyle w:val="BodyText"/>
                                      <w:rPr>
                                        <w:noProof/>
                                      </w:rPr>
                                    </w:pPr>
                                    <w:r w:rsidRPr="00365E98">
                                      <w:rPr>
                                        <w:noProof/>
                                        <w:lang w:bidi="de-DE"/>
                                      </w:rPr>
                                      <w:t xml:space="preserve">Durch den Befehl </w:t>
                                    </w:r>
                                    <w:r w:rsidRPr="00365E98">
                                      <w:rPr>
                                        <w:b/>
                                        <w:noProof/>
                                        <w:lang w:bidi="de-DE"/>
                                      </w:rPr>
                                      <w:t>Einfügen und Verknüpfen</w:t>
                                    </w:r>
                                    <w:r w:rsidRPr="00365E98">
                                      <w:rPr>
                                        <w:noProof/>
                                        <w:lang w:bidi="de-DE"/>
                                      </w:rPr>
                                      <w:t xml:space="preserve"> wird hingegen die Größe der Newsletterdatei nicht erhöht, und wenn Sie Änderungen an dem ursprünglichen Bild vornehmen, werden diese automatisch im Newsletter angezeigt. Das Bild wird jedoch nicht dargestellt, wenn es von einem Computer aus angezeigt wird, der keine Verknüpfung zu dem Original herstellen kann (z. B: wenn das Originalbild auf einem anderen Computer in einem Netzwerk gespeichert ist).</w:t>
                                    </w:r>
                                  </w:p>
                                  <w:p w14:paraId="33AADBBE" w14:textId="77777777" w:rsidR="00A868E0" w:rsidRPr="0071130A" w:rsidRDefault="00A868E0" w:rsidP="00A868E0">
                                    <w:pPr>
                                      <w:pStyle w:val="BodyText"/>
                                      <w:rPr>
                                        <w:noProof/>
                                      </w:rPr>
                                    </w:pPr>
                                    <w:r w:rsidRPr="00BB57E1">
                                      <w:rPr>
                                        <w:noProof/>
                                        <w:lang w:bidi="de-DE"/>
                                      </w:rPr>
                                      <w:t xml:space="preserve">Durch </w:t>
                                    </w:r>
                                    <w:r w:rsidRPr="00BB57E1">
                                      <w:rPr>
                                        <w:b/>
                                        <w:noProof/>
                                        <w:lang w:bidi="de-DE"/>
                                      </w:rPr>
                                      <w:t>Einfügen und Verknüpfen</w:t>
                                    </w:r>
                                    <w:r w:rsidRPr="00BB57E1">
                                      <w:rPr>
                                        <w:noProof/>
                                        <w:lang w:bidi="de-DE"/>
                                      </w:rPr>
                                      <w:t xml:space="preserve"> wird eine Kopie eingefügt, sodass das Bild immer verfügbar ist. Außerdem werden Änderungen am Original automatisch aktualisiert.</w:t>
                                    </w:r>
                                  </w:p>
                                  <w:p w14:paraId="3CBCDF77" w14:textId="77777777" w:rsidR="00A868E0" w:rsidRPr="009243A6" w:rsidRDefault="00A868E0" w:rsidP="00A868E0">
                                    <w:pPr>
                                      <w:pStyle w:val="BodyText"/>
                                      <w:rPr>
                                        <w:noProof/>
                                      </w:rPr>
                                    </w:pPr>
                                  </w:p>
                                </w:txbxContent>
                              </wps:txbx>
                              <wps:bodyPr rot="0" vert="horz" wrap="square" lIns="0" tIns="0" rIns="0" bIns="0" anchor="t" anchorCtr="0" upright="1">
                                <a:noAutofit/>
                              </wps:bodyPr>
                            </wps:wsp>
                            <wps:wsp>
                              <wps:cNvPr id="282" name="Textfeld 364"/>
                              <wps:cNvSpPr txBox="1">
                                <a:spLocks noChangeArrowheads="1"/>
                              </wps:cNvSpPr>
                              <wps:spPr bwMode="auto">
                                <a:xfrm>
                                  <a:off x="3946" y="1880"/>
                                  <a:ext cx="6861"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7CFE5" w14:textId="77777777" w:rsidR="00A868E0" w:rsidRPr="00913ACC" w:rsidRDefault="00A868E0" w:rsidP="007E3223">
                                    <w:pPr>
                                      <w:pStyle w:val="Heading1"/>
                                      <w:rPr>
                                        <w:noProof/>
                                      </w:rPr>
                                    </w:pPr>
                                    <w:r w:rsidRPr="007E3223">
                                      <w:rPr>
                                        <w:noProof/>
                                        <w:lang w:bidi="de-DE"/>
                                      </w:rPr>
                                      <w:t>Einfügen eigener Grafiken</w:t>
                                    </w:r>
                                  </w:p>
                                </w:txbxContent>
                              </wps:txbx>
                              <wps:bodyPr rot="0" vert="horz" wrap="square" lIns="0" tIns="0" rIns="0" bIns="0" anchor="t" anchorCtr="0" upright="1">
                                <a:noAutofit/>
                              </wps:bodyPr>
                            </wps:wsp>
                            <wps:wsp>
                              <wps:cNvPr id="283" name="Textfeld 365"/>
                              <wps:cNvSpPr txBox="1">
                                <a:spLocks noChangeArrowheads="1"/>
                              </wps:cNvSpPr>
                              <wps:spPr bwMode="auto">
                                <a:xfrm>
                                  <a:off x="3946" y="2468"/>
                                  <a:ext cx="2904"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6DB351" w14:textId="77777777" w:rsidR="00A868E0" w:rsidRDefault="00A868E0" w:rsidP="007E3223">
                                    <w:pPr>
                                      <w:pStyle w:val="Verfasserzeile"/>
                                      <w:rPr>
                                        <w:noProof/>
                                      </w:rPr>
                                    </w:pPr>
                                    <w:r>
                                      <w:rPr>
                                        <w:noProof/>
                                        <w:lang w:bidi="de-DE"/>
                                      </w:rPr>
                                      <w:t>Name des Autors</w:t>
                                    </w:r>
                                  </w:p>
                                </w:txbxContent>
                              </wps:txbx>
                              <wps:bodyPr rot="0" vert="horz" wrap="square" lIns="0" tIns="0" rIns="0" bIns="0" anchor="t" anchorCtr="0" upright="1">
                                <a:noAutofit/>
                              </wps:bodyPr>
                            </wps:wsp>
                          </wpg:wgp>
                        </a:graphicData>
                      </a:graphic>
                    </wp:anchor>
                  </w:drawing>
                </mc:Choice>
                <mc:Fallback>
                  <w:pict>
                    <v:group w14:anchorId="0494E127" id="Gruppe 276" o:spid="_x0000_s1043" alt="Textgruppe" style="position:absolute;left:0;text-align:left;margin-left:27.8pt;margin-top:.5pt;width:343.05pt;height:319.4pt;z-index:-251593216;mso-position-horizontal-relative:text;mso-position-vertical-relative:text" coordorigin="3946,1880" coordsize="7330,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">
                      <v:shape id="_x0000_s1044" type="#_x0000_t202" style="position:absolute;left:3946;top:2930;width:7330;height:6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349F7636" w14:textId="77777777" w:rsidR="00A868E0" w:rsidRDefault="00A868E0" w:rsidP="00A868E0">
                              <w:pPr>
                                <w:pStyle w:val="BodyText"/>
                                <w:rPr>
                                  <w:noProof/>
                                </w:rPr>
                              </w:pPr>
                              <w:r w:rsidRPr="00365E98">
                                <w:rPr>
                                  <w:noProof/>
                                  <w:lang w:bidi="de-DE"/>
                                </w:rPr>
                                <w:t>Sie können die Bilder in dieser Vorlage durch die Grafiken Ihres Unternehmens ersetzen.</w:t>
                              </w:r>
                            </w:p>
                            <w:p w14:paraId="6486B5E7" w14:textId="77777777" w:rsidR="00A868E0" w:rsidRDefault="00A868E0" w:rsidP="00A868E0">
                              <w:pPr>
                                <w:pStyle w:val="BodyText"/>
                                <w:rPr>
                                  <w:noProof/>
                                </w:rPr>
                              </w:pPr>
                              <w:r>
                                <w:rPr>
                                  <w:noProof/>
                                  <w:lang w:bidi="de-DE"/>
                                </w:rPr>
                                <w:t xml:space="preserve">Klicken Sie dazu auf die Stelle, an der Sie das Bild einfügen möchten. Zeigen Sie im Menü </w:t>
                              </w:r>
                              <w:r>
                                <w:rPr>
                                  <w:b/>
                                  <w:noProof/>
                                  <w:lang w:bidi="de-DE"/>
                                </w:rPr>
                                <w:t>Einfügen</w:t>
                              </w:r>
                              <w:r>
                                <w:rPr>
                                  <w:noProof/>
                                  <w:lang w:bidi="de-DE"/>
                                </w:rPr>
                                <w:t xml:space="preserve"> auf </w:t>
                              </w:r>
                              <w:r>
                                <w:rPr>
                                  <w:b/>
                                  <w:noProof/>
                                  <w:lang w:bidi="de-DE"/>
                                </w:rPr>
                                <w:t>Bild</w:t>
                              </w:r>
                              <w:r>
                                <w:rPr>
                                  <w:noProof/>
                                  <w:lang w:bidi="de-DE"/>
                                </w:rPr>
                                <w:t xml:space="preserve">, und klicken Sie dann auf </w:t>
                              </w:r>
                              <w:r>
                                <w:rPr>
                                  <w:b/>
                                  <w:noProof/>
                                  <w:lang w:bidi="de-DE"/>
                                </w:rPr>
                                <w:t>Aus Datei</w:t>
                              </w:r>
                              <w:r>
                                <w:rPr>
                                  <w:noProof/>
                                  <w:lang w:bidi="de-DE"/>
                                </w:rPr>
                                <w:t xml:space="preserve">. Suchen Sie das Bild, das Sie einfügen möchten, und klicken Sie darauf. Klicken Sie als nächstes auf den Pfeil rechts neben der Schaltfläche </w:t>
                              </w:r>
                              <w:r>
                                <w:rPr>
                                  <w:b/>
                                  <w:noProof/>
                                  <w:lang w:bidi="de-DE"/>
                                </w:rPr>
                                <w:t>Einfügen</w:t>
                              </w:r>
                              <w:r>
                                <w:rPr>
                                  <w:noProof/>
                                  <w:lang w:bidi="de-DE"/>
                                </w:rPr>
                                <w:t xml:space="preserve">, und klicken Sie dann entweder auf </w:t>
                              </w:r>
                              <w:r>
                                <w:rPr>
                                  <w:b/>
                                  <w:noProof/>
                                  <w:lang w:bidi="de-DE"/>
                                </w:rPr>
                                <w:t>Einfügen</w:t>
                              </w:r>
                              <w:r>
                                <w:rPr>
                                  <w:noProof/>
                                  <w:lang w:bidi="de-DE"/>
                                </w:rPr>
                                <w:t xml:space="preserve">, um eine Kopie des Bilds im Newsletter zu platzieren, auf </w:t>
                              </w:r>
                              <w:r>
                                <w:rPr>
                                  <w:b/>
                                  <w:noProof/>
                                  <w:lang w:bidi="de-DE"/>
                                </w:rPr>
                                <w:t>Mit Datei verknüpfen</w:t>
                              </w:r>
                              <w:r>
                                <w:rPr>
                                  <w:noProof/>
                                  <w:lang w:bidi="de-DE"/>
                                </w:rPr>
                                <w:t xml:space="preserve">, um das Bild anzuzeigen, ohne tatsächlich eine Kopie einzufügen, oder auf </w:t>
                              </w:r>
                              <w:r>
                                <w:rPr>
                                  <w:b/>
                                  <w:noProof/>
                                  <w:lang w:bidi="de-DE"/>
                                </w:rPr>
                                <w:t>Einfügen und Verknüpfen</w:t>
                              </w:r>
                              <w:r>
                                <w:rPr>
                                  <w:noProof/>
                                  <w:lang w:bidi="de-DE"/>
                                </w:rPr>
                                <w:t>.</w:t>
                              </w:r>
                            </w:p>
                            <w:p w14:paraId="1EFD5947" w14:textId="77777777" w:rsidR="00A868E0" w:rsidRDefault="00A868E0" w:rsidP="00A868E0">
                              <w:pPr>
                                <w:pStyle w:val="BodyText"/>
                                <w:rPr>
                                  <w:noProof/>
                                </w:rPr>
                              </w:pPr>
                              <w:r>
                                <w:rPr>
                                  <w:noProof/>
                                  <w:lang w:bidi="de-DE"/>
                                </w:rPr>
                                <w:t xml:space="preserve">Da über den Befehl </w:t>
                              </w:r>
                              <w:r>
                                <w:rPr>
                                  <w:b/>
                                  <w:noProof/>
                                  <w:lang w:bidi="de-DE"/>
                                </w:rPr>
                                <w:t>Einfügen</w:t>
                              </w:r>
                              <w:r>
                                <w:rPr>
                                  <w:noProof/>
                                  <w:lang w:bidi="de-DE"/>
                                </w:rPr>
                                <w:t xml:space="preserve"> eine Kopie eingebettet wird, ist das Bild immer sichtbar, die Größe (in Bytes) des Newsletters kann dadurch aber in Abhängigkeit von der Größe des Bilds stark zunehmen.</w:t>
                              </w:r>
                            </w:p>
                            <w:p w14:paraId="7856C405" w14:textId="77777777" w:rsidR="00A868E0" w:rsidRDefault="00A868E0" w:rsidP="00A868E0">
                              <w:pPr>
                                <w:pStyle w:val="BodyText"/>
                                <w:rPr>
                                  <w:noProof/>
                                </w:rPr>
                              </w:pPr>
                              <w:r w:rsidRPr="00365E98">
                                <w:rPr>
                                  <w:noProof/>
                                  <w:lang w:bidi="de-DE"/>
                                </w:rPr>
                                <w:t xml:space="preserve">Durch den Befehl </w:t>
                              </w:r>
                              <w:r w:rsidRPr="00365E98">
                                <w:rPr>
                                  <w:b/>
                                  <w:noProof/>
                                  <w:lang w:bidi="de-DE"/>
                                </w:rPr>
                                <w:t>Einfügen und Verknüpfen</w:t>
                              </w:r>
                              <w:r w:rsidRPr="00365E98">
                                <w:rPr>
                                  <w:noProof/>
                                  <w:lang w:bidi="de-DE"/>
                                </w:rPr>
                                <w:t xml:space="preserve"> wird hingegen die Größe der Newsletterdatei nicht erhöht, und wenn Sie Änderungen an dem ursprünglichen Bild vornehmen, werden diese automatisch im Newsletter angezeigt. Das Bild wird jedoch nicht dargestellt, wenn es von einem Computer aus angezeigt wird, der keine Verknüpfung zu dem Original herstellen kann (z. B: wenn das Originalbild auf einem anderen Computer in einem Netzwerk gespeichert ist).</w:t>
                              </w:r>
                            </w:p>
                            <w:p w14:paraId="33AADBBE" w14:textId="77777777" w:rsidR="00A868E0" w:rsidRPr="0071130A" w:rsidRDefault="00A868E0" w:rsidP="00A868E0">
                              <w:pPr>
                                <w:pStyle w:val="BodyText"/>
                                <w:rPr>
                                  <w:noProof/>
                                </w:rPr>
                              </w:pPr>
                              <w:r w:rsidRPr="00BB57E1">
                                <w:rPr>
                                  <w:noProof/>
                                  <w:lang w:bidi="de-DE"/>
                                </w:rPr>
                                <w:t xml:space="preserve">Durch </w:t>
                              </w:r>
                              <w:r w:rsidRPr="00BB57E1">
                                <w:rPr>
                                  <w:b/>
                                  <w:noProof/>
                                  <w:lang w:bidi="de-DE"/>
                                </w:rPr>
                                <w:t>Einfügen und Verknüpfen</w:t>
                              </w:r>
                              <w:r w:rsidRPr="00BB57E1">
                                <w:rPr>
                                  <w:noProof/>
                                  <w:lang w:bidi="de-DE"/>
                                </w:rPr>
                                <w:t xml:space="preserve"> wird eine Kopie eingefügt, sodass das Bild immer verfügbar ist. Außerdem werden Änderungen am Original automatisch aktualisiert.</w:t>
                              </w:r>
                            </w:p>
                            <w:p w14:paraId="3CBCDF77" w14:textId="77777777" w:rsidR="00A868E0" w:rsidRPr="009243A6" w:rsidRDefault="00A868E0" w:rsidP="00A868E0">
                              <w:pPr>
                                <w:pStyle w:val="BodyText"/>
                                <w:rPr>
                                  <w:noProof/>
                                </w:rPr>
                              </w:pPr>
                            </w:p>
                          </w:txbxContent>
                        </v:textbox>
                      </v:shape>
                      <v:shape id="Textfeld 364" o:spid="_x0000_s1045" type="#_x0000_t202" style="position:absolute;left:3946;top:1880;width:6861;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04F7CFE5" w14:textId="77777777" w:rsidR="00A868E0" w:rsidRPr="00913ACC" w:rsidRDefault="00A868E0" w:rsidP="007E3223">
                              <w:pPr>
                                <w:pStyle w:val="Heading1"/>
                                <w:rPr>
                                  <w:noProof/>
                                </w:rPr>
                              </w:pPr>
                              <w:r w:rsidRPr="007E3223">
                                <w:rPr>
                                  <w:noProof/>
                                  <w:lang w:bidi="de-DE"/>
                                </w:rPr>
                                <w:t>Einfügen eigener Grafiken</w:t>
                              </w:r>
                            </w:p>
                          </w:txbxContent>
                        </v:textbox>
                      </v:shape>
                      <v:shape id="Textfeld 365" o:spid="_x0000_s1046" type="#_x0000_t202" style="position:absolute;left:3946;top:2468;width:2904;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436DB351" w14:textId="77777777" w:rsidR="00A868E0" w:rsidRDefault="00A868E0" w:rsidP="007E3223">
                              <w:pPr>
                                <w:pStyle w:val="Verfasserzeile"/>
                                <w:rPr>
                                  <w:noProof/>
                                </w:rPr>
                              </w:pPr>
                              <w:r>
                                <w:rPr>
                                  <w:noProof/>
                                  <w:lang w:bidi="de-DE"/>
                                </w:rPr>
                                <w:t>Name des Autors</w:t>
                              </w:r>
                            </w:p>
                          </w:txbxContent>
                        </v:textbox>
                      </v:shape>
                      <w10:wrap type="tight"/>
                    </v:group>
                  </w:pict>
                </mc:Fallback>
              </mc:AlternateContent>
            </w:r>
            <w:r w:rsidR="006C7C57" w:rsidRPr="00F91116">
              <w:rPr>
                <w:noProof/>
                <w:lang w:bidi="de-DE"/>
              </w:rPr>
              <mc:AlternateContent>
                <mc:Choice Requires="wpg">
                  <w:drawing>
                    <wp:anchor distT="0" distB="0" distL="114300" distR="114300" simplePos="0" relativeHeight="251724288" behindDoc="1" locked="0" layoutInCell="1" allowOverlap="1" wp14:anchorId="0708A9D1" wp14:editId="09D085B2">
                      <wp:simplePos x="0" y="0"/>
                      <wp:positionH relativeFrom="column">
                        <wp:posOffset>372110</wp:posOffset>
                      </wp:positionH>
                      <wp:positionV relativeFrom="paragraph">
                        <wp:posOffset>4044950</wp:posOffset>
                      </wp:positionV>
                      <wp:extent cx="4400718" cy="3726815"/>
                      <wp:effectExtent l="0" t="0" r="0" b="6985"/>
                      <wp:wrapNone/>
                      <wp:docPr id="292" name="Gruppe 292" descr="Textgrupp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718" cy="3726815"/>
                                <a:chOff x="3946" y="1880"/>
                                <a:chExt cx="7404" cy="8404"/>
                              </a:xfrm>
                            </wpg:grpSpPr>
                            <wps:wsp>
                              <wps:cNvPr id="293" name="Textfeld 363"/>
                              <wps:cNvSpPr txBox="1">
                                <a:spLocks noChangeArrowheads="1"/>
                              </wps:cNvSpPr>
                              <wps:spPr bwMode="auto">
                                <a:xfrm>
                                  <a:off x="3946" y="4479"/>
                                  <a:ext cx="7330" cy="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38333" w14:textId="77777777" w:rsidR="00A868E0" w:rsidRDefault="00A868E0" w:rsidP="00A868E0">
                                    <w:pPr>
                                      <w:pStyle w:val="BodyText"/>
                                      <w:rPr>
                                        <w:noProof/>
                                      </w:rPr>
                                    </w:pPr>
                                    <w:r>
                                      <w:rPr>
                                        <w:noProof/>
                                        <w:lang w:bidi="de-DE"/>
                                      </w:rPr>
                                      <w:t>„Sie können Ihr Leben und Ihr Unternehmen in nur sieben Minuten pro Tag verändern.“ Wenn Sie nach dieser Aussage weiterlesen möchten, wurde Ihr Interesse geweckt.</w:t>
                                    </w:r>
                                  </w:p>
                                  <w:p w14:paraId="45AD0A6D" w14:textId="77777777" w:rsidR="00A868E0" w:rsidRDefault="00A868E0" w:rsidP="00A868E0">
                                    <w:pPr>
                                      <w:pStyle w:val="BodyText"/>
                                      <w:rPr>
                                        <w:noProof/>
                                      </w:rPr>
                                    </w:pPr>
                                    <w:r>
                                      <w:rPr>
                                        <w:noProof/>
                                        <w:lang w:bidi="de-DE"/>
                                      </w:rPr>
                                      <w:t>Ein Newsletter konkurriert mit vielen Ablenkungen um die Aufmerksamkeit des Lesers, daher ist es wichtig, dass die ersten ein oder zwei Sätze das Interesse eines Lesers wecken. Da dieses Interesse eine Erwartung erzeugt, muss diese in dem Artikel erfüllt werden, sonst fühlt sich der Leser manipuliert.</w:t>
                                    </w:r>
                                  </w:p>
                                  <w:p w14:paraId="1A75DBB4" w14:textId="77777777" w:rsidR="00A868E0" w:rsidRDefault="00A868E0" w:rsidP="00A868E0">
                                    <w:pPr>
                                      <w:pStyle w:val="BodyText"/>
                                      <w:rPr>
                                        <w:noProof/>
                                      </w:rPr>
                                    </w:pPr>
                                    <w:r>
                                      <w:rPr>
                                        <w:noProof/>
                                        <w:lang w:bidi="de-DE"/>
                                      </w:rPr>
                                      <w:t>Die Überschrift des Artikels muss außerdem kurz, dynamisch und zielgerichtet sein. Über diese grundlegenden Merkmale hinaus wirkt eine Überschrift besonders interessant, wenn sie besonders relevant ist, neugierig macht oder eine andere unwiderstehliche Qualität hat.</w:t>
                                    </w:r>
                                  </w:p>
                                  <w:p w14:paraId="367A55A5" w14:textId="77777777" w:rsidR="00A868E0" w:rsidRPr="009243A6" w:rsidRDefault="00A868E0" w:rsidP="0032463B">
                                    <w:pPr>
                                      <w:pStyle w:val="BodyText"/>
                                      <w:rPr>
                                        <w:noProof/>
                                      </w:rPr>
                                    </w:pPr>
                                    <w:r>
                                      <w:rPr>
                                        <w:noProof/>
                                        <w:lang w:bidi="de-DE"/>
                                      </w:rPr>
                                      <w:t xml:space="preserve">Für Newsletterartikel steht nur wenig Platz zur Verfügung und ihre Leser haben nicht viel Zeit, die Artikel müssen daher fokussiert sein und eine Aussage treffen. Diese Aussage kann über zwei bis ca. fünf Unterpunkte erreicht werden. </w:t>
                                    </w:r>
                                  </w:p>
                                </w:txbxContent>
                              </wps:txbx>
                              <wps:bodyPr rot="0" vert="horz" wrap="square" lIns="0" tIns="0" rIns="0" bIns="0" anchor="t" anchorCtr="0" upright="1">
                                <a:noAutofit/>
                              </wps:bodyPr>
                            </wps:wsp>
                            <wps:wsp>
                              <wps:cNvPr id="294" name="Textfeld 364"/>
                              <wps:cNvSpPr txBox="1">
                                <a:spLocks noChangeArrowheads="1"/>
                              </wps:cNvSpPr>
                              <wps:spPr bwMode="auto">
                                <a:xfrm>
                                  <a:off x="3946" y="1880"/>
                                  <a:ext cx="7404" cy="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0BE92" w14:textId="77777777" w:rsidR="00A868E0" w:rsidRPr="00913ACC" w:rsidRDefault="00A868E0" w:rsidP="00A868E0">
                                    <w:pPr>
                                      <w:pStyle w:val="Heading1"/>
                                      <w:rPr>
                                        <w:noProof/>
                                      </w:rPr>
                                    </w:pPr>
                                    <w:r w:rsidRPr="00A868E0">
                                      <w:rPr>
                                        <w:noProof/>
                                        <w:lang w:bidi="de-DE"/>
                                      </w:rPr>
                                      <w:t>Verfassen ansprechender Newsletterartikel</w:t>
                                    </w:r>
                                  </w:p>
                                </w:txbxContent>
                              </wps:txbx>
                              <wps:bodyPr rot="0" vert="horz" wrap="square" lIns="0" tIns="182880" rIns="0" bIns="0" anchor="t" anchorCtr="0" upright="1">
                                <a:noAutofit/>
                              </wps:bodyPr>
                            </wps:wsp>
                            <wps:wsp>
                              <wps:cNvPr id="295" name="Textfeld 365"/>
                              <wps:cNvSpPr txBox="1">
                                <a:spLocks noChangeArrowheads="1"/>
                              </wps:cNvSpPr>
                              <wps:spPr bwMode="auto">
                                <a:xfrm>
                                  <a:off x="3946" y="3685"/>
                                  <a:ext cx="3857" cy="4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16E7DF" w14:textId="77777777" w:rsidR="00A868E0" w:rsidRDefault="00A868E0" w:rsidP="00A868E0">
                                    <w:pPr>
                                      <w:pStyle w:val="Verfasserzeile"/>
                                      <w:rPr>
                                        <w:noProof/>
                                      </w:rPr>
                                    </w:pPr>
                                    <w:r>
                                      <w:rPr>
                                        <w:noProof/>
                                        <w:lang w:bidi="de-DE"/>
                                      </w:rPr>
                                      <w:t>Name des Autors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08A9D1" id="Gruppe 292" o:spid="_x0000_s1047" alt="Textgruppe" style="position:absolute;left:0;text-align:left;margin-left:29.3pt;margin-top:318.5pt;width:346.5pt;height:293.45pt;z-index:-251592192;mso-position-horizontal-relative:text;mso-position-vertical-relative:text;mso-width-relative:margin;mso-height-relative:margin" coordorigin="3946,1880" coordsize="7404,8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">
                      <v:shape id="_x0000_s1048" type="#_x0000_t202" style="position:absolute;left:3946;top:4479;width:7330;height:5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35638333" w14:textId="77777777" w:rsidR="00A868E0" w:rsidRDefault="00A868E0" w:rsidP="00A868E0">
                              <w:pPr>
                                <w:pStyle w:val="BodyText"/>
                                <w:rPr>
                                  <w:noProof/>
                                </w:rPr>
                              </w:pPr>
                              <w:r>
                                <w:rPr>
                                  <w:noProof/>
                                  <w:lang w:bidi="de-DE"/>
                                </w:rPr>
                                <w:t>„Sie können Ihr Leben und Ihr Unternehmen in nur sieben Minuten pro Tag verändern.“ Wenn Sie nach dieser Aussage weiterlesen möchten, wurde Ihr Interesse geweckt.</w:t>
                              </w:r>
                            </w:p>
                            <w:p w14:paraId="45AD0A6D" w14:textId="77777777" w:rsidR="00A868E0" w:rsidRDefault="00A868E0" w:rsidP="00A868E0">
                              <w:pPr>
                                <w:pStyle w:val="BodyText"/>
                                <w:rPr>
                                  <w:noProof/>
                                </w:rPr>
                              </w:pPr>
                              <w:r>
                                <w:rPr>
                                  <w:noProof/>
                                  <w:lang w:bidi="de-DE"/>
                                </w:rPr>
                                <w:t>Ein Newsletter konkurriert mit vielen Ablenkungen um die Aufmerksamkeit des Lesers, daher ist es wichtig, dass die ersten ein oder zwei Sätze das Interesse eines Lesers wecken. Da dieses Interesse eine Erwartung erzeugt, muss diese in dem Artikel erfüllt werden, sonst fühlt sich der Leser manipuliert.</w:t>
                              </w:r>
                            </w:p>
                            <w:p w14:paraId="1A75DBB4" w14:textId="77777777" w:rsidR="00A868E0" w:rsidRDefault="00A868E0" w:rsidP="00A868E0">
                              <w:pPr>
                                <w:pStyle w:val="BodyText"/>
                                <w:rPr>
                                  <w:noProof/>
                                </w:rPr>
                              </w:pPr>
                              <w:r>
                                <w:rPr>
                                  <w:noProof/>
                                  <w:lang w:bidi="de-DE"/>
                                </w:rPr>
                                <w:t>Die Überschrift des Artikels muss außerdem kurz, dynamisch und zielgerichtet sein. Über diese grundlegenden Merkmale hinaus wirkt eine Überschrift besonders interessant, wenn sie besonders relevant ist, neugierig macht oder eine andere unwiderstehliche Qualität hat.</w:t>
                              </w:r>
                            </w:p>
                            <w:p w14:paraId="367A55A5" w14:textId="77777777" w:rsidR="00A868E0" w:rsidRPr="009243A6" w:rsidRDefault="00A868E0" w:rsidP="0032463B">
                              <w:pPr>
                                <w:pStyle w:val="BodyText"/>
                                <w:rPr>
                                  <w:noProof/>
                                </w:rPr>
                              </w:pPr>
                              <w:r>
                                <w:rPr>
                                  <w:noProof/>
                                  <w:lang w:bidi="de-DE"/>
                                </w:rPr>
                                <w:t xml:space="preserve">Für Newsletterartikel steht nur wenig Platz zur Verfügung und ihre Leser haben nicht viel Zeit, die Artikel müssen daher fokussiert sein und eine Aussage treffen. Diese Aussage kann über zwei bis ca. fünf Unterpunkte erreicht werden. </w:t>
                              </w:r>
                            </w:p>
                          </w:txbxContent>
                        </v:textbox>
                      </v:shape>
                      <v:shape id="Textfeld 364" o:spid="_x0000_s1049" type="#_x0000_t202" style="position:absolute;left:3946;top:1880;width:7404;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" filled="f" stroked="f">
                        <v:textbox inset="0,14.4pt,0,0">
                          <w:txbxContent>
                            <w:p w14:paraId="0940BE92" w14:textId="77777777" w:rsidR="00A868E0" w:rsidRPr="00913ACC" w:rsidRDefault="00A868E0" w:rsidP="00A868E0">
                              <w:pPr>
                                <w:pStyle w:val="Heading1"/>
                                <w:rPr>
                                  <w:noProof/>
                                </w:rPr>
                              </w:pPr>
                              <w:r w:rsidRPr="00A868E0">
                                <w:rPr>
                                  <w:noProof/>
                                  <w:lang w:bidi="de-DE"/>
                                </w:rPr>
                                <w:t>Verfassen ansprechender Newsletterartikel</w:t>
                              </w:r>
                            </w:p>
                          </w:txbxContent>
                        </v:textbox>
                      </v:shape>
                      <v:shape id="Textfeld 365" o:spid="_x0000_s1050" type="#_x0000_t202" style="position:absolute;left:3946;top:3685;width:3857;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6B16E7DF" w14:textId="77777777" w:rsidR="00A868E0" w:rsidRDefault="00A868E0" w:rsidP="00A868E0">
                              <w:pPr>
                                <w:pStyle w:val="Verfasserzeile"/>
                                <w:rPr>
                                  <w:noProof/>
                                </w:rPr>
                              </w:pPr>
                              <w:r>
                                <w:rPr>
                                  <w:noProof/>
                                  <w:lang w:bidi="de-DE"/>
                                </w:rPr>
                                <w:t>Name des Autors</w:t>
                              </w:r>
                            </w:p>
                          </w:txbxContent>
                        </v:textbox>
                      </v:shape>
                    </v:group>
                  </w:pict>
                </mc:Fallback>
              </mc:AlternateContent>
            </w:r>
          </w:p>
        </w:tc>
        <w:tc>
          <w:tcPr>
            <w:tcW w:w="4039" w:type="dxa"/>
            <w:vMerge w:val="restart"/>
          </w:tcPr>
          <w:p w14:paraId="51F55B79" w14:textId="77777777" w:rsidR="00A868E0" w:rsidRPr="00F91116" w:rsidRDefault="00A868E0" w:rsidP="008471B7">
            <w:pPr>
              <w:jc w:val="center"/>
              <w:rPr>
                <w:noProof/>
              </w:rPr>
            </w:pPr>
            <w:r w:rsidRPr="00F91116">
              <w:rPr>
                <w:noProof/>
                <w:lang w:bidi="de-DE"/>
              </w:rPr>
              <w:drawing>
                <wp:inline distT="0" distB="0" distL="0" distR="0" wp14:anchorId="15B35A87" wp14:editId="1CA4A637">
                  <wp:extent cx="2540965" cy="2540965"/>
                  <wp:effectExtent l="0" t="0" r="0" b="0"/>
                  <wp:docPr id="63" name="Bild 63" descr="Gebäude mit Glasfen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M06086217 - Business newsletter 01-03.jpg"/>
                          <pic:cNvPicPr/>
                        </pic:nvPicPr>
                        <pic:blipFill>
                          <a:blip r:embed="rId10">
                            <a:extLst>
                              <a:ext uri="{28A0092B-C50C-407E-A947-70E740481C1C}">
                                <a14:useLocalDpi xmlns:a14="http://schemas.microsoft.com/office/drawing/2010/main" val="0"/>
                              </a:ext>
                            </a:extLst>
                          </a:blip>
                          <a:stretch>
                            <a:fillRect/>
                          </a:stretch>
                        </pic:blipFill>
                        <pic:spPr>
                          <a:xfrm>
                            <a:off x="0" y="0"/>
                            <a:ext cx="2540965" cy="2540965"/>
                          </a:xfrm>
                          <a:prstGeom prst="rect">
                            <a:avLst/>
                          </a:prstGeom>
                        </pic:spPr>
                      </pic:pic>
                    </a:graphicData>
                  </a:graphic>
                </wp:inline>
              </w:drawing>
            </w:r>
          </w:p>
          <w:p w14:paraId="4CC316B6" w14:textId="77777777" w:rsidR="008471B7" w:rsidRPr="00F91116" w:rsidRDefault="008471B7" w:rsidP="008471B7">
            <w:pPr>
              <w:jc w:val="center"/>
              <w:rPr>
                <w:noProof/>
              </w:rPr>
            </w:pPr>
          </w:p>
          <w:p w14:paraId="734B1137" w14:textId="77777777" w:rsidR="00A868E0" w:rsidRPr="00F91116" w:rsidRDefault="00A868E0" w:rsidP="008471B7">
            <w:pPr>
              <w:jc w:val="center"/>
              <w:rPr>
                <w:noProof/>
              </w:rPr>
            </w:pPr>
            <w:r w:rsidRPr="00F91116">
              <w:rPr>
                <w:noProof/>
                <w:lang w:bidi="de-DE"/>
              </w:rPr>
              <mc:AlternateContent>
                <mc:Choice Requires="wps">
                  <w:drawing>
                    <wp:inline distT="0" distB="0" distL="0" distR="0" wp14:anchorId="73895628" wp14:editId="76BB35FD">
                      <wp:extent cx="2099256" cy="152400"/>
                      <wp:effectExtent l="0" t="0" r="15875" b="635"/>
                      <wp:docPr id="31" name="Textfeld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256"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1A1E3" w14:textId="77777777" w:rsidR="00A868E0" w:rsidRPr="00146A51" w:rsidRDefault="00A868E0" w:rsidP="00A868E0">
                                  <w:pPr>
                                    <w:pStyle w:val="Heading9"/>
                                    <w:rPr>
                                      <w:noProof/>
                                    </w:rPr>
                                  </w:pPr>
                                  <w:r w:rsidRPr="00146A51">
                                    <w:rPr>
                                      <w:noProof/>
                                      <w:lang w:bidi="de-DE"/>
                                    </w:rPr>
                                    <w:t>Beschriftung, die das Bild oder die Grafik beschreibt.</w:t>
                                  </w:r>
                                </w:p>
                              </w:txbxContent>
                            </wps:txbx>
                            <wps:bodyPr rot="0" vert="horz" wrap="square" lIns="0" tIns="0" rIns="0" bIns="0" anchor="t" anchorCtr="0" upright="1">
                              <a:spAutoFit/>
                            </wps:bodyPr>
                          </wps:wsp>
                        </a:graphicData>
                      </a:graphic>
                    </wp:inline>
                  </w:drawing>
                </mc:Choice>
                <mc:Fallback>
                  <w:pict>
                    <v:shape w14:anchorId="73895628" id="Textfeld 323" o:spid="_x0000_s1051" type="#_x0000_t202" style="width:165.3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7etQIAALQ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" filled="f" stroked="f">
                      <v:textbox style="mso-fit-shape-to-text:t" inset="0,0,0,0">
                        <w:txbxContent>
                          <w:p w14:paraId="2301A1E3" w14:textId="77777777" w:rsidR="00A868E0" w:rsidRPr="00146A51" w:rsidRDefault="00A868E0" w:rsidP="00A868E0">
                            <w:pPr>
                              <w:pStyle w:val="Heading9"/>
                              <w:rPr>
                                <w:noProof/>
                              </w:rPr>
                            </w:pPr>
                            <w:r w:rsidRPr="00146A51">
                              <w:rPr>
                                <w:noProof/>
                                <w:lang w:bidi="de-DE"/>
                              </w:rPr>
                              <w:t>Beschriftung, die das Bild oder die Grafik beschreibt.</w:t>
                            </w:r>
                          </w:p>
                        </w:txbxContent>
                      </v:textbox>
                      <w10:anchorlock/>
                    </v:shape>
                  </w:pict>
                </mc:Fallback>
              </mc:AlternateContent>
            </w:r>
          </w:p>
          <w:p w14:paraId="21E067AA" w14:textId="77777777" w:rsidR="00A868E0" w:rsidRPr="00F91116" w:rsidRDefault="00A868E0" w:rsidP="008471B7">
            <w:pPr>
              <w:jc w:val="center"/>
              <w:rPr>
                <w:noProof/>
              </w:rPr>
            </w:pPr>
          </w:p>
          <w:p w14:paraId="38F5A1D3" w14:textId="77777777" w:rsidR="00A868E0" w:rsidRPr="00F91116" w:rsidRDefault="00A868E0" w:rsidP="008471B7">
            <w:pPr>
              <w:jc w:val="center"/>
              <w:rPr>
                <w:noProof/>
              </w:rPr>
            </w:pPr>
            <w:r w:rsidRPr="00F91116">
              <w:rPr>
                <w:noProof/>
                <w:lang w:bidi="de-DE"/>
              </w:rPr>
              <w:drawing>
                <wp:inline distT="0" distB="0" distL="0" distR="0" wp14:anchorId="071315B0" wp14:editId="0233AE46">
                  <wp:extent cx="2566899" cy="2571060"/>
                  <wp:effectExtent l="0" t="0" r="5080" b="1270"/>
                  <wp:docPr id="289" name="Bild 289" descr="Stadtb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M06086217 - Business newsletter 01-03.jpg"/>
                          <pic:cNvPicPr/>
                        </pic:nvPicPr>
                        <pic:blipFill>
                          <a:blip r:embed="rId11">
                            <a:extLst>
                              <a:ext uri="{28A0092B-C50C-407E-A947-70E740481C1C}">
                                <a14:useLocalDpi xmlns:a14="http://schemas.microsoft.com/office/drawing/2010/main" val="0"/>
                              </a:ext>
                            </a:extLst>
                          </a:blip>
                          <a:stretch>
                            <a:fillRect/>
                          </a:stretch>
                        </pic:blipFill>
                        <pic:spPr>
                          <a:xfrm>
                            <a:off x="0" y="0"/>
                            <a:ext cx="2566899" cy="2571060"/>
                          </a:xfrm>
                          <a:prstGeom prst="rect">
                            <a:avLst/>
                          </a:prstGeom>
                        </pic:spPr>
                      </pic:pic>
                    </a:graphicData>
                  </a:graphic>
                </wp:inline>
              </w:drawing>
            </w:r>
          </w:p>
          <w:p w14:paraId="424DF6EA" w14:textId="77777777" w:rsidR="00A868E0" w:rsidRPr="00F91116" w:rsidRDefault="00A868E0" w:rsidP="008471B7">
            <w:pPr>
              <w:jc w:val="center"/>
              <w:rPr>
                <w:noProof/>
              </w:rPr>
            </w:pPr>
          </w:p>
          <w:p w14:paraId="440651FD" w14:textId="77777777" w:rsidR="00A868E0" w:rsidRPr="00F91116" w:rsidRDefault="00A868E0" w:rsidP="008471B7">
            <w:pPr>
              <w:jc w:val="center"/>
              <w:rPr>
                <w:noProof/>
              </w:rPr>
            </w:pPr>
            <w:r w:rsidRPr="00F91116">
              <w:rPr>
                <w:noProof/>
                <w:lang w:bidi="de-DE"/>
              </w:rPr>
              <mc:AlternateContent>
                <mc:Choice Requires="wps">
                  <w:drawing>
                    <wp:inline distT="0" distB="0" distL="0" distR="0" wp14:anchorId="13B162CA" wp14:editId="17278B12">
                      <wp:extent cx="2099256" cy="152400"/>
                      <wp:effectExtent l="0" t="0" r="15875" b="635"/>
                      <wp:docPr id="291" name="Textfeld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256"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F8EE2" w14:textId="77777777" w:rsidR="00A868E0" w:rsidRPr="00146A51" w:rsidRDefault="00A868E0" w:rsidP="00A868E0">
                                  <w:pPr>
                                    <w:pStyle w:val="Heading9"/>
                                    <w:rPr>
                                      <w:noProof/>
                                    </w:rPr>
                                  </w:pPr>
                                  <w:r w:rsidRPr="00146A51">
                                    <w:rPr>
                                      <w:noProof/>
                                      <w:lang w:bidi="de-DE"/>
                                    </w:rPr>
                                    <w:t>Beschriftung, die das Bild oder die Grafik beschreibt.</w:t>
                                  </w:r>
                                </w:p>
                              </w:txbxContent>
                            </wps:txbx>
                            <wps:bodyPr rot="0" vert="horz" wrap="square" lIns="0" tIns="0" rIns="0" bIns="0" anchor="t" anchorCtr="0" upright="1">
                              <a:spAutoFit/>
                            </wps:bodyPr>
                          </wps:wsp>
                        </a:graphicData>
                      </a:graphic>
                    </wp:inline>
                  </w:drawing>
                </mc:Choice>
                <mc:Fallback>
                  <w:pict>
                    <v:shape w14:anchorId="13B162CA" id="_x0000_s1052" type="#_x0000_t202" style="width:165.3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" filled="f" stroked="f">
                      <v:textbox style="mso-fit-shape-to-text:t" inset="0,0,0,0">
                        <w:txbxContent>
                          <w:p w14:paraId="3C9F8EE2" w14:textId="77777777" w:rsidR="00A868E0" w:rsidRPr="00146A51" w:rsidRDefault="00A868E0" w:rsidP="00A868E0">
                            <w:pPr>
                              <w:pStyle w:val="Heading9"/>
                              <w:rPr>
                                <w:noProof/>
                              </w:rPr>
                            </w:pPr>
                            <w:r w:rsidRPr="00146A51">
                              <w:rPr>
                                <w:noProof/>
                                <w:lang w:bidi="de-DE"/>
                              </w:rPr>
                              <w:t>Beschriftung, die das Bild oder die Grafik beschreibt.</w:t>
                            </w:r>
                          </w:p>
                        </w:txbxContent>
                      </v:textbox>
                      <w10:anchorlock/>
                    </v:shape>
                  </w:pict>
                </mc:Fallback>
              </mc:AlternateContent>
            </w:r>
          </w:p>
          <w:p w14:paraId="41842EBA" w14:textId="77777777" w:rsidR="00A868E0" w:rsidRPr="00F91116" w:rsidRDefault="00A868E0" w:rsidP="008471B7">
            <w:pPr>
              <w:jc w:val="center"/>
              <w:rPr>
                <w:noProof/>
              </w:rPr>
            </w:pPr>
            <w:r w:rsidRPr="00F91116">
              <w:rPr>
                <w:noProof/>
                <w:lang w:bidi="de-DE"/>
              </w:rPr>
              <mc:AlternateContent>
                <mc:Choice Requires="wps">
                  <w:drawing>
                    <wp:inline distT="0" distB="0" distL="0" distR="0" wp14:anchorId="630EF80B" wp14:editId="504EBB47">
                      <wp:extent cx="2151530" cy="1700011"/>
                      <wp:effectExtent l="0" t="0" r="0" b="0"/>
                      <wp:docPr id="296" name="Parallelogramm 279"/>
                      <wp:cNvGraphicFramePr/>
                      <a:graphic xmlns:a="http://schemas.openxmlformats.org/drawingml/2006/main">
                        <a:graphicData uri="http://schemas.microsoft.com/office/word/2010/wordprocessingShape">
                          <wps:wsp>
                            <wps:cNvSpPr/>
                            <wps:spPr>
                              <a:xfrm>
                                <a:off x="0" y="0"/>
                                <a:ext cx="2151530" cy="1700011"/>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D9549" w14:textId="77777777" w:rsidR="00A868E0" w:rsidRDefault="00A868E0" w:rsidP="00A868E0">
                                  <w:pPr>
                                    <w:pStyle w:val="Formatvorlage1"/>
                                    <w:spacing w:before="120"/>
                                    <w:ind w:right="288"/>
                                    <w:rPr>
                                      <w:noProof/>
                                    </w:rPr>
                                  </w:pPr>
                                  <w:r>
                                    <w:rPr>
                                      <w:noProof/>
                                      <w:lang w:bidi="de-DE"/>
                                    </w:rPr>
                                    <w:t>„Schreiben Sie hier einen interessanten Satz oder ein Zitat aus dem Artikel, um die Aufmerksamkeit des Lesers zu gewinnen.“</w:t>
                                  </w:r>
                                </w:p>
                                <w:p w14:paraId="7B64E523" w14:textId="77777777" w:rsidR="00A868E0" w:rsidRDefault="00A868E0" w:rsidP="00A868E0">
                                  <w:pPr>
                                    <w:pStyle w:val="Heading2"/>
                                    <w:rPr>
                                      <w:noProof/>
                                    </w:rPr>
                                  </w:pPr>
                                </w:p>
                              </w:txbxContent>
                            </wps:txbx>
                            <wps:bodyPr rot="0" spcFirstLastPara="0" vertOverflow="overflow" horzOverflow="overflow" vert="horz" wrap="square" lIns="91440" tIns="274320" rIns="91440" bIns="45720" numCol="1" spcCol="0" rtlCol="0" fromWordArt="0" anchor="ctr" anchorCtr="0" forceAA="0" compatLnSpc="1">
                              <a:prstTxWarp prst="textNoShape">
                                <a:avLst/>
                              </a:prstTxWarp>
                              <a:noAutofit/>
                            </wps:bodyPr>
                          </wps:wsp>
                        </a:graphicData>
                      </a:graphic>
                    </wp:inline>
                  </w:drawing>
                </mc:Choice>
                <mc:Fallback>
                  <w:pict>
                    <v:shape w14:anchorId="630EF80B" id="_x0000_s1053" style="width:169.4pt;height:133.85pt;visibility:visible;mso-wrap-style:square;mso-left-percent:-10001;mso-top-percent:-10001;mso-position-horizontal:absolute;mso-position-horizontal-relative:char;mso-position-vertical:absolute;mso-position-vertical-relative:line;mso-left-percent:-10001;mso-top-percent:-10001;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" adj="-11796480,,5400" path="m,750570l,,1842135,,1654493,750570,,750570xe" filled="f" stroked="f" strokeweight="1pt">
                      <v:stroke joinstyle="miter"/>
                      <v:formulas/>
                      <v:path arrowok="t" o:connecttype="custom" o:connectlocs="0,1700011;0,0;2151530,0;1932373,1700011;0,1700011" o:connectangles="0,0,0,0,0" textboxrect="0,0,1842135,750570"/>
                      <v:textbox inset=",21.6pt">
                        <w:txbxContent>
                          <w:p w14:paraId="404D9549" w14:textId="77777777" w:rsidR="00A868E0" w:rsidRDefault="00A868E0" w:rsidP="00A868E0">
                            <w:pPr>
                              <w:pStyle w:val="Formatvorlage1"/>
                              <w:spacing w:before="120"/>
                              <w:ind w:right="288"/>
                              <w:rPr>
                                <w:noProof/>
                              </w:rPr>
                            </w:pPr>
                            <w:r>
                              <w:rPr>
                                <w:noProof/>
                                <w:lang w:bidi="de-DE"/>
                              </w:rPr>
                              <w:t>„Schreiben Sie hier einen interessanten Satz oder ein Zitat aus dem Artikel, um die Aufmerksamkeit des Lesers zu gewinnen.“</w:t>
                            </w:r>
                          </w:p>
                          <w:p w14:paraId="7B64E523" w14:textId="77777777" w:rsidR="00A868E0" w:rsidRDefault="00A868E0" w:rsidP="00A868E0">
                            <w:pPr>
                              <w:pStyle w:val="Heading2"/>
                              <w:rPr>
                                <w:noProof/>
                              </w:rPr>
                            </w:pPr>
                          </w:p>
                        </w:txbxContent>
                      </v:textbox>
                      <w10:anchorlock/>
                    </v:shape>
                  </w:pict>
                </mc:Fallback>
              </mc:AlternateContent>
            </w:r>
          </w:p>
        </w:tc>
      </w:tr>
      <w:tr w:rsidR="00A868E0" w:rsidRPr="00F91116" w14:paraId="11E6A47D" w14:textId="77777777" w:rsidTr="006C7C57">
        <w:trPr>
          <w:trHeight w:val="7338"/>
        </w:trPr>
        <w:tc>
          <w:tcPr>
            <w:tcW w:w="7824" w:type="dxa"/>
          </w:tcPr>
          <w:p w14:paraId="5C6F6893" w14:textId="77777777" w:rsidR="00A868E0" w:rsidRPr="00F91116" w:rsidRDefault="00A868E0" w:rsidP="007E3223">
            <w:pPr>
              <w:ind w:left="720"/>
              <w:rPr>
                <w:noProof/>
              </w:rPr>
            </w:pPr>
          </w:p>
        </w:tc>
        <w:tc>
          <w:tcPr>
            <w:tcW w:w="4039" w:type="dxa"/>
            <w:vMerge/>
          </w:tcPr>
          <w:p w14:paraId="390BB9E0" w14:textId="77777777" w:rsidR="00A868E0" w:rsidRPr="00F91116" w:rsidRDefault="00A868E0" w:rsidP="007E3223">
            <w:pPr>
              <w:rPr>
                <w:noProof/>
              </w:rPr>
            </w:pPr>
          </w:p>
        </w:tc>
      </w:tr>
    </w:tbl>
    <w:p w14:paraId="58410848" w14:textId="77777777" w:rsidR="008471B7" w:rsidRPr="00F91116" w:rsidRDefault="006C7C57" w:rsidP="000C7FD6">
      <w:pPr>
        <w:rPr>
          <w:noProof/>
        </w:rPr>
      </w:pPr>
      <w:r w:rsidRPr="00F91116">
        <w:rPr>
          <w:noProof/>
          <w:lang w:bidi="de-DE"/>
        </w:rPr>
        <mc:AlternateContent>
          <mc:Choice Requires="wps">
            <w:drawing>
              <wp:anchor distT="0" distB="0" distL="114300" distR="114300" simplePos="0" relativeHeight="251708928" behindDoc="0" locked="0" layoutInCell="1" allowOverlap="1" wp14:anchorId="7773613D" wp14:editId="2066682F">
                <wp:simplePos x="0" y="0"/>
                <wp:positionH relativeFrom="page">
                  <wp:posOffset>370391</wp:posOffset>
                </wp:positionH>
                <wp:positionV relativeFrom="page">
                  <wp:posOffset>370390</wp:posOffset>
                </wp:positionV>
                <wp:extent cx="2067102" cy="665480"/>
                <wp:effectExtent l="0" t="0" r="9525" b="1270"/>
                <wp:wrapNone/>
                <wp:docPr id="5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102"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3EF42" w14:textId="77777777" w:rsidR="00D957C9" w:rsidRDefault="00D957C9" w:rsidP="00D957C9">
                            <w:pPr>
                              <w:pStyle w:val="Formatvorlage2"/>
                            </w:pPr>
                            <w:r>
                              <w:rPr>
                                <w:lang w:bidi="de-DE"/>
                              </w:rPr>
                              <w:t xml:space="preserve">Newsletter </w:t>
                            </w:r>
                          </w:p>
                          <w:p w14:paraId="521E9370" w14:textId="77777777" w:rsidR="00D957C9" w:rsidRPr="0053301D" w:rsidRDefault="00D957C9" w:rsidP="00D957C9">
                            <w:pPr>
                              <w:pStyle w:val="Formatvorlage2"/>
                            </w:pPr>
                            <w:r>
                              <w:rPr>
                                <w:lang w:bidi="de-DE"/>
                              </w:rPr>
                              <w:t>Titel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3613D" id="_x0000_s1054" type="#_x0000_t202" style="position:absolute;margin-left:29.15pt;margin-top:29.15pt;width:162.75pt;height:52.4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mFtQIAALI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" filled="f" stroked="f">
                <v:textbox inset="0,0,0,0">
                  <w:txbxContent>
                    <w:p w14:paraId="5EA3EF42" w14:textId="77777777" w:rsidR="00D957C9" w:rsidRDefault="00D957C9" w:rsidP="00D957C9">
                      <w:pPr>
                        <w:pStyle w:val="Formatvorlage2"/>
                      </w:pPr>
                      <w:r>
                        <w:rPr>
                          <w:lang w:bidi="de-DE"/>
                        </w:rPr>
                        <w:t xml:space="preserve">Newsletter </w:t>
                      </w:r>
                    </w:p>
                    <w:p w14:paraId="521E9370" w14:textId="77777777" w:rsidR="00D957C9" w:rsidRPr="0053301D" w:rsidRDefault="00D957C9" w:rsidP="00D957C9">
                      <w:pPr>
                        <w:pStyle w:val="Formatvorlage2"/>
                      </w:pPr>
                      <w:r>
                        <w:rPr>
                          <w:lang w:bidi="de-DE"/>
                        </w:rPr>
                        <w:t>Titel</w:t>
                      </w:r>
                    </w:p>
                  </w:txbxContent>
                </v:textbox>
                <w10:wrap anchorx="page" anchory="page"/>
              </v:shape>
            </w:pict>
          </mc:Fallback>
        </mc:AlternateContent>
      </w:r>
      <w:r w:rsidR="00D957C9" w:rsidRPr="00F91116">
        <w:rPr>
          <w:noProof/>
          <w:lang w:bidi="de-DE"/>
        </w:rPr>
        <mc:AlternateContent>
          <mc:Choice Requires="wps">
            <w:drawing>
              <wp:anchor distT="0" distB="0" distL="114300" distR="114300" simplePos="0" relativeHeight="251722240" behindDoc="1" locked="0" layoutInCell="1" allowOverlap="1" wp14:anchorId="13B792D7" wp14:editId="04890BB0">
                <wp:simplePos x="0" y="0"/>
                <wp:positionH relativeFrom="column">
                  <wp:posOffset>1506855</wp:posOffset>
                </wp:positionH>
                <wp:positionV relativeFrom="page">
                  <wp:posOffset>370205</wp:posOffset>
                </wp:positionV>
                <wp:extent cx="5486400" cy="665480"/>
                <wp:effectExtent l="0" t="0" r="0" b="1270"/>
                <wp:wrapNone/>
                <wp:docPr id="59" name="Parallelogramm 59" descr="rechteckige farbige Form"/>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C3566EE" id="Parallelogramm 59" o:spid="_x0000_s1026" type="#_x0000_t7" alt="rechteckige farbige Form" style="position:absolute;margin-left:118.65pt;margin-top:29.15pt;width:6in;height:52.4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" adj="655" fillcolor="#ffc000 [3206]" stroked="f" strokeweight="1pt">
                <w10:wrap anchory="page"/>
              </v:shape>
            </w:pict>
          </mc:Fallback>
        </mc:AlternateContent>
      </w:r>
      <w:r w:rsidR="00D957C9" w:rsidRPr="00F91116">
        <w:rPr>
          <w:noProof/>
          <w:lang w:bidi="de-DE"/>
        </w:rPr>
        <mc:AlternateContent>
          <mc:Choice Requires="wps">
            <w:drawing>
              <wp:anchor distT="0" distB="0" distL="114300" distR="114300" simplePos="0" relativeHeight="251709952" behindDoc="1" locked="0" layoutInCell="1" allowOverlap="1" wp14:anchorId="189220A7" wp14:editId="38FB659C">
                <wp:simplePos x="0" y="0"/>
                <wp:positionH relativeFrom="column">
                  <wp:posOffset>-2626360</wp:posOffset>
                </wp:positionH>
                <wp:positionV relativeFrom="page">
                  <wp:posOffset>-93345</wp:posOffset>
                </wp:positionV>
                <wp:extent cx="4808220" cy="1458595"/>
                <wp:effectExtent l="0" t="0" r="0" b="8255"/>
                <wp:wrapNone/>
                <wp:docPr id="55" name="Parallelogramm 55" descr="rechteckige farbige Form"/>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2CE4A6D" id="Parallelogramm 55" o:spid="_x0000_s1026" type="#_x0000_t7" alt="rechteckige farbige Form" style="position:absolute;margin-left:-206.8pt;margin-top:-7.35pt;width:378.6pt;height:114.8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" adj="1638" fillcolor="#3a4b6a [3207]" stroked="f" strokeweight="1pt">
                <w10:wrap anchory="page"/>
              </v:shape>
            </w:pict>
          </mc:Fallback>
        </mc:AlternateContent>
      </w:r>
      <w:r w:rsidR="00D957C9" w:rsidRPr="00F91116">
        <w:rPr>
          <w:noProof/>
          <w:lang w:bidi="de-DE"/>
        </w:rPr>
        <mc:AlternateContent>
          <mc:Choice Requires="wps">
            <w:drawing>
              <wp:anchor distT="0" distB="0" distL="114300" distR="114300" simplePos="0" relativeHeight="251707904" behindDoc="0" locked="0" layoutInCell="1" allowOverlap="1" wp14:anchorId="1F75DB54" wp14:editId="076BEE33">
                <wp:simplePos x="0" y="0"/>
                <wp:positionH relativeFrom="page">
                  <wp:posOffset>5540337</wp:posOffset>
                </wp:positionH>
                <wp:positionV relativeFrom="page">
                  <wp:posOffset>572770</wp:posOffset>
                </wp:positionV>
                <wp:extent cx="1656715" cy="272415"/>
                <wp:effectExtent l="0" t="0" r="635" b="13335"/>
                <wp:wrapNone/>
                <wp:docPr id="2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7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E0826" w14:textId="77777777" w:rsidR="00D957C9" w:rsidRPr="0053301D" w:rsidRDefault="00D957C9" w:rsidP="00BF600D">
                            <w:pPr>
                              <w:pStyle w:val="Heading2"/>
                              <w:jc w:val="right"/>
                              <w:rPr>
                                <w:noProof/>
                              </w:rPr>
                            </w:pPr>
                            <w:r w:rsidRPr="0053301D">
                              <w:rPr>
                                <w:noProof/>
                                <w:lang w:bidi="de-DE"/>
                              </w:rPr>
                              <w:t>Seite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5DB54" id="_x0000_s1055" type="#_x0000_t202" style="position:absolute;margin-left:436.25pt;margin-top:45.1pt;width:130.45pt;height:21.4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8q5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" filled="f" stroked="f">
                <v:textbox inset="0,0,0,0">
                  <w:txbxContent>
                    <w:p w14:paraId="154E0826" w14:textId="77777777" w:rsidR="00D957C9" w:rsidRPr="0053301D" w:rsidRDefault="00D957C9" w:rsidP="00BF600D">
                      <w:pPr>
                        <w:pStyle w:val="Heading2"/>
                        <w:jc w:val="right"/>
                        <w:rPr>
                          <w:noProof/>
                        </w:rPr>
                      </w:pPr>
                      <w:r w:rsidRPr="0053301D">
                        <w:rPr>
                          <w:noProof/>
                          <w:lang w:bidi="de-DE"/>
                        </w:rPr>
                        <w:t>Seite 3</w:t>
                      </w:r>
                    </w:p>
                  </w:txbxContent>
                </v:textbox>
                <w10:wrap anchorx="page" anchory="page"/>
              </v:shape>
            </w:pict>
          </mc:Fallback>
        </mc:AlternateContent>
      </w:r>
      <w:r w:rsidR="005B7866" w:rsidRPr="00F91116">
        <w:rPr>
          <w:noProof/>
          <w:lang w:bidi="de-DE"/>
        </w:rPr>
        <w:br w:type="page"/>
      </w:r>
    </w:p>
    <w:p w14:paraId="51E786D3" w14:textId="77777777" w:rsidR="008471B7" w:rsidRPr="00F91116" w:rsidRDefault="006C7C57" w:rsidP="008471B7">
      <w:pPr>
        <w:tabs>
          <w:tab w:val="left" w:pos="3144"/>
        </w:tabs>
        <w:rPr>
          <w:noProof/>
        </w:rPr>
      </w:pPr>
      <w:r w:rsidRPr="00F91116">
        <w:rPr>
          <w:noProof/>
          <w:lang w:bidi="de-DE"/>
        </w:rPr>
        <w:lastRenderedPageBreak/>
        <mc:AlternateContent>
          <mc:Choice Requires="wps">
            <w:drawing>
              <wp:anchor distT="0" distB="0" distL="114300" distR="114300" simplePos="0" relativeHeight="251719168" behindDoc="0" locked="0" layoutInCell="1" allowOverlap="1" wp14:anchorId="529DD558" wp14:editId="0C0E815D">
                <wp:simplePos x="0" y="0"/>
                <wp:positionH relativeFrom="page">
                  <wp:posOffset>347241</wp:posOffset>
                </wp:positionH>
                <wp:positionV relativeFrom="page">
                  <wp:posOffset>370390</wp:posOffset>
                </wp:positionV>
                <wp:extent cx="2193579" cy="665480"/>
                <wp:effectExtent l="0" t="0" r="16510" b="1270"/>
                <wp:wrapNone/>
                <wp:docPr id="45"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579"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A123D" w14:textId="77777777" w:rsidR="00AB2D33" w:rsidRDefault="00AB2D33" w:rsidP="00AB2D33">
                            <w:pPr>
                              <w:pStyle w:val="Formatvorlage2"/>
                            </w:pPr>
                            <w:r>
                              <w:rPr>
                                <w:lang w:bidi="de-DE"/>
                              </w:rPr>
                              <w:t xml:space="preserve">Newsletter </w:t>
                            </w:r>
                          </w:p>
                          <w:p w14:paraId="3B0AA85E" w14:textId="77777777" w:rsidR="00AB2D33" w:rsidRPr="0053301D" w:rsidRDefault="00AB2D33" w:rsidP="00AB2D33">
                            <w:pPr>
                              <w:pStyle w:val="Formatvorlage2"/>
                            </w:pPr>
                            <w:r>
                              <w:rPr>
                                <w:lang w:bidi="de-DE"/>
                              </w:rPr>
                              <w:t>Titel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DD558" id="_x0000_s1056" type="#_x0000_t202" style="position:absolute;margin-left:27.35pt;margin-top:29.15pt;width:172.7pt;height:52.4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lPtgIAALI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" filled="f" stroked="f">
                <v:textbox inset="0,0,0,0">
                  <w:txbxContent>
                    <w:p w14:paraId="7A2A123D" w14:textId="77777777" w:rsidR="00AB2D33" w:rsidRDefault="00AB2D33" w:rsidP="00AB2D33">
                      <w:pPr>
                        <w:pStyle w:val="Formatvorlage2"/>
                      </w:pPr>
                      <w:r>
                        <w:rPr>
                          <w:lang w:bidi="de-DE"/>
                        </w:rPr>
                        <w:t xml:space="preserve">Newsletter </w:t>
                      </w:r>
                    </w:p>
                    <w:p w14:paraId="3B0AA85E" w14:textId="77777777" w:rsidR="00AB2D33" w:rsidRPr="0053301D" w:rsidRDefault="00AB2D33" w:rsidP="00AB2D33">
                      <w:pPr>
                        <w:pStyle w:val="Formatvorlage2"/>
                      </w:pPr>
                      <w:r>
                        <w:rPr>
                          <w:lang w:bidi="de-DE"/>
                        </w:rPr>
                        <w:t>Titel</w:t>
                      </w:r>
                    </w:p>
                  </w:txbxContent>
                </v:textbox>
                <w10:wrap anchorx="page" anchory="page"/>
              </v:shape>
            </w:pict>
          </mc:Fallback>
        </mc:AlternateContent>
      </w:r>
      <w:r w:rsidR="00AB2D33" w:rsidRPr="00F91116">
        <w:rPr>
          <w:noProof/>
          <w:lang w:bidi="de-DE"/>
        </w:rPr>
        <mc:AlternateContent>
          <mc:Choice Requires="wps">
            <w:drawing>
              <wp:anchor distT="0" distB="0" distL="114300" distR="114300" simplePos="0" relativeHeight="251718144" behindDoc="0" locked="0" layoutInCell="1" allowOverlap="1" wp14:anchorId="238591F2" wp14:editId="563CBD7D">
                <wp:simplePos x="0" y="0"/>
                <wp:positionH relativeFrom="page">
                  <wp:posOffset>5645785</wp:posOffset>
                </wp:positionH>
                <wp:positionV relativeFrom="page">
                  <wp:posOffset>572770</wp:posOffset>
                </wp:positionV>
                <wp:extent cx="1552575" cy="272415"/>
                <wp:effectExtent l="0" t="0" r="9525" b="13335"/>
                <wp:wrapNone/>
                <wp:docPr id="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6E584" w14:textId="77777777" w:rsidR="00AB2D33" w:rsidRPr="0053301D" w:rsidRDefault="00AB2D33" w:rsidP="00BF600D">
                            <w:pPr>
                              <w:pStyle w:val="Heading2"/>
                              <w:jc w:val="right"/>
                              <w:rPr>
                                <w:noProof/>
                              </w:rPr>
                            </w:pPr>
                            <w:r w:rsidRPr="0053301D">
                              <w:rPr>
                                <w:noProof/>
                                <w:lang w:bidi="de-DE"/>
                              </w:rPr>
                              <w:t>Seite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591F2" id="_x0000_s1057" type="#_x0000_t202" style="position:absolute;margin-left:444.55pt;margin-top:45.1pt;width:122.25pt;height:21.4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" filled="f" stroked="f">
                <v:textbox inset="0,0,0,0">
                  <w:txbxContent>
                    <w:p w14:paraId="0656E584" w14:textId="77777777" w:rsidR="00AB2D33" w:rsidRPr="0053301D" w:rsidRDefault="00AB2D33" w:rsidP="00BF600D">
                      <w:pPr>
                        <w:pStyle w:val="Heading2"/>
                        <w:jc w:val="right"/>
                        <w:rPr>
                          <w:noProof/>
                        </w:rPr>
                      </w:pPr>
                      <w:r w:rsidRPr="0053301D">
                        <w:rPr>
                          <w:noProof/>
                          <w:lang w:bidi="de-DE"/>
                        </w:rPr>
                        <w:t>Seite 4</w:t>
                      </w:r>
                    </w:p>
                  </w:txbxContent>
                </v:textbox>
                <w10:wrap anchorx="page" anchory="page"/>
              </v:shape>
            </w:pict>
          </mc:Fallback>
        </mc:AlternateContent>
      </w:r>
      <w:r w:rsidR="00AB2D33" w:rsidRPr="00F91116">
        <w:rPr>
          <w:noProof/>
          <w:lang w:bidi="de-DE"/>
        </w:rPr>
        <mc:AlternateContent>
          <mc:Choice Requires="wps">
            <w:drawing>
              <wp:anchor distT="0" distB="0" distL="114300" distR="114300" simplePos="0" relativeHeight="251720192" behindDoc="1" locked="0" layoutInCell="1" allowOverlap="1" wp14:anchorId="733E56AC" wp14:editId="399004C3">
                <wp:simplePos x="0" y="0"/>
                <wp:positionH relativeFrom="column">
                  <wp:posOffset>-2518410</wp:posOffset>
                </wp:positionH>
                <wp:positionV relativeFrom="page">
                  <wp:posOffset>-93345</wp:posOffset>
                </wp:positionV>
                <wp:extent cx="4808220" cy="1458595"/>
                <wp:effectExtent l="0" t="0" r="0" b="8255"/>
                <wp:wrapNone/>
                <wp:docPr id="46" name="Parallelogramm 46" descr="rechteckige farbige Form"/>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1575180" id="Parallelogramm 46" o:spid="_x0000_s1026" type="#_x0000_t7" alt="rechteckige farbige Form" style="position:absolute;margin-left:-198.3pt;margin-top:-7.35pt;width:378.6pt;height:114.8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" adj="1638" fillcolor="#3a4b6a [3207]" stroked="f" strokeweight="1pt">
                <w10:wrap anchory="page"/>
              </v:shape>
            </w:pict>
          </mc:Fallback>
        </mc:AlternateContent>
      </w:r>
      <w:r w:rsidR="00AB2D33" w:rsidRPr="00F91116">
        <w:rPr>
          <w:noProof/>
          <w:lang w:bidi="de-DE"/>
        </w:rPr>
        <mc:AlternateContent>
          <mc:Choice Requires="wps">
            <w:drawing>
              <wp:anchor distT="0" distB="0" distL="114300" distR="114300" simplePos="0" relativeHeight="251721216" behindDoc="1" locked="0" layoutInCell="1" allowOverlap="1" wp14:anchorId="6513857A" wp14:editId="38F494F4">
                <wp:simplePos x="0" y="0"/>
                <wp:positionH relativeFrom="column">
                  <wp:posOffset>1612301</wp:posOffset>
                </wp:positionH>
                <wp:positionV relativeFrom="page">
                  <wp:posOffset>370205</wp:posOffset>
                </wp:positionV>
                <wp:extent cx="5486400" cy="665480"/>
                <wp:effectExtent l="0" t="0" r="0" b="1270"/>
                <wp:wrapNone/>
                <wp:docPr id="47" name="Parallelogramm 47" descr="rechteckige farbige Form"/>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6AD1F41" id="Parallelogramm 47" o:spid="_x0000_s1026" type="#_x0000_t7" alt="rechteckige farbige Form" style="position:absolute;margin-left:126.95pt;margin-top:29.15pt;width:6in;height:5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" adj="655" fillcolor="#ffc000 [3206]" stroked="f" strokeweight="1pt">
                <w10:wrap anchory="page"/>
              </v:shape>
            </w:pict>
          </mc:Fallback>
        </mc:AlternateContent>
      </w:r>
    </w:p>
    <w:tbl>
      <w:tblPr>
        <w:tblpPr w:leftFromText="180" w:rightFromText="180" w:vertAnchor="text" w:horzAnchor="margin" w:tblpXSpec="center" w:tblpY="750"/>
        <w:tblW w:w="12229" w:type="dxa"/>
        <w:tblLayout w:type="fixed"/>
        <w:tblCellMar>
          <w:left w:w="0" w:type="dxa"/>
          <w:right w:w="0" w:type="dxa"/>
        </w:tblCellMar>
        <w:tblLook w:val="0000" w:firstRow="0" w:lastRow="0" w:firstColumn="0" w:lastColumn="0" w:noHBand="0" w:noVBand="0"/>
      </w:tblPr>
      <w:tblGrid>
        <w:gridCol w:w="6480"/>
        <w:gridCol w:w="360"/>
        <w:gridCol w:w="5389"/>
      </w:tblGrid>
      <w:tr w:rsidR="00F5401F" w:rsidRPr="00F91116" w14:paraId="45B7266C" w14:textId="77777777" w:rsidTr="00F5401F">
        <w:trPr>
          <w:trHeight w:val="3326"/>
        </w:trPr>
        <w:tc>
          <w:tcPr>
            <w:tcW w:w="6480" w:type="dxa"/>
          </w:tcPr>
          <w:p w14:paraId="3A2C303C" w14:textId="77777777" w:rsidR="00F5401F" w:rsidRPr="00F91116" w:rsidRDefault="00F5401F" w:rsidP="000E2A58">
            <w:pPr>
              <w:ind w:left="720"/>
              <w:rPr>
                <w:noProof/>
              </w:rPr>
            </w:pPr>
            <w:r w:rsidRPr="00F91116">
              <w:rPr>
                <w:noProof/>
                <w:lang w:bidi="de-DE"/>
              </w:rPr>
              <mc:AlternateContent>
                <mc:Choice Requires="wps">
                  <w:drawing>
                    <wp:inline distT="0" distB="0" distL="0" distR="0" wp14:anchorId="1A03233E" wp14:editId="056BC9C2">
                      <wp:extent cx="3219718" cy="1957589"/>
                      <wp:effectExtent l="0" t="0" r="0" b="5080"/>
                      <wp:docPr id="40" name="Textfeld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718" cy="1957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8">
                              <w:txbxContent>
                                <w:p w14:paraId="435D164F" w14:textId="77777777" w:rsidR="00F5401F" w:rsidRPr="009243A6" w:rsidRDefault="00F5401F" w:rsidP="00AA0044">
                                  <w:pPr>
                                    <w:pStyle w:val="BodyText"/>
                                    <w:rPr>
                                      <w:noProof/>
                                    </w:rPr>
                                  </w:pPr>
                                  <w:r>
                                    <w:rPr>
                                      <w:noProof/>
                                      <w:lang w:bidi="de-DE"/>
                                    </w:rPr>
                                    <w:t>Diese Punkte müssen als primäres Ziel den Nutzen des Lesers haben, der in der Lage sein sollte, diesen Vorteil zu verstehen. Dabei kann es sich um neue Erkenntnisse oder Einblicke handeln, um eine Vorstellung davon, wie das Unternehmen verbessert werden kann, oder noch besser, wie Ihr Unternehmen all dies optimieren kann.</w:t>
                                  </w:r>
                                </w:p>
                                <w:p w14:paraId="652D9BF4" w14:textId="77777777" w:rsidR="00F5401F" w:rsidRDefault="00F5401F" w:rsidP="00AA0044">
                                  <w:pPr>
                                    <w:pStyle w:val="BodyText"/>
                                    <w:rPr>
                                      <w:noProof/>
                                    </w:rPr>
                                  </w:pPr>
                                  <w:r>
                                    <w:rPr>
                                      <w:noProof/>
                                      <w:lang w:bidi="de-DE"/>
                                    </w:rPr>
                                    <w:t>Der Artikel sollte verdeutlichen, inspirieren, anregen, begeistern, zum Nachdenken anregen – also eine positive Resonanz auslösen. Und die beste Antwort überhaupt ist natürlich, dass der Leser beschließt, dass Ihre Produkte oder Dienstleistungen dem entsprechen, was er benötigt.</w:t>
                                  </w:r>
                                </w:p>
                                <w:p w14:paraId="21C4D5E1" w14:textId="77777777" w:rsidR="00F5401F" w:rsidRDefault="00F5401F" w:rsidP="00AA0044">
                                  <w:pPr>
                                    <w:pStyle w:val="BodyText"/>
                                    <w:rPr>
                                      <w:noProof/>
                                    </w:rPr>
                                  </w:pPr>
                                  <w:r>
                                    <w:rPr>
                                      <w:noProof/>
                                      <w:lang w:bidi="de-DE"/>
                                    </w:rPr>
                                    <w:t xml:space="preserve">Zusammenfassend kann also gesagt werden, dass Sie die Aufmerksamkeit des Lesers durch eine interessante Überschrift und Aussage wecken müssen und den Leser dann für seine Aufmerksamkeit belohnen, indem Sie ihm etwas bieten, was er vorher nicht hatte. </w:t>
                                  </w:r>
                                </w:p>
                                <w:p w14:paraId="174DE458" w14:textId="77777777" w:rsidR="00F5401F" w:rsidRPr="009243A6" w:rsidRDefault="00F5401F" w:rsidP="00AA0044">
                                  <w:pPr>
                                    <w:pStyle w:val="BodyText"/>
                                    <w:rPr>
                                      <w:noProof/>
                                    </w:rPr>
                                  </w:pPr>
                                  <w:r>
                                    <w:rPr>
                                      <w:noProof/>
                                      <w:lang w:bidi="de-DE"/>
                                    </w:rPr>
                                    <w:t>Darüber hinaus sollten Sie den Artikel kurz und aufs Wesentliche fokussiert halten und gegebenenfalls demonstrieren, wie Ihre Produkte und Dienste die in dem Artikel aufgetretenen Probleme lösen können. Auf diese Weise haben Sie eine gute Chance, Ihre Leser zu halten und mit jeder Ausgabe neue Leser zu gewinnen.</w:t>
                                  </w:r>
                                </w:p>
                              </w:txbxContent>
                            </wps:txbx>
                            <wps:bodyPr rot="0" vert="horz" wrap="square" lIns="0" tIns="0" rIns="0" bIns="0" anchor="t" anchorCtr="0" upright="1">
                              <a:noAutofit/>
                            </wps:bodyPr>
                          </wps:wsp>
                        </a:graphicData>
                      </a:graphic>
                    </wp:inline>
                  </w:drawing>
                </mc:Choice>
                <mc:Fallback>
                  <w:pict>
                    <v:shape w14:anchorId="1A03233E" id="_x0000_s1058" type="#_x0000_t202" style="width:253.5pt;height:15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nB0tQ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" filled="f" stroked="f">
                      <v:textbox style="mso-next-textbox:#_x0000_s1059" inset="0,0,0,0">
                        <w:txbxContent>
                          <w:p w14:paraId="435D164F" w14:textId="77777777" w:rsidR="00F5401F" w:rsidRPr="009243A6" w:rsidRDefault="00F5401F" w:rsidP="00AA0044">
                            <w:pPr>
                              <w:pStyle w:val="BodyText"/>
                              <w:rPr>
                                <w:noProof/>
                              </w:rPr>
                            </w:pPr>
                            <w:r>
                              <w:rPr>
                                <w:noProof/>
                                <w:lang w:bidi="de-DE"/>
                              </w:rPr>
                              <w:t>Diese Punkte müssen als primäres Ziel den Nutzen des Lesers haben, der in der Lage sein sollte, diesen Vorteil zu verstehen. Dabei kann es sich um neue Erkenntnisse oder Einblicke handeln, um eine Vorstellung davon, wie das Unternehmen verbessert werden kann, oder noch besser, wie Ihr Unternehmen all dies optimieren kann.</w:t>
                            </w:r>
                          </w:p>
                          <w:p w14:paraId="652D9BF4" w14:textId="77777777" w:rsidR="00F5401F" w:rsidRDefault="00F5401F" w:rsidP="00AA0044">
                            <w:pPr>
                              <w:pStyle w:val="BodyText"/>
                              <w:rPr>
                                <w:noProof/>
                              </w:rPr>
                            </w:pPr>
                            <w:r>
                              <w:rPr>
                                <w:noProof/>
                                <w:lang w:bidi="de-DE"/>
                              </w:rPr>
                              <w:t>Der Artikel sollte verdeutlichen, inspirieren, anregen, begeistern, zum Nachdenken anregen – also eine positive Resonanz auslösen. Und die beste Antwort überhaupt ist natürlich, dass der Leser beschließt, dass Ihre Produkte oder Dienstleistungen dem entsprechen, was er benötigt.</w:t>
                            </w:r>
                          </w:p>
                          <w:p w14:paraId="21C4D5E1" w14:textId="77777777" w:rsidR="00F5401F" w:rsidRDefault="00F5401F" w:rsidP="00AA0044">
                            <w:pPr>
                              <w:pStyle w:val="BodyText"/>
                              <w:rPr>
                                <w:noProof/>
                              </w:rPr>
                            </w:pPr>
                            <w:r>
                              <w:rPr>
                                <w:noProof/>
                                <w:lang w:bidi="de-DE"/>
                              </w:rPr>
                              <w:t xml:space="preserve">Zusammenfassend kann also gesagt werden, dass Sie die Aufmerksamkeit des Lesers durch eine interessante Überschrift und Aussage wecken müssen und den Leser dann für seine Aufmerksamkeit belohnen, indem Sie ihm etwas bieten, was er vorher nicht hatte. </w:t>
                            </w:r>
                          </w:p>
                          <w:p w14:paraId="174DE458" w14:textId="77777777" w:rsidR="00F5401F" w:rsidRPr="009243A6" w:rsidRDefault="00F5401F" w:rsidP="00AA0044">
                            <w:pPr>
                              <w:pStyle w:val="BodyText"/>
                              <w:rPr>
                                <w:noProof/>
                              </w:rPr>
                            </w:pPr>
                            <w:r>
                              <w:rPr>
                                <w:noProof/>
                                <w:lang w:bidi="de-DE"/>
                              </w:rPr>
                              <w:t>Darüber hinaus sollten Sie den Artikel kurz und aufs Wesentliche fokussiert halten und gegebenenfalls demonstrieren, wie Ihre Produkte und Dienste die in dem Artikel aufgetretenen Probleme lösen können. Auf diese Weise haben Sie eine gute Chance, Ihre Leser zu halten und mit jeder Ausgabe neue Leser zu gewinnen.</w:t>
                            </w:r>
                          </w:p>
                        </w:txbxContent>
                      </v:textbox>
                      <w10:anchorlock/>
                    </v:shape>
                  </w:pict>
                </mc:Fallback>
              </mc:AlternateContent>
            </w:r>
          </w:p>
        </w:tc>
        <w:tc>
          <w:tcPr>
            <w:tcW w:w="360" w:type="dxa"/>
          </w:tcPr>
          <w:p w14:paraId="4C4330A2" w14:textId="77777777" w:rsidR="00F5401F" w:rsidRPr="00F91116" w:rsidRDefault="00F5401F" w:rsidP="000E2A58">
            <w:pPr>
              <w:rPr>
                <w:noProof/>
              </w:rPr>
            </w:pPr>
          </w:p>
        </w:tc>
        <w:tc>
          <w:tcPr>
            <w:tcW w:w="5389" w:type="dxa"/>
          </w:tcPr>
          <w:p w14:paraId="48AD9197" w14:textId="77777777" w:rsidR="00F5401F" w:rsidRPr="00F91116" w:rsidRDefault="00F5401F" w:rsidP="000E2A58">
            <w:pPr>
              <w:rPr>
                <w:noProof/>
              </w:rPr>
            </w:pPr>
            <w:r w:rsidRPr="00F91116">
              <w:rPr>
                <w:noProof/>
                <w:lang w:bidi="de-DE"/>
              </w:rPr>
              <mc:AlternateContent>
                <mc:Choice Requires="wps">
                  <w:drawing>
                    <wp:inline distT="0" distB="0" distL="0" distR="0" wp14:anchorId="1327CEDA" wp14:editId="79373D96">
                      <wp:extent cx="3111335" cy="2113808"/>
                      <wp:effectExtent l="0" t="0" r="13335" b="1270"/>
                      <wp:docPr id="29" name="Textfeld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335" cy="2113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1"/>
                            <wps:bodyPr rot="0" vert="horz" wrap="square" lIns="0" tIns="0" rIns="0" bIns="0" anchor="t" anchorCtr="0" upright="1">
                              <a:noAutofit/>
                            </wps:bodyPr>
                          </wps:wsp>
                        </a:graphicData>
                      </a:graphic>
                    </wp:inline>
                  </w:drawing>
                </mc:Choice>
                <mc:Fallback xmlns:w16="http://schemas.microsoft.com/office/word/2018/wordml" xmlns:w16cex="http://schemas.microsoft.com/office/word/2018/wordml/cex">
                  <w:pict>
                    <v:shape w14:anchorId="1327CEDA" id="_x0000_s1059" type="#_x0000_t202" style="width:245pt;height:16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" filled="f" stroked="f">
                      <v:textbox inset="0,0,0,0">
                        <w:txbxContent/>
                      </v:textbox>
                      <w10:anchorlock/>
                    </v:shape>
                  </w:pict>
                </mc:Fallback>
              </mc:AlternateContent>
            </w:r>
          </w:p>
        </w:tc>
      </w:tr>
      <w:tr w:rsidR="00AA0044" w:rsidRPr="00F91116" w14:paraId="7004D376" w14:textId="77777777" w:rsidTr="000E2A58">
        <w:trPr>
          <w:trHeight w:val="8978"/>
        </w:trPr>
        <w:tc>
          <w:tcPr>
            <w:tcW w:w="6480" w:type="dxa"/>
          </w:tcPr>
          <w:p w14:paraId="1E49CB89" w14:textId="77777777" w:rsidR="00AA0044" w:rsidRPr="00F91116" w:rsidRDefault="00AA0044" w:rsidP="000E2A58">
            <w:pPr>
              <w:ind w:left="720"/>
              <w:rPr>
                <w:noProof/>
              </w:rPr>
            </w:pPr>
            <w:r w:rsidRPr="00F91116">
              <w:rPr>
                <w:noProof/>
                <w:lang w:bidi="de-DE"/>
              </w:rPr>
              <mc:AlternateContent>
                <mc:Choice Requires="wpg">
                  <w:drawing>
                    <wp:inline distT="0" distB="0" distL="0" distR="0" wp14:anchorId="57428CC4" wp14:editId="2F1F1CFC">
                      <wp:extent cx="3576379" cy="6459077"/>
                      <wp:effectExtent l="0" t="0" r="5080" b="18415"/>
                      <wp:docPr id="274" name="Gruppe 274" descr="Textgrupp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6379" cy="6459077"/>
                                <a:chOff x="3946" y="1880"/>
                                <a:chExt cx="6415" cy="9354"/>
                              </a:xfrm>
                            </wpg:grpSpPr>
                            <wps:wsp>
                              <wps:cNvPr id="275" name="Textfeld 363"/>
                              <wps:cNvSpPr txBox="1">
                                <a:spLocks noChangeArrowheads="1"/>
                              </wps:cNvSpPr>
                              <wps:spPr bwMode="auto">
                                <a:xfrm>
                                  <a:off x="3946" y="2930"/>
                                  <a:ext cx="6415" cy="8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8AFDA" w14:textId="77777777" w:rsidR="00AA0044" w:rsidRDefault="00AA0044" w:rsidP="00AA0044">
                                    <w:pPr>
                                      <w:pStyle w:val="BodyText"/>
                                      <w:rPr>
                                        <w:noProof/>
                                      </w:rPr>
                                    </w:pPr>
                                    <w:r>
                                      <w:rPr>
                                        <w:noProof/>
                                        <w:lang w:bidi="de-DE"/>
                                      </w:rPr>
                                      <w:t>Im Zuge der Anpassung dieser Vorlage an Ihre Anforderungen werden Sie eine Reihe unterschiedlicher Newsletterelemente sehen. Nachfolgend finden Sie eine Liste mit einem Großteil dieser Elemente mit einer kuren Beschreibung.</w:t>
                                    </w:r>
                                  </w:p>
                                  <w:p w14:paraId="1D8F11F8" w14:textId="77777777" w:rsidR="00AA0044" w:rsidRPr="0031561A" w:rsidRDefault="00AA0044" w:rsidP="00AA0044">
                                    <w:pPr>
                                      <w:pStyle w:val="BodyText"/>
                                      <w:rPr>
                                        <w:noProof/>
                                      </w:rPr>
                                    </w:pPr>
                                    <w:r>
                                      <w:rPr>
                                        <w:b/>
                                        <w:noProof/>
                                        <w:lang w:bidi="de-DE"/>
                                      </w:rPr>
                                      <w:t>Textkörper.</w:t>
                                    </w:r>
                                    <w:r>
                                      <w:rPr>
                                        <w:noProof/>
                                        <w:lang w:bidi="de-DE"/>
                                      </w:rPr>
                                      <w:t>  Der Text Ihrer Artikel.</w:t>
                                    </w:r>
                                  </w:p>
                                  <w:p w14:paraId="14B10D6B" w14:textId="77777777" w:rsidR="00AA0044" w:rsidRPr="0031561A" w:rsidRDefault="00AA0044" w:rsidP="00AA0044">
                                    <w:pPr>
                                      <w:pStyle w:val="BodyText"/>
                                      <w:rPr>
                                        <w:noProof/>
                                      </w:rPr>
                                    </w:pPr>
                                    <w:r>
                                      <w:rPr>
                                        <w:b/>
                                        <w:noProof/>
                                        <w:lang w:bidi="de-DE"/>
                                      </w:rPr>
                                      <w:t>Verfasserzeile.</w:t>
                                    </w:r>
                                    <w:r>
                                      <w:rPr>
                                        <w:noProof/>
                                        <w:lang w:bidi="de-DE"/>
                                      </w:rPr>
                                      <w:t>  Eine Textzeile, die den Namen des Autors des Artikels auflistet.</w:t>
                                    </w:r>
                                  </w:p>
                                  <w:p w14:paraId="675C8FCB" w14:textId="77777777" w:rsidR="00AA0044" w:rsidRPr="004C4871" w:rsidRDefault="00AA0044" w:rsidP="00AA0044">
                                    <w:pPr>
                                      <w:pStyle w:val="BodyText"/>
                                      <w:rPr>
                                        <w:noProof/>
                                      </w:rPr>
                                    </w:pPr>
                                    <w:r w:rsidRPr="004C4871">
                                      <w:rPr>
                                        <w:b/>
                                        <w:noProof/>
                                        <w:lang w:bidi="de-DE"/>
                                      </w:rPr>
                                      <w:t>Beschriftungstext</w:t>
                                    </w:r>
                                    <w:r w:rsidRPr="004C4871">
                                      <w:rPr>
                                        <w:noProof/>
                                        <w:lang w:bidi="de-DE"/>
                                      </w:rPr>
                                      <w:t>.</w:t>
                                    </w:r>
                                    <w:r w:rsidRPr="004C4871">
                                      <w:rPr>
                                        <w:b/>
                                        <w:noProof/>
                                        <w:lang w:bidi="de-DE"/>
                                      </w:rPr>
                                      <w:t>  </w:t>
                                    </w:r>
                                    <w:r w:rsidRPr="004C4871">
                                      <w:rPr>
                                        <w:noProof/>
                                        <w:lang w:bidi="de-DE"/>
                                      </w:rPr>
                                      <w:t>Text, der eine Grafik beschreibt. Eine Beschriftung sollte ein kurzer, aber aussagekräftiger vollständiger Satz sein.</w:t>
                                    </w:r>
                                  </w:p>
                                  <w:p w14:paraId="65055B5A" w14:textId="77777777" w:rsidR="00AA0044" w:rsidRDefault="00AA0044" w:rsidP="00AA0044">
                                    <w:pPr>
                                      <w:pStyle w:val="BodyText"/>
                                      <w:rPr>
                                        <w:noProof/>
                                      </w:rPr>
                                    </w:pPr>
                                    <w:r w:rsidRPr="0031561A">
                                      <w:rPr>
                                        <w:b/>
                                        <w:noProof/>
                                        <w:lang w:bidi="de-DE"/>
                                      </w:rPr>
                                      <w:t>Zeile „Fortsetzung von“.  </w:t>
                                    </w:r>
                                    <w:r w:rsidRPr="0031561A">
                                      <w:rPr>
                                        <w:noProof/>
                                        <w:lang w:bidi="de-DE"/>
                                      </w:rPr>
                                      <w:t>Eine Textzeile, die die Seite angibt, von der aus ein Artikel fortgesetzt wird.</w:t>
                                    </w:r>
                                  </w:p>
                                  <w:p w14:paraId="198E6829" w14:textId="77777777" w:rsidR="00AA0044" w:rsidRPr="0031561A" w:rsidRDefault="00AA0044" w:rsidP="00AA0044">
                                    <w:pPr>
                                      <w:pStyle w:val="BodyText"/>
                                      <w:rPr>
                                        <w:noProof/>
                                      </w:rPr>
                                    </w:pPr>
                                    <w:r w:rsidRPr="0031561A">
                                      <w:rPr>
                                        <w:b/>
                                        <w:noProof/>
                                        <w:lang w:bidi="de-DE"/>
                                      </w:rPr>
                                      <w:t>Datum</w:t>
                                    </w:r>
                                    <w:r w:rsidRPr="0031561A">
                                      <w:rPr>
                                        <w:noProof/>
                                        <w:lang w:bidi="de-DE"/>
                                      </w:rPr>
                                      <w:t>.</w:t>
                                    </w:r>
                                    <w:r w:rsidRPr="0031561A">
                                      <w:rPr>
                                        <w:b/>
                                        <w:noProof/>
                                        <w:lang w:bidi="de-DE"/>
                                      </w:rPr>
                                      <w:t>  </w:t>
                                    </w:r>
                                    <w:r w:rsidRPr="0031561A">
                                      <w:rPr>
                                        <w:noProof/>
                                        <w:lang w:bidi="de-DE"/>
                                      </w:rPr>
                                      <w:t>Entweder das Veröffentlichungsdatum oder das Datum, an dem die Auflage des Newsletters am höchsten ist.</w:t>
                                    </w:r>
                                  </w:p>
                                  <w:p w14:paraId="073EA5EB" w14:textId="77777777" w:rsidR="00AA0044" w:rsidRDefault="00AA0044" w:rsidP="00AA0044">
                                    <w:pPr>
                                      <w:pStyle w:val="BodyText"/>
                                      <w:rPr>
                                        <w:noProof/>
                                      </w:rPr>
                                    </w:pPr>
                                    <w:r w:rsidRPr="004C4871">
                                      <w:rPr>
                                        <w:b/>
                                        <w:noProof/>
                                        <w:lang w:bidi="de-DE"/>
                                      </w:rPr>
                                      <w:t>Grafik</w:t>
                                    </w:r>
                                    <w:r w:rsidRPr="004C4871">
                                      <w:rPr>
                                        <w:noProof/>
                                        <w:lang w:bidi="de-DE"/>
                                      </w:rPr>
                                      <w:t>.</w:t>
                                    </w:r>
                                    <w:r w:rsidRPr="004C4871">
                                      <w:rPr>
                                        <w:b/>
                                        <w:noProof/>
                                        <w:lang w:bidi="de-DE"/>
                                      </w:rPr>
                                      <w:t>  </w:t>
                                    </w:r>
                                    <w:r w:rsidRPr="004C4871">
                                      <w:rPr>
                                        <w:noProof/>
                                        <w:lang w:bidi="de-DE"/>
                                      </w:rPr>
                                      <w:t>Ein Foto, ein Kunstwerk, ein Diagramm, eine Abbildung oder anderes visuelles Element.</w:t>
                                    </w:r>
                                  </w:p>
                                  <w:p w14:paraId="096FE49E" w14:textId="77777777" w:rsidR="00AA0044" w:rsidRPr="0031561A" w:rsidRDefault="00AA0044" w:rsidP="00AA0044">
                                    <w:pPr>
                                      <w:pStyle w:val="BodyText"/>
                                      <w:rPr>
                                        <w:noProof/>
                                      </w:rPr>
                                    </w:pPr>
                                    <w:r>
                                      <w:rPr>
                                        <w:b/>
                                        <w:noProof/>
                                        <w:lang w:bidi="de-DE"/>
                                      </w:rPr>
                                      <w:t>Kopfzeile</w:t>
                                    </w:r>
                                    <w:r>
                                      <w:rPr>
                                        <w:noProof/>
                                        <w:lang w:bidi="de-DE"/>
                                      </w:rPr>
                                      <w:t>.</w:t>
                                    </w:r>
                                    <w:r>
                                      <w:rPr>
                                        <w:b/>
                                        <w:noProof/>
                                        <w:lang w:bidi="de-DE"/>
                                      </w:rPr>
                                      <w:t>  </w:t>
                                    </w:r>
                                    <w:r>
                                      <w:rPr>
                                        <w:noProof/>
                                        <w:lang w:bidi="de-DE"/>
                                      </w:rPr>
                                      <w:t>Text am Anfang jeder Seite, der den Namen des Newsletters und die Seitenzahl angibt.</w:t>
                                    </w:r>
                                  </w:p>
                                  <w:p w14:paraId="24A23660" w14:textId="77777777" w:rsidR="00AA0044" w:rsidRPr="0031561A" w:rsidRDefault="00AA0044" w:rsidP="00AA0044">
                                    <w:pPr>
                                      <w:pStyle w:val="BodyText"/>
                                      <w:rPr>
                                        <w:noProof/>
                                      </w:rPr>
                                    </w:pPr>
                                    <w:r>
                                      <w:rPr>
                                        <w:b/>
                                        <w:noProof/>
                                        <w:lang w:bidi="de-DE"/>
                                      </w:rPr>
                                      <w:t>Überschrift</w:t>
                                    </w:r>
                                    <w:r>
                                      <w:rPr>
                                        <w:noProof/>
                                        <w:lang w:bidi="de-DE"/>
                                      </w:rPr>
                                      <w:t>.</w:t>
                                    </w:r>
                                    <w:r>
                                      <w:rPr>
                                        <w:b/>
                                        <w:noProof/>
                                        <w:lang w:bidi="de-DE"/>
                                      </w:rPr>
                                      <w:t>  </w:t>
                                    </w:r>
                                    <w:r>
                                      <w:rPr>
                                        <w:noProof/>
                                        <w:lang w:bidi="de-DE"/>
                                      </w:rPr>
                                      <w:t>Der Titel eines Artikels. Eine Überschrift muss klar, kurz und dynamisch sein und sollte die Aufmerksamkeit auf sich lenken. Hierfür muss sie relevant und inspirierend sein, neugierig machen oder eine andere unwiderstehliche Qualität haben.</w:t>
                                    </w:r>
                                  </w:p>
                                  <w:p w14:paraId="7E0CC475" w14:textId="77777777" w:rsidR="00AA0044" w:rsidRDefault="00AA0044" w:rsidP="00AA0044">
                                    <w:pPr>
                                      <w:pStyle w:val="BodyText"/>
                                      <w:rPr>
                                        <w:noProof/>
                                      </w:rPr>
                                    </w:pPr>
                                    <w:r w:rsidRPr="0031561A">
                                      <w:rPr>
                                        <w:b/>
                                        <w:noProof/>
                                        <w:lang w:bidi="de-DE"/>
                                      </w:rPr>
                                      <w:t>Newslettertitel</w:t>
                                    </w:r>
                                    <w:r w:rsidRPr="0031561A">
                                      <w:rPr>
                                        <w:noProof/>
                                        <w:lang w:bidi="de-DE"/>
                                      </w:rPr>
                                      <w:t>.</w:t>
                                    </w:r>
                                    <w:r w:rsidRPr="0031561A">
                                      <w:rPr>
                                        <w:b/>
                                        <w:noProof/>
                                        <w:lang w:bidi="de-DE"/>
                                      </w:rPr>
                                      <w:t>  </w:t>
                                    </w:r>
                                    <w:r w:rsidRPr="0031561A">
                                      <w:rPr>
                                        <w:noProof/>
                                        <w:lang w:bidi="de-DE"/>
                                      </w:rPr>
                                      <w:t>Der Titel des Newsletters.</w:t>
                                    </w:r>
                                  </w:p>
                                  <w:p w14:paraId="4AD9B690" w14:textId="77777777" w:rsidR="00AA0044" w:rsidRPr="0031561A" w:rsidRDefault="00AA0044" w:rsidP="00AA0044">
                                    <w:pPr>
                                      <w:pStyle w:val="BodyText"/>
                                      <w:rPr>
                                        <w:noProof/>
                                      </w:rPr>
                                    </w:pPr>
                                    <w:r>
                                      <w:rPr>
                                        <w:b/>
                                        <w:noProof/>
                                        <w:lang w:bidi="de-DE"/>
                                      </w:rPr>
                                      <w:t>Zitat.  </w:t>
                                    </w:r>
                                    <w:r>
                                      <w:rPr>
                                        <w:noProof/>
                                        <w:lang w:bidi="de-DE"/>
                                      </w:rPr>
                                      <w:t>Ein Ausdruck oder Satz aus einem Artikel, der auf der Seite in großen Buchstaben angezeigt wird, häufig innerhalb eines Felds, um ihn vom Artikel abzuheben.</w:t>
                                    </w:r>
                                  </w:p>
                                  <w:p w14:paraId="1D3D881C" w14:textId="77777777" w:rsidR="00AA0044" w:rsidRDefault="00AA0044" w:rsidP="00AA0044">
                                    <w:pPr>
                                      <w:pStyle w:val="BodyText"/>
                                      <w:rPr>
                                        <w:noProof/>
                                      </w:rPr>
                                    </w:pPr>
                                  </w:p>
                                  <w:p w14:paraId="5C9B4CD2" w14:textId="77777777" w:rsidR="00AA0044" w:rsidRPr="009243A6" w:rsidRDefault="00AA0044" w:rsidP="00AA0044">
                                    <w:pPr>
                                      <w:pStyle w:val="BodyText"/>
                                      <w:rPr>
                                        <w:noProof/>
                                      </w:rPr>
                                    </w:pPr>
                                  </w:p>
                                </w:txbxContent>
                              </wps:txbx>
                              <wps:bodyPr rot="0" vert="horz" wrap="square" lIns="0" tIns="0" rIns="0" bIns="0" anchor="t" anchorCtr="0" upright="1">
                                <a:noAutofit/>
                              </wps:bodyPr>
                            </wps:wsp>
                            <wps:wsp>
                              <wps:cNvPr id="32" name="Textfeld 364"/>
                              <wps:cNvSpPr txBox="1">
                                <a:spLocks noChangeArrowheads="1"/>
                              </wps:cNvSpPr>
                              <wps:spPr bwMode="auto">
                                <a:xfrm>
                                  <a:off x="3946" y="1880"/>
                                  <a:ext cx="6307"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B856A" w14:textId="77777777" w:rsidR="00AA0044" w:rsidRPr="00913ACC" w:rsidRDefault="00AA0044" w:rsidP="00AA0044">
                                    <w:pPr>
                                      <w:pStyle w:val="Heading1"/>
                                      <w:rPr>
                                        <w:noProof/>
                                      </w:rPr>
                                    </w:pPr>
                                    <w:r w:rsidRPr="006E0E68">
                                      <w:rPr>
                                        <w:noProof/>
                                        <w:lang w:bidi="de-DE"/>
                                      </w:rPr>
                                      <w:t>Die Elemente eines Newsletters</w:t>
                                    </w:r>
                                  </w:p>
                                </w:txbxContent>
                              </wps:txbx>
                              <wps:bodyPr rot="0" vert="horz" wrap="square" lIns="0" tIns="0" rIns="0" bIns="0" anchor="t" anchorCtr="0" upright="1">
                                <a:noAutofit/>
                              </wps:bodyPr>
                            </wps:wsp>
                            <wps:wsp>
                              <wps:cNvPr id="33" name="Textfeld 365"/>
                              <wps:cNvSpPr txBox="1">
                                <a:spLocks noChangeArrowheads="1"/>
                              </wps:cNvSpPr>
                              <wps:spPr bwMode="auto">
                                <a:xfrm>
                                  <a:off x="3946" y="2468"/>
                                  <a:ext cx="2904"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333C2B" w14:textId="77777777" w:rsidR="00AA0044" w:rsidRDefault="00AA0044" w:rsidP="00AA0044">
                                    <w:pPr>
                                      <w:pStyle w:val="Verfasserzeile"/>
                                      <w:rPr>
                                        <w:noProof/>
                                      </w:rPr>
                                    </w:pPr>
                                    <w:r>
                                      <w:rPr>
                                        <w:noProof/>
                                        <w:lang w:bidi="de-DE"/>
                                      </w:rPr>
                                      <w:t>Name des Autors</w:t>
                                    </w:r>
                                  </w:p>
                                </w:txbxContent>
                              </wps:txbx>
                              <wps:bodyPr rot="0" vert="horz" wrap="square" lIns="0" tIns="0" rIns="0" bIns="0" anchor="t" anchorCtr="0" upright="1">
                                <a:noAutofit/>
                              </wps:bodyPr>
                            </wps:wsp>
                          </wpg:wgp>
                        </a:graphicData>
                      </a:graphic>
                    </wp:inline>
                  </w:drawing>
                </mc:Choice>
                <mc:Fallback>
                  <w:pict>
                    <v:group w14:anchorId="57428CC4" id="Gruppe 274" o:spid="_x0000_s1060" alt="Textgruppe" style="width:281.6pt;height:508.6pt;mso-position-horizontal-relative:char;mso-position-vertical-relative:line" coordorigin="3946,1880" coordsize="6415,9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">
                      <v:shape id="_x0000_s1061" type="#_x0000_t202" style="position:absolute;left:3946;top:2930;width:6415;height:8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3648AFDA" w14:textId="77777777" w:rsidR="00AA0044" w:rsidRDefault="00AA0044" w:rsidP="00AA0044">
                              <w:pPr>
                                <w:pStyle w:val="BodyText"/>
                                <w:rPr>
                                  <w:noProof/>
                                </w:rPr>
                              </w:pPr>
                              <w:r>
                                <w:rPr>
                                  <w:noProof/>
                                  <w:lang w:bidi="de-DE"/>
                                </w:rPr>
                                <w:t>Im Zuge der Anpassung dieser Vorlage an Ihre Anforderungen werden Sie eine Reihe unterschiedlicher Newsletterelemente sehen. Nachfolgend finden Sie eine Liste mit einem Großteil dieser Elemente mit einer kuren Beschreibung.</w:t>
                              </w:r>
                            </w:p>
                            <w:p w14:paraId="1D8F11F8" w14:textId="77777777" w:rsidR="00AA0044" w:rsidRPr="0031561A" w:rsidRDefault="00AA0044" w:rsidP="00AA0044">
                              <w:pPr>
                                <w:pStyle w:val="BodyText"/>
                                <w:rPr>
                                  <w:noProof/>
                                </w:rPr>
                              </w:pPr>
                              <w:r>
                                <w:rPr>
                                  <w:b/>
                                  <w:noProof/>
                                  <w:lang w:bidi="de-DE"/>
                                </w:rPr>
                                <w:t>Textkörper.</w:t>
                              </w:r>
                              <w:r>
                                <w:rPr>
                                  <w:noProof/>
                                  <w:lang w:bidi="de-DE"/>
                                </w:rPr>
                                <w:t>  Der Text Ihrer Artikel.</w:t>
                              </w:r>
                            </w:p>
                            <w:p w14:paraId="14B10D6B" w14:textId="77777777" w:rsidR="00AA0044" w:rsidRPr="0031561A" w:rsidRDefault="00AA0044" w:rsidP="00AA0044">
                              <w:pPr>
                                <w:pStyle w:val="BodyText"/>
                                <w:rPr>
                                  <w:noProof/>
                                </w:rPr>
                              </w:pPr>
                              <w:r>
                                <w:rPr>
                                  <w:b/>
                                  <w:noProof/>
                                  <w:lang w:bidi="de-DE"/>
                                </w:rPr>
                                <w:t>Verfasserzeile.</w:t>
                              </w:r>
                              <w:r>
                                <w:rPr>
                                  <w:noProof/>
                                  <w:lang w:bidi="de-DE"/>
                                </w:rPr>
                                <w:t>  Eine Textzeile, die den Namen des Autors des Artikels auflistet.</w:t>
                              </w:r>
                            </w:p>
                            <w:p w14:paraId="675C8FCB" w14:textId="77777777" w:rsidR="00AA0044" w:rsidRPr="004C4871" w:rsidRDefault="00AA0044" w:rsidP="00AA0044">
                              <w:pPr>
                                <w:pStyle w:val="BodyText"/>
                                <w:rPr>
                                  <w:noProof/>
                                </w:rPr>
                              </w:pPr>
                              <w:r w:rsidRPr="004C4871">
                                <w:rPr>
                                  <w:b/>
                                  <w:noProof/>
                                  <w:lang w:bidi="de-DE"/>
                                </w:rPr>
                                <w:t>Beschriftungstext</w:t>
                              </w:r>
                              <w:r w:rsidRPr="004C4871">
                                <w:rPr>
                                  <w:noProof/>
                                  <w:lang w:bidi="de-DE"/>
                                </w:rPr>
                                <w:t>.</w:t>
                              </w:r>
                              <w:r w:rsidRPr="004C4871">
                                <w:rPr>
                                  <w:b/>
                                  <w:noProof/>
                                  <w:lang w:bidi="de-DE"/>
                                </w:rPr>
                                <w:t>  </w:t>
                              </w:r>
                              <w:r w:rsidRPr="004C4871">
                                <w:rPr>
                                  <w:noProof/>
                                  <w:lang w:bidi="de-DE"/>
                                </w:rPr>
                                <w:t>Text, der eine Grafik beschreibt. Eine Beschriftung sollte ein kurzer, aber aussagekräftiger vollständiger Satz sein.</w:t>
                              </w:r>
                            </w:p>
                            <w:p w14:paraId="65055B5A" w14:textId="77777777" w:rsidR="00AA0044" w:rsidRDefault="00AA0044" w:rsidP="00AA0044">
                              <w:pPr>
                                <w:pStyle w:val="BodyText"/>
                                <w:rPr>
                                  <w:noProof/>
                                </w:rPr>
                              </w:pPr>
                              <w:r w:rsidRPr="0031561A">
                                <w:rPr>
                                  <w:b/>
                                  <w:noProof/>
                                  <w:lang w:bidi="de-DE"/>
                                </w:rPr>
                                <w:t>Zeile „Fortsetzung von“.  </w:t>
                              </w:r>
                              <w:r w:rsidRPr="0031561A">
                                <w:rPr>
                                  <w:noProof/>
                                  <w:lang w:bidi="de-DE"/>
                                </w:rPr>
                                <w:t>Eine Textzeile, die die Seite angibt, von der aus ein Artikel fortgesetzt wird.</w:t>
                              </w:r>
                            </w:p>
                            <w:p w14:paraId="198E6829" w14:textId="77777777" w:rsidR="00AA0044" w:rsidRPr="0031561A" w:rsidRDefault="00AA0044" w:rsidP="00AA0044">
                              <w:pPr>
                                <w:pStyle w:val="BodyText"/>
                                <w:rPr>
                                  <w:noProof/>
                                </w:rPr>
                              </w:pPr>
                              <w:r w:rsidRPr="0031561A">
                                <w:rPr>
                                  <w:b/>
                                  <w:noProof/>
                                  <w:lang w:bidi="de-DE"/>
                                </w:rPr>
                                <w:t>Datum</w:t>
                              </w:r>
                              <w:r w:rsidRPr="0031561A">
                                <w:rPr>
                                  <w:noProof/>
                                  <w:lang w:bidi="de-DE"/>
                                </w:rPr>
                                <w:t>.</w:t>
                              </w:r>
                              <w:r w:rsidRPr="0031561A">
                                <w:rPr>
                                  <w:b/>
                                  <w:noProof/>
                                  <w:lang w:bidi="de-DE"/>
                                </w:rPr>
                                <w:t>  </w:t>
                              </w:r>
                              <w:r w:rsidRPr="0031561A">
                                <w:rPr>
                                  <w:noProof/>
                                  <w:lang w:bidi="de-DE"/>
                                </w:rPr>
                                <w:t>Entweder das Veröffentlichungsdatum oder das Datum, an dem die Auflage des Newsletters am höchsten ist.</w:t>
                              </w:r>
                            </w:p>
                            <w:p w14:paraId="073EA5EB" w14:textId="77777777" w:rsidR="00AA0044" w:rsidRDefault="00AA0044" w:rsidP="00AA0044">
                              <w:pPr>
                                <w:pStyle w:val="BodyText"/>
                                <w:rPr>
                                  <w:noProof/>
                                </w:rPr>
                              </w:pPr>
                              <w:r w:rsidRPr="004C4871">
                                <w:rPr>
                                  <w:b/>
                                  <w:noProof/>
                                  <w:lang w:bidi="de-DE"/>
                                </w:rPr>
                                <w:t>Grafik</w:t>
                              </w:r>
                              <w:r w:rsidRPr="004C4871">
                                <w:rPr>
                                  <w:noProof/>
                                  <w:lang w:bidi="de-DE"/>
                                </w:rPr>
                                <w:t>.</w:t>
                              </w:r>
                              <w:r w:rsidRPr="004C4871">
                                <w:rPr>
                                  <w:b/>
                                  <w:noProof/>
                                  <w:lang w:bidi="de-DE"/>
                                </w:rPr>
                                <w:t>  </w:t>
                              </w:r>
                              <w:r w:rsidRPr="004C4871">
                                <w:rPr>
                                  <w:noProof/>
                                  <w:lang w:bidi="de-DE"/>
                                </w:rPr>
                                <w:t>Ein Foto, ein Kunstwerk, ein Diagramm, eine Abbildung oder anderes visuelles Element.</w:t>
                              </w:r>
                            </w:p>
                            <w:p w14:paraId="096FE49E" w14:textId="77777777" w:rsidR="00AA0044" w:rsidRPr="0031561A" w:rsidRDefault="00AA0044" w:rsidP="00AA0044">
                              <w:pPr>
                                <w:pStyle w:val="BodyText"/>
                                <w:rPr>
                                  <w:noProof/>
                                </w:rPr>
                              </w:pPr>
                              <w:r>
                                <w:rPr>
                                  <w:b/>
                                  <w:noProof/>
                                  <w:lang w:bidi="de-DE"/>
                                </w:rPr>
                                <w:t>Kopfzeile</w:t>
                              </w:r>
                              <w:r>
                                <w:rPr>
                                  <w:noProof/>
                                  <w:lang w:bidi="de-DE"/>
                                </w:rPr>
                                <w:t>.</w:t>
                              </w:r>
                              <w:r>
                                <w:rPr>
                                  <w:b/>
                                  <w:noProof/>
                                  <w:lang w:bidi="de-DE"/>
                                </w:rPr>
                                <w:t>  </w:t>
                              </w:r>
                              <w:r>
                                <w:rPr>
                                  <w:noProof/>
                                  <w:lang w:bidi="de-DE"/>
                                </w:rPr>
                                <w:t>Text am Anfang jeder Seite, der den Namen des Newsletters und die Seitenzahl angibt.</w:t>
                              </w:r>
                            </w:p>
                            <w:p w14:paraId="24A23660" w14:textId="77777777" w:rsidR="00AA0044" w:rsidRPr="0031561A" w:rsidRDefault="00AA0044" w:rsidP="00AA0044">
                              <w:pPr>
                                <w:pStyle w:val="BodyText"/>
                                <w:rPr>
                                  <w:noProof/>
                                </w:rPr>
                              </w:pPr>
                              <w:r>
                                <w:rPr>
                                  <w:b/>
                                  <w:noProof/>
                                  <w:lang w:bidi="de-DE"/>
                                </w:rPr>
                                <w:t>Überschrift</w:t>
                              </w:r>
                              <w:r>
                                <w:rPr>
                                  <w:noProof/>
                                  <w:lang w:bidi="de-DE"/>
                                </w:rPr>
                                <w:t>.</w:t>
                              </w:r>
                              <w:r>
                                <w:rPr>
                                  <w:b/>
                                  <w:noProof/>
                                  <w:lang w:bidi="de-DE"/>
                                </w:rPr>
                                <w:t>  </w:t>
                              </w:r>
                              <w:r>
                                <w:rPr>
                                  <w:noProof/>
                                  <w:lang w:bidi="de-DE"/>
                                </w:rPr>
                                <w:t>Der Titel eines Artikels. Eine Überschrift muss klar, kurz und dynamisch sein und sollte die Aufmerksamkeit auf sich lenken. Hierfür muss sie relevant und inspirierend sein, neugierig machen oder eine andere unwiderstehliche Qualität haben.</w:t>
                              </w:r>
                            </w:p>
                            <w:p w14:paraId="7E0CC475" w14:textId="77777777" w:rsidR="00AA0044" w:rsidRDefault="00AA0044" w:rsidP="00AA0044">
                              <w:pPr>
                                <w:pStyle w:val="BodyText"/>
                                <w:rPr>
                                  <w:noProof/>
                                </w:rPr>
                              </w:pPr>
                              <w:r w:rsidRPr="0031561A">
                                <w:rPr>
                                  <w:b/>
                                  <w:noProof/>
                                  <w:lang w:bidi="de-DE"/>
                                </w:rPr>
                                <w:t>Newslettertitel</w:t>
                              </w:r>
                              <w:r w:rsidRPr="0031561A">
                                <w:rPr>
                                  <w:noProof/>
                                  <w:lang w:bidi="de-DE"/>
                                </w:rPr>
                                <w:t>.</w:t>
                              </w:r>
                              <w:r w:rsidRPr="0031561A">
                                <w:rPr>
                                  <w:b/>
                                  <w:noProof/>
                                  <w:lang w:bidi="de-DE"/>
                                </w:rPr>
                                <w:t>  </w:t>
                              </w:r>
                              <w:r w:rsidRPr="0031561A">
                                <w:rPr>
                                  <w:noProof/>
                                  <w:lang w:bidi="de-DE"/>
                                </w:rPr>
                                <w:t>Der Titel des Newsletters.</w:t>
                              </w:r>
                            </w:p>
                            <w:p w14:paraId="4AD9B690" w14:textId="77777777" w:rsidR="00AA0044" w:rsidRPr="0031561A" w:rsidRDefault="00AA0044" w:rsidP="00AA0044">
                              <w:pPr>
                                <w:pStyle w:val="BodyText"/>
                                <w:rPr>
                                  <w:noProof/>
                                </w:rPr>
                              </w:pPr>
                              <w:r>
                                <w:rPr>
                                  <w:b/>
                                  <w:noProof/>
                                  <w:lang w:bidi="de-DE"/>
                                </w:rPr>
                                <w:t>Zitat.  </w:t>
                              </w:r>
                              <w:r>
                                <w:rPr>
                                  <w:noProof/>
                                  <w:lang w:bidi="de-DE"/>
                                </w:rPr>
                                <w:t>Ein Ausdruck oder Satz aus einem Artikel, der auf der Seite in großen Buchstaben angezeigt wird, häufig innerhalb eines Felds, um ihn vom Artikel abzuheben.</w:t>
                              </w:r>
                            </w:p>
                            <w:p w14:paraId="1D3D881C" w14:textId="77777777" w:rsidR="00AA0044" w:rsidRDefault="00AA0044" w:rsidP="00AA0044">
                              <w:pPr>
                                <w:pStyle w:val="BodyText"/>
                                <w:rPr>
                                  <w:noProof/>
                                </w:rPr>
                              </w:pPr>
                            </w:p>
                            <w:p w14:paraId="5C9B4CD2" w14:textId="77777777" w:rsidR="00AA0044" w:rsidRPr="009243A6" w:rsidRDefault="00AA0044" w:rsidP="00AA0044">
                              <w:pPr>
                                <w:pStyle w:val="BodyText"/>
                                <w:rPr>
                                  <w:noProof/>
                                </w:rPr>
                              </w:pPr>
                            </w:p>
                          </w:txbxContent>
                        </v:textbox>
                      </v:shape>
                      <v:shape id="Textfeld 364" o:spid="_x0000_s1062" type="#_x0000_t202" style="position:absolute;left:3946;top:1880;width:630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23EB856A" w14:textId="77777777" w:rsidR="00AA0044" w:rsidRPr="00913ACC" w:rsidRDefault="00AA0044" w:rsidP="00AA0044">
                              <w:pPr>
                                <w:pStyle w:val="Heading1"/>
                                <w:rPr>
                                  <w:noProof/>
                                </w:rPr>
                              </w:pPr>
                              <w:r w:rsidRPr="006E0E68">
                                <w:rPr>
                                  <w:noProof/>
                                  <w:lang w:bidi="de-DE"/>
                                </w:rPr>
                                <w:t>Die Elemente eines Newsletters</w:t>
                              </w:r>
                            </w:p>
                          </w:txbxContent>
                        </v:textbox>
                      </v:shape>
                      <v:shape id="Textfeld 365" o:spid="_x0000_s1063" type="#_x0000_t202" style="position:absolute;left:3946;top:2468;width:2904;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06333C2B" w14:textId="77777777" w:rsidR="00AA0044" w:rsidRDefault="00AA0044" w:rsidP="00AA0044">
                              <w:pPr>
                                <w:pStyle w:val="Verfasserzeile"/>
                                <w:rPr>
                                  <w:noProof/>
                                </w:rPr>
                              </w:pPr>
                              <w:r>
                                <w:rPr>
                                  <w:noProof/>
                                  <w:lang w:bidi="de-DE"/>
                                </w:rPr>
                                <w:t>Name des Autors</w:t>
                              </w:r>
                            </w:p>
                          </w:txbxContent>
                        </v:textbox>
                      </v:shape>
                      <w10:anchorlock/>
                    </v:group>
                  </w:pict>
                </mc:Fallback>
              </mc:AlternateContent>
            </w:r>
          </w:p>
        </w:tc>
        <w:tc>
          <w:tcPr>
            <w:tcW w:w="360" w:type="dxa"/>
          </w:tcPr>
          <w:p w14:paraId="1012197E" w14:textId="77777777" w:rsidR="00AA0044" w:rsidRPr="00F91116" w:rsidRDefault="00AA0044" w:rsidP="000E2A58">
            <w:pPr>
              <w:ind w:left="720"/>
              <w:jc w:val="right"/>
              <w:rPr>
                <w:noProof/>
              </w:rPr>
            </w:pPr>
          </w:p>
        </w:tc>
        <w:tc>
          <w:tcPr>
            <w:tcW w:w="5389" w:type="dxa"/>
          </w:tcPr>
          <w:p w14:paraId="2168BEA2" w14:textId="77777777" w:rsidR="00AA0044" w:rsidRPr="00F91116" w:rsidRDefault="00AA0044" w:rsidP="000E2A58">
            <w:pPr>
              <w:rPr>
                <w:noProof/>
              </w:rPr>
            </w:pPr>
            <w:r w:rsidRPr="00F91116">
              <w:rPr>
                <w:noProof/>
                <w:lang w:bidi="de-DE"/>
              </w:rPr>
              <w:drawing>
                <wp:inline distT="0" distB="0" distL="0" distR="0" wp14:anchorId="57A7CAF5" wp14:editId="5B2209EB">
                  <wp:extent cx="3433063" cy="3196443"/>
                  <wp:effectExtent l="0" t="0" r="0" b="4445"/>
                  <wp:docPr id="43" name="Bild 43" descr="Gebäudedetailan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M06086217 - Business newsletter (4 pages) - NEW-05.jpg"/>
                          <pic:cNvPicPr/>
                        </pic:nvPicPr>
                        <pic:blipFill>
                          <a:blip r:embed="rId12">
                            <a:extLst>
                              <a:ext uri="{28A0092B-C50C-407E-A947-70E740481C1C}">
                                <a14:useLocalDpi xmlns:a14="http://schemas.microsoft.com/office/drawing/2010/main" val="0"/>
                              </a:ext>
                            </a:extLst>
                          </a:blip>
                          <a:stretch>
                            <a:fillRect/>
                          </a:stretch>
                        </pic:blipFill>
                        <pic:spPr>
                          <a:xfrm>
                            <a:off x="0" y="0"/>
                            <a:ext cx="3433063" cy="3196443"/>
                          </a:xfrm>
                          <a:prstGeom prst="rect">
                            <a:avLst/>
                          </a:prstGeom>
                        </pic:spPr>
                      </pic:pic>
                    </a:graphicData>
                  </a:graphic>
                </wp:inline>
              </w:drawing>
            </w:r>
          </w:p>
          <w:p w14:paraId="4A6607BF" w14:textId="77777777" w:rsidR="00AA0044" w:rsidRPr="00F91116" w:rsidRDefault="00AA0044" w:rsidP="000E2A58">
            <w:pPr>
              <w:rPr>
                <w:noProof/>
              </w:rPr>
            </w:pPr>
          </w:p>
          <w:p w14:paraId="4743FB62" w14:textId="77777777" w:rsidR="00AA0044" w:rsidRPr="00F91116" w:rsidRDefault="00AA0044" w:rsidP="000E2A58">
            <w:pPr>
              <w:rPr>
                <w:noProof/>
              </w:rPr>
            </w:pPr>
          </w:p>
          <w:p w14:paraId="160FC601" w14:textId="77777777" w:rsidR="00AA0044" w:rsidRPr="00F91116" w:rsidRDefault="00AA0044" w:rsidP="000E2A58">
            <w:pPr>
              <w:rPr>
                <w:noProof/>
              </w:rPr>
            </w:pPr>
            <w:r w:rsidRPr="00F91116">
              <w:rPr>
                <w:noProof/>
                <w:lang w:bidi="de-DE"/>
              </w:rPr>
              <w:drawing>
                <wp:inline distT="0" distB="0" distL="0" distR="0" wp14:anchorId="43E3724F" wp14:editId="4B3129F6">
                  <wp:extent cx="1291339" cy="560944"/>
                  <wp:effectExtent l="0" t="0" r="4445" b="0"/>
                  <wp:docPr id="201" name="Grafik 201" descr="Logoplatzhalter"/>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1339" cy="560944"/>
                          </a:xfrm>
                          <a:prstGeom prst="rect">
                            <a:avLst/>
                          </a:prstGeom>
                        </pic:spPr>
                      </pic:pic>
                    </a:graphicData>
                  </a:graphic>
                </wp:inline>
              </w:drawing>
            </w:r>
          </w:p>
          <w:p w14:paraId="762BE150" w14:textId="77777777" w:rsidR="00AA0044" w:rsidRPr="00F91116" w:rsidRDefault="00AA0044" w:rsidP="000E2A58">
            <w:pPr>
              <w:rPr>
                <w:noProof/>
              </w:rPr>
            </w:pPr>
          </w:p>
          <w:p w14:paraId="0C6FA8CF" w14:textId="77777777" w:rsidR="00AA0044" w:rsidRPr="00F91116" w:rsidRDefault="00AA0044" w:rsidP="000E2A58">
            <w:pPr>
              <w:rPr>
                <w:noProof/>
              </w:rPr>
            </w:pPr>
          </w:p>
          <w:p w14:paraId="32ABD2A9" w14:textId="77777777" w:rsidR="00AA0044" w:rsidRPr="00F91116" w:rsidRDefault="00AA0044" w:rsidP="000E2A58">
            <w:pPr>
              <w:jc w:val="center"/>
              <w:rPr>
                <w:noProof/>
              </w:rPr>
            </w:pPr>
            <w:r w:rsidRPr="00F91116">
              <w:rPr>
                <w:noProof/>
                <w:lang w:bidi="de-DE"/>
              </w:rPr>
              <mc:AlternateContent>
                <mc:Choice Requires="wps">
                  <w:drawing>
                    <wp:inline distT="0" distB="0" distL="0" distR="0" wp14:anchorId="63683845" wp14:editId="5B9E4621">
                      <wp:extent cx="3412902" cy="859536"/>
                      <wp:effectExtent l="0" t="0" r="0" b="0"/>
                      <wp:docPr id="35" name="Textfeld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902" cy="859536"/>
                              </a:xfrm>
                              <a:prstGeom prst="rect">
                                <a:avLst/>
                              </a:prstGeom>
                              <a:solidFill>
                                <a:schemeClr val="bg2"/>
                              </a:solidFill>
                              <a:ln>
                                <a:noFill/>
                              </a:ln>
                            </wps:spPr>
                            <wps:txbx>
                              <w:txbxContent>
                                <w:p w14:paraId="3B6E3BC2" w14:textId="29CABB58" w:rsidR="00AA0044" w:rsidRPr="00B57D40" w:rsidRDefault="00AA0044" w:rsidP="00AA0044">
                                  <w:pPr>
                                    <w:pStyle w:val="Firmeninformationen"/>
                                    <w:rPr>
                                      <w:noProof/>
                                      <w:sz w:val="22"/>
                                      <w:szCs w:val="22"/>
                                    </w:rPr>
                                  </w:pPr>
                                  <w:r w:rsidRPr="00B57D40">
                                    <w:rPr>
                                      <w:noProof/>
                                      <w:sz w:val="22"/>
                                      <w:szCs w:val="22"/>
                                      <w:lang w:bidi="de-DE"/>
                                    </w:rPr>
                                    <w:fldChar w:fldCharType="begin"/>
                                  </w:r>
                                  <w:r w:rsidRPr="00B57D40">
                                    <w:rPr>
                                      <w:noProof/>
                                      <w:sz w:val="22"/>
                                      <w:szCs w:val="22"/>
                                      <w:lang w:bidi="de-DE"/>
                                    </w:rPr>
                                    <w:instrText>MACROBUTTON DoFieldClick [</w:instrText>
                                  </w:r>
                                  <w:r w:rsidR="00C64683" w:rsidRPr="00C64683">
                                    <w:rPr>
                                      <w:b/>
                                      <w:noProof/>
                                      <w:sz w:val="22"/>
                                      <w:szCs w:val="22"/>
                                      <w:lang w:bidi="de-DE"/>
                                    </w:rPr>
                                    <w:instrText>Name des Unternehmens</w:instrText>
                                  </w:r>
                                  <w:r w:rsidRPr="00B57D40">
                                    <w:rPr>
                                      <w:noProof/>
                                      <w:sz w:val="22"/>
                                      <w:szCs w:val="22"/>
                                      <w:lang w:bidi="de-DE"/>
                                    </w:rPr>
                                    <w:instrText>]</w:instrText>
                                  </w:r>
                                  <w:r w:rsidRPr="00B57D40">
                                    <w:rPr>
                                      <w:noProof/>
                                      <w:sz w:val="22"/>
                                      <w:szCs w:val="22"/>
                                      <w:lang w:bidi="de-DE"/>
                                    </w:rPr>
                                    <w:fldChar w:fldCharType="end"/>
                                  </w:r>
                                  <w:r w:rsidRPr="00B57D40">
                                    <w:rPr>
                                      <w:noProof/>
                                      <w:sz w:val="22"/>
                                      <w:szCs w:val="22"/>
                                      <w:lang w:bidi="de-DE"/>
                                    </w:rPr>
                                    <w:t xml:space="preserve">, </w:t>
                                  </w:r>
                                  <w:r w:rsidRPr="00B57D40">
                                    <w:rPr>
                                      <w:noProof/>
                                      <w:sz w:val="22"/>
                                      <w:szCs w:val="22"/>
                                      <w:lang w:bidi="de-DE"/>
                                    </w:rPr>
                                    <w:fldChar w:fldCharType="begin"/>
                                  </w:r>
                                  <w:r w:rsidRPr="00B57D40">
                                    <w:rPr>
                                      <w:noProof/>
                                      <w:sz w:val="22"/>
                                      <w:szCs w:val="22"/>
                                      <w:lang w:bidi="de-DE"/>
                                    </w:rPr>
                                    <w:instrText>MACROBUTTON DoFieldClick [</w:instrText>
                                  </w:r>
                                  <w:r w:rsidR="00C64683" w:rsidRPr="00C64683">
                                    <w:rPr>
                                      <w:b/>
                                      <w:noProof/>
                                      <w:sz w:val="22"/>
                                      <w:szCs w:val="22"/>
                                      <w:lang w:bidi="de-DE"/>
                                    </w:rPr>
                                    <w:instrText>Straße</w:instrText>
                                  </w:r>
                                  <w:r w:rsidRPr="00B57D40">
                                    <w:rPr>
                                      <w:noProof/>
                                      <w:sz w:val="22"/>
                                      <w:szCs w:val="22"/>
                                      <w:lang w:bidi="de-DE"/>
                                    </w:rPr>
                                    <w:instrText>]</w:instrText>
                                  </w:r>
                                  <w:r w:rsidRPr="00B57D40">
                                    <w:rPr>
                                      <w:noProof/>
                                      <w:sz w:val="22"/>
                                      <w:szCs w:val="22"/>
                                      <w:lang w:bidi="de-DE"/>
                                    </w:rPr>
                                    <w:fldChar w:fldCharType="end"/>
                                  </w:r>
                                  <w:r w:rsidRPr="00B57D40">
                                    <w:rPr>
                                      <w:noProof/>
                                      <w:sz w:val="22"/>
                                      <w:szCs w:val="22"/>
                                      <w:lang w:bidi="de-DE"/>
                                    </w:rPr>
                                    <w:t xml:space="preserve">, </w:t>
                                  </w:r>
                                  <w:r w:rsidRPr="006C7C57">
                                    <w:rPr>
                                      <w:b/>
                                      <w:noProof/>
                                      <w:sz w:val="22"/>
                                      <w:szCs w:val="22"/>
                                      <w:lang w:bidi="de-DE"/>
                                    </w:rPr>
                                    <w:fldChar w:fldCharType="begin"/>
                                  </w:r>
                                  <w:r w:rsidRPr="006C7C57">
                                    <w:rPr>
                                      <w:b/>
                                      <w:noProof/>
                                      <w:sz w:val="22"/>
                                      <w:szCs w:val="22"/>
                                      <w:lang w:bidi="de-DE"/>
                                    </w:rPr>
                                    <w:instrText>MACROBUTTON DoFieldClick [</w:instrText>
                                  </w:r>
                                  <w:r w:rsidR="00C64683" w:rsidRPr="00C64683">
                                    <w:rPr>
                                      <w:b/>
                                      <w:noProof/>
                                      <w:sz w:val="22"/>
                                      <w:szCs w:val="22"/>
                                      <w:lang w:bidi="de-DE"/>
                                    </w:rPr>
                                    <w:instrText>Stadt, Bundesland, PLZ</w:instrText>
                                  </w:r>
                                  <w:r w:rsidRPr="006C7C57">
                                    <w:rPr>
                                      <w:b/>
                                      <w:noProof/>
                                      <w:sz w:val="22"/>
                                      <w:szCs w:val="22"/>
                                      <w:lang w:bidi="de-DE"/>
                                    </w:rPr>
                                    <w:instrText>]</w:instrText>
                                  </w:r>
                                  <w:r w:rsidRPr="006C7C57">
                                    <w:rPr>
                                      <w:b/>
                                      <w:noProof/>
                                      <w:sz w:val="22"/>
                                      <w:szCs w:val="22"/>
                                      <w:lang w:bidi="de-DE"/>
                                    </w:rPr>
                                    <w:fldChar w:fldCharType="end"/>
                                  </w:r>
                                </w:p>
                                <w:p w14:paraId="0EF75806" w14:textId="386B51B9" w:rsidR="00AA0044" w:rsidRPr="00B57D40" w:rsidRDefault="00AA0044" w:rsidP="00AA0044">
                                  <w:pPr>
                                    <w:pStyle w:val="Firmeninformationen"/>
                                    <w:rPr>
                                      <w:noProof/>
                                      <w:sz w:val="22"/>
                                      <w:szCs w:val="22"/>
                                    </w:rPr>
                                  </w:pPr>
                                  <w:r w:rsidRPr="00B57D40">
                                    <w:rPr>
                                      <w:noProof/>
                                      <w:sz w:val="22"/>
                                      <w:szCs w:val="22"/>
                                      <w:lang w:bidi="de-DE"/>
                                    </w:rPr>
                                    <w:fldChar w:fldCharType="begin"/>
                                  </w:r>
                                  <w:r w:rsidRPr="00B57D40">
                                    <w:rPr>
                                      <w:noProof/>
                                      <w:sz w:val="22"/>
                                      <w:szCs w:val="22"/>
                                      <w:lang w:bidi="de-DE"/>
                                    </w:rPr>
                                    <w:instrText>MACROBUTTON DoFieldClick [</w:instrText>
                                  </w:r>
                                  <w:r w:rsidRPr="00B57D40">
                                    <w:rPr>
                                      <w:b/>
                                      <w:noProof/>
                                      <w:sz w:val="22"/>
                                      <w:szCs w:val="22"/>
                                      <w:lang w:bidi="de-DE"/>
                                    </w:rPr>
                                    <w:instrText>Website</w:instrText>
                                  </w:r>
                                  <w:r w:rsidRPr="00B57D40">
                                    <w:rPr>
                                      <w:noProof/>
                                      <w:sz w:val="22"/>
                                      <w:szCs w:val="22"/>
                                      <w:lang w:bidi="de-DE"/>
                                    </w:rPr>
                                    <w:instrText>]</w:instrText>
                                  </w:r>
                                  <w:r w:rsidRPr="00B57D40">
                                    <w:rPr>
                                      <w:noProof/>
                                      <w:sz w:val="22"/>
                                      <w:szCs w:val="22"/>
                                      <w:lang w:bidi="de-DE"/>
                                    </w:rPr>
                                    <w:fldChar w:fldCharType="end"/>
                                  </w:r>
                                  <w:r w:rsidRPr="00B57D40">
                                    <w:rPr>
                                      <w:noProof/>
                                      <w:sz w:val="22"/>
                                      <w:szCs w:val="22"/>
                                      <w:lang w:bidi="de-DE"/>
                                    </w:rPr>
                                    <w:t>   </w:t>
                                  </w:r>
                                  <w:r w:rsidRPr="00B57D40">
                                    <w:rPr>
                                      <w:noProof/>
                                      <w:sz w:val="22"/>
                                      <w:szCs w:val="22"/>
                                      <w:lang w:bidi="de-DE"/>
                                    </w:rPr>
                                    <w:fldChar w:fldCharType="begin"/>
                                  </w:r>
                                  <w:r w:rsidRPr="00B57D40">
                                    <w:rPr>
                                      <w:noProof/>
                                      <w:sz w:val="22"/>
                                      <w:szCs w:val="22"/>
                                      <w:lang w:bidi="de-DE"/>
                                    </w:rPr>
                                    <w:instrText>MACROBUTTON DoFieldClick [</w:instrText>
                                  </w:r>
                                  <w:r w:rsidR="00C64683" w:rsidRPr="00C64683">
                                    <w:rPr>
                                      <w:b/>
                                      <w:noProof/>
                                      <w:sz w:val="22"/>
                                      <w:szCs w:val="22"/>
                                      <w:lang w:bidi="de-DE"/>
                                    </w:rPr>
                                    <w:instrText>E-Mail</w:instrText>
                                  </w:r>
                                  <w:r w:rsidRPr="00B57D40">
                                    <w:rPr>
                                      <w:noProof/>
                                      <w:sz w:val="22"/>
                                      <w:szCs w:val="22"/>
                                      <w:lang w:bidi="de-DE"/>
                                    </w:rPr>
                                    <w:instrText>]</w:instrText>
                                  </w:r>
                                  <w:r w:rsidRPr="00B57D40">
                                    <w:rPr>
                                      <w:noProof/>
                                      <w:sz w:val="22"/>
                                      <w:szCs w:val="22"/>
                                      <w:lang w:bidi="de-DE"/>
                                    </w:rPr>
                                    <w:fldChar w:fldCharType="end"/>
                                  </w:r>
                                  <w:r w:rsidRPr="00B57D40">
                                    <w:rPr>
                                      <w:noProof/>
                                      <w:sz w:val="22"/>
                                      <w:szCs w:val="22"/>
                                      <w:lang w:bidi="de-DE"/>
                                    </w:rPr>
                                    <w:t>   </w:t>
                                  </w:r>
                                  <w:bookmarkStart w:id="0" w:name="_GoBack"/>
                                  <w:bookmarkEnd w:id="0"/>
                                  <w:r w:rsidRPr="00B57D40">
                                    <w:rPr>
                                      <w:noProof/>
                                      <w:sz w:val="22"/>
                                      <w:szCs w:val="22"/>
                                      <w:lang w:bidi="de-DE"/>
                                    </w:rPr>
                                    <w:fldChar w:fldCharType="begin"/>
                                  </w:r>
                                  <w:r w:rsidRPr="00B57D40">
                                    <w:rPr>
                                      <w:noProof/>
                                      <w:sz w:val="22"/>
                                      <w:szCs w:val="22"/>
                                      <w:lang w:bidi="de-DE"/>
                                    </w:rPr>
                                    <w:instrText>MACROBUTTON DoFieldClick [</w:instrText>
                                  </w:r>
                                  <w:r w:rsidR="00C64683" w:rsidRPr="00C64683">
                                    <w:rPr>
                                      <w:b/>
                                      <w:noProof/>
                                      <w:sz w:val="22"/>
                                      <w:szCs w:val="22"/>
                                      <w:lang w:bidi="de-DE"/>
                                    </w:rPr>
                                    <w:instrText>Telefon</w:instrText>
                                  </w:r>
                                  <w:r w:rsidRPr="00B57D40">
                                    <w:rPr>
                                      <w:noProof/>
                                      <w:sz w:val="22"/>
                                      <w:szCs w:val="22"/>
                                      <w:lang w:bidi="de-DE"/>
                                    </w:rPr>
                                    <w:instrText>]</w:instrText>
                                  </w:r>
                                  <w:r w:rsidRPr="00B57D40">
                                    <w:rPr>
                                      <w:noProof/>
                                      <w:sz w:val="22"/>
                                      <w:szCs w:val="22"/>
                                      <w:lang w:bidi="de-DE"/>
                                    </w:rPr>
                                    <w:fldChar w:fldCharType="end"/>
                                  </w:r>
                                </w:p>
                              </w:txbxContent>
                            </wps:txbx>
                            <wps:bodyPr rot="0" vert="horz" wrap="square" lIns="182880" tIns="182880" rIns="182880" bIns="0" anchor="t" anchorCtr="0" upright="1">
                              <a:noAutofit/>
                            </wps:bodyPr>
                          </wps:wsp>
                        </a:graphicData>
                      </a:graphic>
                    </wp:inline>
                  </w:drawing>
                </mc:Choice>
                <mc:Fallback>
                  <w:pict>
                    <v:shape w14:anchorId="63683845" id="_x0000_s1064" type="#_x0000_t202" style="width:268.75pt;height:6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" fillcolor="#eaeaea [3214]" stroked="f">
                      <v:textbox inset="14.4pt,14.4pt,14.4pt,0">
                        <w:txbxContent>
                          <w:p w14:paraId="3B6E3BC2" w14:textId="29CABB58" w:rsidR="00AA0044" w:rsidRPr="00B57D40" w:rsidRDefault="00AA0044" w:rsidP="00AA0044">
                            <w:pPr>
                              <w:pStyle w:val="Firmeninformationen"/>
                              <w:rPr>
                                <w:noProof/>
                                <w:sz w:val="22"/>
                                <w:szCs w:val="22"/>
                              </w:rPr>
                            </w:pPr>
                            <w:r w:rsidRPr="00B57D40">
                              <w:rPr>
                                <w:noProof/>
                                <w:sz w:val="22"/>
                                <w:szCs w:val="22"/>
                                <w:lang w:bidi="de-DE"/>
                              </w:rPr>
                              <w:fldChar w:fldCharType="begin"/>
                            </w:r>
                            <w:r w:rsidRPr="00B57D40">
                              <w:rPr>
                                <w:noProof/>
                                <w:sz w:val="22"/>
                                <w:szCs w:val="22"/>
                                <w:lang w:bidi="de-DE"/>
                              </w:rPr>
                              <w:instrText>MACROBUTTON DoFieldClick [</w:instrText>
                            </w:r>
                            <w:r w:rsidR="00C64683" w:rsidRPr="00C64683">
                              <w:rPr>
                                <w:b/>
                                <w:noProof/>
                                <w:sz w:val="22"/>
                                <w:szCs w:val="22"/>
                                <w:lang w:bidi="de-DE"/>
                              </w:rPr>
                              <w:instrText>Name des Unternehmens</w:instrText>
                            </w:r>
                            <w:r w:rsidRPr="00B57D40">
                              <w:rPr>
                                <w:noProof/>
                                <w:sz w:val="22"/>
                                <w:szCs w:val="22"/>
                                <w:lang w:bidi="de-DE"/>
                              </w:rPr>
                              <w:instrText>]</w:instrText>
                            </w:r>
                            <w:r w:rsidRPr="00B57D40">
                              <w:rPr>
                                <w:noProof/>
                                <w:sz w:val="22"/>
                                <w:szCs w:val="22"/>
                                <w:lang w:bidi="de-DE"/>
                              </w:rPr>
                              <w:fldChar w:fldCharType="end"/>
                            </w:r>
                            <w:r w:rsidRPr="00B57D40">
                              <w:rPr>
                                <w:noProof/>
                                <w:sz w:val="22"/>
                                <w:szCs w:val="22"/>
                                <w:lang w:bidi="de-DE"/>
                              </w:rPr>
                              <w:t xml:space="preserve">, </w:t>
                            </w:r>
                            <w:r w:rsidRPr="00B57D40">
                              <w:rPr>
                                <w:noProof/>
                                <w:sz w:val="22"/>
                                <w:szCs w:val="22"/>
                                <w:lang w:bidi="de-DE"/>
                              </w:rPr>
                              <w:fldChar w:fldCharType="begin"/>
                            </w:r>
                            <w:r w:rsidRPr="00B57D40">
                              <w:rPr>
                                <w:noProof/>
                                <w:sz w:val="22"/>
                                <w:szCs w:val="22"/>
                                <w:lang w:bidi="de-DE"/>
                              </w:rPr>
                              <w:instrText>MACROBUTTON DoFieldClick [</w:instrText>
                            </w:r>
                            <w:r w:rsidR="00C64683" w:rsidRPr="00C64683">
                              <w:rPr>
                                <w:b/>
                                <w:noProof/>
                                <w:sz w:val="22"/>
                                <w:szCs w:val="22"/>
                                <w:lang w:bidi="de-DE"/>
                              </w:rPr>
                              <w:instrText>Straße</w:instrText>
                            </w:r>
                            <w:r w:rsidRPr="00B57D40">
                              <w:rPr>
                                <w:noProof/>
                                <w:sz w:val="22"/>
                                <w:szCs w:val="22"/>
                                <w:lang w:bidi="de-DE"/>
                              </w:rPr>
                              <w:instrText>]</w:instrText>
                            </w:r>
                            <w:r w:rsidRPr="00B57D40">
                              <w:rPr>
                                <w:noProof/>
                                <w:sz w:val="22"/>
                                <w:szCs w:val="22"/>
                                <w:lang w:bidi="de-DE"/>
                              </w:rPr>
                              <w:fldChar w:fldCharType="end"/>
                            </w:r>
                            <w:r w:rsidRPr="00B57D40">
                              <w:rPr>
                                <w:noProof/>
                                <w:sz w:val="22"/>
                                <w:szCs w:val="22"/>
                                <w:lang w:bidi="de-DE"/>
                              </w:rPr>
                              <w:t xml:space="preserve">, </w:t>
                            </w:r>
                            <w:r w:rsidRPr="006C7C57">
                              <w:rPr>
                                <w:b/>
                                <w:noProof/>
                                <w:sz w:val="22"/>
                                <w:szCs w:val="22"/>
                                <w:lang w:bidi="de-DE"/>
                              </w:rPr>
                              <w:fldChar w:fldCharType="begin"/>
                            </w:r>
                            <w:r w:rsidRPr="006C7C57">
                              <w:rPr>
                                <w:b/>
                                <w:noProof/>
                                <w:sz w:val="22"/>
                                <w:szCs w:val="22"/>
                                <w:lang w:bidi="de-DE"/>
                              </w:rPr>
                              <w:instrText>MACROBUTTON DoFieldClick [</w:instrText>
                            </w:r>
                            <w:r w:rsidR="00C64683" w:rsidRPr="00C64683">
                              <w:rPr>
                                <w:b/>
                                <w:noProof/>
                                <w:sz w:val="22"/>
                                <w:szCs w:val="22"/>
                                <w:lang w:bidi="de-DE"/>
                              </w:rPr>
                              <w:instrText>Stadt, Bundesland, PLZ</w:instrText>
                            </w:r>
                            <w:r w:rsidRPr="006C7C57">
                              <w:rPr>
                                <w:b/>
                                <w:noProof/>
                                <w:sz w:val="22"/>
                                <w:szCs w:val="22"/>
                                <w:lang w:bidi="de-DE"/>
                              </w:rPr>
                              <w:instrText>]</w:instrText>
                            </w:r>
                            <w:r w:rsidRPr="006C7C57">
                              <w:rPr>
                                <w:b/>
                                <w:noProof/>
                                <w:sz w:val="22"/>
                                <w:szCs w:val="22"/>
                                <w:lang w:bidi="de-DE"/>
                              </w:rPr>
                              <w:fldChar w:fldCharType="end"/>
                            </w:r>
                          </w:p>
                          <w:p w14:paraId="0EF75806" w14:textId="386B51B9" w:rsidR="00AA0044" w:rsidRPr="00B57D40" w:rsidRDefault="00AA0044" w:rsidP="00AA0044">
                            <w:pPr>
                              <w:pStyle w:val="Firmeninformationen"/>
                              <w:rPr>
                                <w:noProof/>
                                <w:sz w:val="22"/>
                                <w:szCs w:val="22"/>
                              </w:rPr>
                            </w:pPr>
                            <w:r w:rsidRPr="00B57D40">
                              <w:rPr>
                                <w:noProof/>
                                <w:sz w:val="22"/>
                                <w:szCs w:val="22"/>
                                <w:lang w:bidi="de-DE"/>
                              </w:rPr>
                              <w:fldChar w:fldCharType="begin"/>
                            </w:r>
                            <w:r w:rsidRPr="00B57D40">
                              <w:rPr>
                                <w:noProof/>
                                <w:sz w:val="22"/>
                                <w:szCs w:val="22"/>
                                <w:lang w:bidi="de-DE"/>
                              </w:rPr>
                              <w:instrText>MACROBUTTON DoFieldClick [</w:instrText>
                            </w:r>
                            <w:r w:rsidRPr="00B57D40">
                              <w:rPr>
                                <w:b/>
                                <w:noProof/>
                                <w:sz w:val="22"/>
                                <w:szCs w:val="22"/>
                                <w:lang w:bidi="de-DE"/>
                              </w:rPr>
                              <w:instrText>Website</w:instrText>
                            </w:r>
                            <w:r w:rsidRPr="00B57D40">
                              <w:rPr>
                                <w:noProof/>
                                <w:sz w:val="22"/>
                                <w:szCs w:val="22"/>
                                <w:lang w:bidi="de-DE"/>
                              </w:rPr>
                              <w:instrText>]</w:instrText>
                            </w:r>
                            <w:r w:rsidRPr="00B57D40">
                              <w:rPr>
                                <w:noProof/>
                                <w:sz w:val="22"/>
                                <w:szCs w:val="22"/>
                                <w:lang w:bidi="de-DE"/>
                              </w:rPr>
                              <w:fldChar w:fldCharType="end"/>
                            </w:r>
                            <w:r w:rsidRPr="00B57D40">
                              <w:rPr>
                                <w:noProof/>
                                <w:sz w:val="22"/>
                                <w:szCs w:val="22"/>
                                <w:lang w:bidi="de-DE"/>
                              </w:rPr>
                              <w:t>   </w:t>
                            </w:r>
                            <w:r w:rsidRPr="00B57D40">
                              <w:rPr>
                                <w:noProof/>
                                <w:sz w:val="22"/>
                                <w:szCs w:val="22"/>
                                <w:lang w:bidi="de-DE"/>
                              </w:rPr>
                              <w:fldChar w:fldCharType="begin"/>
                            </w:r>
                            <w:r w:rsidRPr="00B57D40">
                              <w:rPr>
                                <w:noProof/>
                                <w:sz w:val="22"/>
                                <w:szCs w:val="22"/>
                                <w:lang w:bidi="de-DE"/>
                              </w:rPr>
                              <w:instrText>MACROBUTTON DoFieldClick [</w:instrText>
                            </w:r>
                            <w:r w:rsidR="00C64683" w:rsidRPr="00C64683">
                              <w:rPr>
                                <w:b/>
                                <w:noProof/>
                                <w:sz w:val="22"/>
                                <w:szCs w:val="22"/>
                                <w:lang w:bidi="de-DE"/>
                              </w:rPr>
                              <w:instrText>E-Mail</w:instrText>
                            </w:r>
                            <w:r w:rsidRPr="00B57D40">
                              <w:rPr>
                                <w:noProof/>
                                <w:sz w:val="22"/>
                                <w:szCs w:val="22"/>
                                <w:lang w:bidi="de-DE"/>
                              </w:rPr>
                              <w:instrText>]</w:instrText>
                            </w:r>
                            <w:r w:rsidRPr="00B57D40">
                              <w:rPr>
                                <w:noProof/>
                                <w:sz w:val="22"/>
                                <w:szCs w:val="22"/>
                                <w:lang w:bidi="de-DE"/>
                              </w:rPr>
                              <w:fldChar w:fldCharType="end"/>
                            </w:r>
                            <w:r w:rsidRPr="00B57D40">
                              <w:rPr>
                                <w:noProof/>
                                <w:sz w:val="22"/>
                                <w:szCs w:val="22"/>
                                <w:lang w:bidi="de-DE"/>
                              </w:rPr>
                              <w:t>   </w:t>
                            </w:r>
                            <w:bookmarkStart w:id="1" w:name="_GoBack"/>
                            <w:bookmarkEnd w:id="1"/>
                            <w:r w:rsidRPr="00B57D40">
                              <w:rPr>
                                <w:noProof/>
                                <w:sz w:val="22"/>
                                <w:szCs w:val="22"/>
                                <w:lang w:bidi="de-DE"/>
                              </w:rPr>
                              <w:fldChar w:fldCharType="begin"/>
                            </w:r>
                            <w:r w:rsidRPr="00B57D40">
                              <w:rPr>
                                <w:noProof/>
                                <w:sz w:val="22"/>
                                <w:szCs w:val="22"/>
                                <w:lang w:bidi="de-DE"/>
                              </w:rPr>
                              <w:instrText>MACROBUTTON DoFieldClick [</w:instrText>
                            </w:r>
                            <w:r w:rsidR="00C64683" w:rsidRPr="00C64683">
                              <w:rPr>
                                <w:b/>
                                <w:noProof/>
                                <w:sz w:val="22"/>
                                <w:szCs w:val="22"/>
                                <w:lang w:bidi="de-DE"/>
                              </w:rPr>
                              <w:instrText>Telefon</w:instrText>
                            </w:r>
                            <w:r w:rsidRPr="00B57D40">
                              <w:rPr>
                                <w:noProof/>
                                <w:sz w:val="22"/>
                                <w:szCs w:val="22"/>
                                <w:lang w:bidi="de-DE"/>
                              </w:rPr>
                              <w:instrText>]</w:instrText>
                            </w:r>
                            <w:r w:rsidRPr="00B57D40">
                              <w:rPr>
                                <w:noProof/>
                                <w:sz w:val="22"/>
                                <w:szCs w:val="22"/>
                                <w:lang w:bidi="de-DE"/>
                              </w:rPr>
                              <w:fldChar w:fldCharType="end"/>
                            </w:r>
                          </w:p>
                        </w:txbxContent>
                      </v:textbox>
                      <w10:anchorlock/>
                    </v:shape>
                  </w:pict>
                </mc:Fallback>
              </mc:AlternateContent>
            </w:r>
          </w:p>
          <w:p w14:paraId="04BD5F7C" w14:textId="77777777" w:rsidR="00AA0044" w:rsidRPr="00F91116" w:rsidRDefault="00AA0044" w:rsidP="000E2A58">
            <w:pPr>
              <w:rPr>
                <w:noProof/>
              </w:rPr>
            </w:pPr>
          </w:p>
        </w:tc>
      </w:tr>
    </w:tbl>
    <w:p w14:paraId="043157A6" w14:textId="77777777" w:rsidR="005B7866" w:rsidRPr="00F91116" w:rsidRDefault="005B7866" w:rsidP="00832412">
      <w:pPr>
        <w:rPr>
          <w:noProof/>
        </w:rPr>
      </w:pPr>
    </w:p>
    <w:sectPr w:rsidR="005B7866" w:rsidRPr="00F91116" w:rsidSect="00B049B4">
      <w:pgSz w:w="11906" w:h="16838" w:code="9"/>
      <w:pgMar w:top="1440" w:right="1800" w:bottom="288" w:left="180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8DC495" w14:textId="77777777" w:rsidR="00C15A95" w:rsidRDefault="00C15A95">
      <w:r>
        <w:separator/>
      </w:r>
    </w:p>
  </w:endnote>
  <w:endnote w:type="continuationSeparator" w:id="0">
    <w:p w14:paraId="318F8061" w14:textId="77777777" w:rsidR="00C15A95" w:rsidRDefault="00C15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911B0D" w14:textId="77777777" w:rsidR="00C15A95" w:rsidRDefault="00C15A95">
      <w:r>
        <w:separator/>
      </w:r>
    </w:p>
  </w:footnote>
  <w:footnote w:type="continuationSeparator" w:id="0">
    <w:p w14:paraId="02B91FB9" w14:textId="77777777" w:rsidR="00C15A95" w:rsidRDefault="00C15A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1BA48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940DC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45E9B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6168B7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956CEA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E8E1A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1C76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9AD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1339BA"/>
    <w:multiLevelType w:val="hybridMultilevel"/>
    <w:tmpl w:val="62A48434"/>
    <w:lvl w:ilvl="0" w:tplc="2CC28A62">
      <w:start w:val="1"/>
      <w:numFmt w:val="decimal"/>
      <w:lvlText w:val="%1."/>
      <w:lvlJc w:val="left"/>
      <w:pPr>
        <w:ind w:left="360" w:hanging="360"/>
      </w:pPr>
      <w:rPr>
        <w:rFonts w:ascii="Arial Black" w:hAnsi="Arial Black" w:hint="default"/>
        <w:color w:val="3366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77129DC"/>
    <w:multiLevelType w:val="hybridMultilevel"/>
    <w:tmpl w:val="3C5E6D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0078b4,#36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01F"/>
    <w:rsid w:val="000214DE"/>
    <w:rsid w:val="00021AF6"/>
    <w:rsid w:val="00047970"/>
    <w:rsid w:val="00054DD9"/>
    <w:rsid w:val="00073BC2"/>
    <w:rsid w:val="000848F3"/>
    <w:rsid w:val="000A61EC"/>
    <w:rsid w:val="000B49FE"/>
    <w:rsid w:val="000C7FD6"/>
    <w:rsid w:val="000D3D61"/>
    <w:rsid w:val="000E2A58"/>
    <w:rsid w:val="000E32BD"/>
    <w:rsid w:val="000E3F9A"/>
    <w:rsid w:val="0010070B"/>
    <w:rsid w:val="00103E9E"/>
    <w:rsid w:val="00146A51"/>
    <w:rsid w:val="0017252C"/>
    <w:rsid w:val="00182C73"/>
    <w:rsid w:val="001904ED"/>
    <w:rsid w:val="00191247"/>
    <w:rsid w:val="001949AD"/>
    <w:rsid w:val="001B17AB"/>
    <w:rsid w:val="001C55B4"/>
    <w:rsid w:val="001D7C64"/>
    <w:rsid w:val="001E027A"/>
    <w:rsid w:val="002050D5"/>
    <w:rsid w:val="00213DB3"/>
    <w:rsid w:val="00215570"/>
    <w:rsid w:val="00225F56"/>
    <w:rsid w:val="00236358"/>
    <w:rsid w:val="002779F9"/>
    <w:rsid w:val="002833F6"/>
    <w:rsid w:val="00292041"/>
    <w:rsid w:val="002A047F"/>
    <w:rsid w:val="002C35F7"/>
    <w:rsid w:val="002E09A3"/>
    <w:rsid w:val="002E70B4"/>
    <w:rsid w:val="002F3B56"/>
    <w:rsid w:val="002F3BBC"/>
    <w:rsid w:val="0032463B"/>
    <w:rsid w:val="00337E9B"/>
    <w:rsid w:val="00344990"/>
    <w:rsid w:val="00346ED1"/>
    <w:rsid w:val="003720B2"/>
    <w:rsid w:val="003763D1"/>
    <w:rsid w:val="00380B5D"/>
    <w:rsid w:val="0039302A"/>
    <w:rsid w:val="00393352"/>
    <w:rsid w:val="003A38A9"/>
    <w:rsid w:val="003C09A0"/>
    <w:rsid w:val="003C772D"/>
    <w:rsid w:val="003E0E5F"/>
    <w:rsid w:val="003F0C0B"/>
    <w:rsid w:val="00415347"/>
    <w:rsid w:val="00424848"/>
    <w:rsid w:val="00430CA0"/>
    <w:rsid w:val="00431152"/>
    <w:rsid w:val="0044269C"/>
    <w:rsid w:val="004548A8"/>
    <w:rsid w:val="004703BF"/>
    <w:rsid w:val="0047754B"/>
    <w:rsid w:val="00494070"/>
    <w:rsid w:val="004A7B9D"/>
    <w:rsid w:val="004C4871"/>
    <w:rsid w:val="004D470D"/>
    <w:rsid w:val="004E72CA"/>
    <w:rsid w:val="004F61F4"/>
    <w:rsid w:val="00516F08"/>
    <w:rsid w:val="0053301D"/>
    <w:rsid w:val="00535A69"/>
    <w:rsid w:val="00537496"/>
    <w:rsid w:val="00564E62"/>
    <w:rsid w:val="00577767"/>
    <w:rsid w:val="00586878"/>
    <w:rsid w:val="005A0DE1"/>
    <w:rsid w:val="005B7866"/>
    <w:rsid w:val="005E0B2A"/>
    <w:rsid w:val="0060229A"/>
    <w:rsid w:val="00612826"/>
    <w:rsid w:val="00685F8D"/>
    <w:rsid w:val="00687DD4"/>
    <w:rsid w:val="00695A6E"/>
    <w:rsid w:val="0069753C"/>
    <w:rsid w:val="006A3DC1"/>
    <w:rsid w:val="006B670D"/>
    <w:rsid w:val="006C7C57"/>
    <w:rsid w:val="006D6024"/>
    <w:rsid w:val="006D64B2"/>
    <w:rsid w:val="006E0E68"/>
    <w:rsid w:val="006E29F9"/>
    <w:rsid w:val="00706F62"/>
    <w:rsid w:val="0071130A"/>
    <w:rsid w:val="007425F8"/>
    <w:rsid w:val="00744312"/>
    <w:rsid w:val="007459E2"/>
    <w:rsid w:val="007A1688"/>
    <w:rsid w:val="007A568A"/>
    <w:rsid w:val="007A6666"/>
    <w:rsid w:val="007D3A2E"/>
    <w:rsid w:val="007E3223"/>
    <w:rsid w:val="007E5344"/>
    <w:rsid w:val="007E7738"/>
    <w:rsid w:val="007F3853"/>
    <w:rsid w:val="00806051"/>
    <w:rsid w:val="0082400E"/>
    <w:rsid w:val="00832412"/>
    <w:rsid w:val="00834DBC"/>
    <w:rsid w:val="008471B7"/>
    <w:rsid w:val="00847DFF"/>
    <w:rsid w:val="0085574A"/>
    <w:rsid w:val="00874259"/>
    <w:rsid w:val="008A5B36"/>
    <w:rsid w:val="008C512C"/>
    <w:rsid w:val="0090452C"/>
    <w:rsid w:val="00913ACC"/>
    <w:rsid w:val="009243A6"/>
    <w:rsid w:val="009340E0"/>
    <w:rsid w:val="009849BC"/>
    <w:rsid w:val="009916DB"/>
    <w:rsid w:val="00991C33"/>
    <w:rsid w:val="00995643"/>
    <w:rsid w:val="009E28CE"/>
    <w:rsid w:val="009E2FFF"/>
    <w:rsid w:val="009E56FF"/>
    <w:rsid w:val="00A05C28"/>
    <w:rsid w:val="00A37793"/>
    <w:rsid w:val="00A54720"/>
    <w:rsid w:val="00A63B5A"/>
    <w:rsid w:val="00A868E0"/>
    <w:rsid w:val="00A95078"/>
    <w:rsid w:val="00AA0044"/>
    <w:rsid w:val="00AB22BF"/>
    <w:rsid w:val="00AB2D33"/>
    <w:rsid w:val="00AE2369"/>
    <w:rsid w:val="00B049B4"/>
    <w:rsid w:val="00B1290D"/>
    <w:rsid w:val="00B129F1"/>
    <w:rsid w:val="00B150F7"/>
    <w:rsid w:val="00B550A8"/>
    <w:rsid w:val="00B57D40"/>
    <w:rsid w:val="00B7204C"/>
    <w:rsid w:val="00B77F01"/>
    <w:rsid w:val="00B93EF5"/>
    <w:rsid w:val="00BA2B6F"/>
    <w:rsid w:val="00BA7E32"/>
    <w:rsid w:val="00BB509A"/>
    <w:rsid w:val="00BB57E1"/>
    <w:rsid w:val="00BC2783"/>
    <w:rsid w:val="00BC36AD"/>
    <w:rsid w:val="00BD11D5"/>
    <w:rsid w:val="00BE7EB0"/>
    <w:rsid w:val="00BF600D"/>
    <w:rsid w:val="00C15A95"/>
    <w:rsid w:val="00C310AF"/>
    <w:rsid w:val="00C366F0"/>
    <w:rsid w:val="00C579FC"/>
    <w:rsid w:val="00C640A6"/>
    <w:rsid w:val="00C64683"/>
    <w:rsid w:val="00C73C26"/>
    <w:rsid w:val="00C77585"/>
    <w:rsid w:val="00C80EC0"/>
    <w:rsid w:val="00C844A2"/>
    <w:rsid w:val="00C85F6F"/>
    <w:rsid w:val="00CA4CFE"/>
    <w:rsid w:val="00CE470C"/>
    <w:rsid w:val="00D06003"/>
    <w:rsid w:val="00D065AE"/>
    <w:rsid w:val="00D07AD8"/>
    <w:rsid w:val="00D33014"/>
    <w:rsid w:val="00D53097"/>
    <w:rsid w:val="00D72210"/>
    <w:rsid w:val="00D866FC"/>
    <w:rsid w:val="00D93FCF"/>
    <w:rsid w:val="00D957C9"/>
    <w:rsid w:val="00DE1230"/>
    <w:rsid w:val="00DE68B8"/>
    <w:rsid w:val="00DF0715"/>
    <w:rsid w:val="00DF1B82"/>
    <w:rsid w:val="00E03B7A"/>
    <w:rsid w:val="00E13F30"/>
    <w:rsid w:val="00E36328"/>
    <w:rsid w:val="00E764AF"/>
    <w:rsid w:val="00EA0447"/>
    <w:rsid w:val="00EB0DB1"/>
    <w:rsid w:val="00EC3FEA"/>
    <w:rsid w:val="00ED7358"/>
    <w:rsid w:val="00EF03D7"/>
    <w:rsid w:val="00EF7B7B"/>
    <w:rsid w:val="00F02DC0"/>
    <w:rsid w:val="00F04CD0"/>
    <w:rsid w:val="00F07A36"/>
    <w:rsid w:val="00F237CE"/>
    <w:rsid w:val="00F25F6B"/>
    <w:rsid w:val="00F340E7"/>
    <w:rsid w:val="00F40606"/>
    <w:rsid w:val="00F5401F"/>
    <w:rsid w:val="00F661C1"/>
    <w:rsid w:val="00F803E7"/>
    <w:rsid w:val="00F856C0"/>
    <w:rsid w:val="00F91116"/>
    <w:rsid w:val="00F963D8"/>
    <w:rsid w:val="00FA5032"/>
    <w:rsid w:val="00FB2E72"/>
    <w:rsid w:val="00FB523A"/>
    <w:rsid w:val="00FC56D6"/>
    <w:rsid w:val="00FF55D8"/>
    <w:rsid w:val="00FF66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0078b4,#369"/>
    </o:shapedefaults>
    <o:shapelayout v:ext="edit">
      <o:idmap v:ext="edit" data="1"/>
    </o:shapelayout>
  </w:shapeDefaults>
  <w:decimalSymbol w:val="."/>
  <w:listSeparator w:val=","/>
  <w14:docId w14:val="64FE6E9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de-DE"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C7FD6"/>
    <w:rPr>
      <w:rFonts w:ascii="Trebuchet MS" w:eastAsia="Times New Roman" w:hAnsi="Trebuchet MS"/>
      <w:color w:val="000000"/>
      <w:sz w:val="24"/>
    </w:rPr>
  </w:style>
  <w:style w:type="paragraph" w:styleId="Heading1">
    <w:name w:val="heading 1"/>
    <w:basedOn w:val="Normal"/>
    <w:next w:val="Normal"/>
    <w:link w:val="Heading1Char"/>
    <w:qFormat/>
    <w:rsid w:val="00BF600D"/>
    <w:pPr>
      <w:keepNext/>
      <w:outlineLvl w:val="0"/>
    </w:pPr>
    <w:rPr>
      <w:rFonts w:ascii="Century Gothic" w:hAnsi="Century Gothic" w:cs="Arial"/>
      <w:b/>
      <w:color w:val="3A4B6A" w:themeColor="accent4"/>
      <w:sz w:val="36"/>
      <w:szCs w:val="36"/>
    </w:rPr>
  </w:style>
  <w:style w:type="paragraph" w:styleId="Heading2">
    <w:name w:val="heading 2"/>
    <w:basedOn w:val="Normal"/>
    <w:next w:val="Normal"/>
    <w:link w:val="Heading2Char"/>
    <w:qFormat/>
    <w:rsid w:val="00C77585"/>
    <w:pPr>
      <w:keepNext/>
      <w:spacing w:after="40"/>
      <w:outlineLvl w:val="1"/>
    </w:pPr>
    <w:rPr>
      <w:rFonts w:ascii="Century Gothic" w:hAnsi="Century Gothic" w:cs="Arial"/>
      <w:b/>
      <w:color w:val="3A4B6A" w:themeColor="accent4"/>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FF55D8"/>
    <w:pPr>
      <w:spacing w:before="60" w:after="120"/>
    </w:pPr>
    <w:rPr>
      <w:rFonts w:ascii="Century Gothic" w:hAnsi="Century Gothic" w:cs="Arial"/>
      <w:b/>
      <w:smallCaps/>
      <w:color w:val="336699"/>
      <w:spacing w:val="40"/>
    </w:rPr>
  </w:style>
  <w:style w:type="paragraph" w:styleId="BodyText">
    <w:name w:val="Body Text"/>
    <w:link w:val="BodyTextChar"/>
    <w:rsid w:val="009E56FF"/>
    <w:pPr>
      <w:spacing w:after="120" w:line="204" w:lineRule="auto"/>
    </w:pPr>
    <w:rPr>
      <w:rFonts w:ascii="Trebuchet MS" w:eastAsia="Times New Roman" w:hAnsi="Trebuchet MS" w:cs="Arial"/>
      <w:color w:val="000000"/>
      <w:sz w:val="21"/>
    </w:rPr>
  </w:style>
  <w:style w:type="character" w:customStyle="1" w:styleId="BodyTextChar">
    <w:name w:val="Body Text Char"/>
    <w:basedOn w:val="DefaultParagraphFont"/>
    <w:link w:val="BodyText"/>
    <w:rsid w:val="009E56FF"/>
    <w:rPr>
      <w:rFonts w:ascii="Trebuchet MS" w:eastAsia="Times New Roman" w:hAnsi="Trebuchet MS" w:cs="Arial"/>
      <w:color w:val="000000"/>
      <w:sz w:val="21"/>
    </w:rPr>
  </w:style>
  <w:style w:type="paragraph" w:styleId="Footer">
    <w:name w:val="footer"/>
    <w:basedOn w:val="Normal"/>
    <w:rsid w:val="00E03B7A"/>
    <w:pPr>
      <w:tabs>
        <w:tab w:val="center" w:pos="4320"/>
        <w:tab w:val="right" w:pos="8640"/>
      </w:tabs>
    </w:pPr>
  </w:style>
  <w:style w:type="paragraph" w:customStyle="1" w:styleId="Beschriftungstext">
    <w:name w:val="Beschriftungstext"/>
    <w:basedOn w:val="Normal"/>
    <w:rsid w:val="00146A51"/>
    <w:pPr>
      <w:spacing w:line="240" w:lineRule="atLeast"/>
    </w:pPr>
    <w:rPr>
      <w:rFonts w:ascii="Arial" w:hAnsi="Arial" w:cs="Arial"/>
      <w:i/>
      <w:color w:val="336699"/>
      <w:sz w:val="16"/>
      <w:szCs w:val="16"/>
    </w:rPr>
  </w:style>
  <w:style w:type="paragraph" w:customStyle="1" w:styleId="Absenderadresse">
    <w:name w:val="Absenderadresse"/>
    <w:basedOn w:val="Normal"/>
    <w:rsid w:val="003E0E5F"/>
    <w:pPr>
      <w:jc w:val="center"/>
    </w:pPr>
    <w:rPr>
      <w:color w:val="auto"/>
      <w:sz w:val="18"/>
    </w:rPr>
  </w:style>
  <w:style w:type="paragraph" w:customStyle="1" w:styleId="Inhaltsverzeichnis">
    <w:name w:val="Inhaltsverzeichnis"/>
    <w:basedOn w:val="Normal"/>
    <w:link w:val="Inhaltsverzeichniszeichen"/>
    <w:rsid w:val="00806051"/>
    <w:pPr>
      <w:spacing w:before="60"/>
    </w:pPr>
    <w:rPr>
      <w:rFonts w:ascii="Arial Black" w:hAnsi="Arial Black"/>
      <w:color w:val="336699"/>
      <w:szCs w:val="24"/>
    </w:rPr>
  </w:style>
  <w:style w:type="character" w:customStyle="1" w:styleId="Inhaltsverzeichniszeichen">
    <w:name w:val="Inhaltsverzeichniszeichen"/>
    <w:basedOn w:val="DefaultParagraphFont"/>
    <w:link w:val="Inhaltsverzeichnis"/>
    <w:rsid w:val="00806051"/>
    <w:rPr>
      <w:rFonts w:ascii="Arial Black" w:hAnsi="Arial Black"/>
      <w:color w:val="336699"/>
      <w:sz w:val="24"/>
      <w:szCs w:val="24"/>
      <w:lang w:val="en-US" w:eastAsia="en-US" w:bidi="ar-SA"/>
    </w:rPr>
  </w:style>
  <w:style w:type="paragraph" w:customStyle="1" w:styleId="Mastertitel">
    <w:name w:val="Mastertitel"/>
    <w:basedOn w:val="Normal"/>
    <w:rsid w:val="00C366F0"/>
    <w:rPr>
      <w:rFonts w:ascii="Century Gothic" w:hAnsi="Century Gothic"/>
      <w:color w:val="FFFFFF"/>
      <w:sz w:val="96"/>
      <w:szCs w:val="96"/>
    </w:rPr>
  </w:style>
  <w:style w:type="paragraph" w:customStyle="1" w:styleId="BandundAusgabe">
    <w:name w:val="Band und Ausgabe"/>
    <w:rsid w:val="00C366F0"/>
    <w:pPr>
      <w:jc w:val="right"/>
    </w:pPr>
    <w:rPr>
      <w:rFonts w:ascii="Century Gothic" w:eastAsia="Times New Roman" w:hAnsi="Century Gothic" w:cs="Arial"/>
      <w:b/>
      <w:color w:val="FFFFFF"/>
      <w:spacing w:val="20"/>
      <w:sz w:val="24"/>
    </w:rPr>
  </w:style>
  <w:style w:type="paragraph" w:customStyle="1" w:styleId="Inhaltsverzeichnistext">
    <w:name w:val="Inhaltsverzeichnistext"/>
    <w:rsid w:val="00C73C26"/>
    <w:pPr>
      <w:tabs>
        <w:tab w:val="left" w:pos="360"/>
      </w:tabs>
      <w:spacing w:after="120"/>
      <w:ind w:left="360" w:hanging="360"/>
    </w:pPr>
    <w:rPr>
      <w:rFonts w:ascii="Arial" w:eastAsia="Times New Roman" w:hAnsi="Arial"/>
      <w:sz w:val="18"/>
    </w:rPr>
  </w:style>
  <w:style w:type="paragraph" w:customStyle="1" w:styleId="Zitat1">
    <w:name w:val="Zitat1"/>
    <w:basedOn w:val="Normal"/>
    <w:rsid w:val="00146A51"/>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HeaderChar">
    <w:name w:val="Header Char"/>
    <w:basedOn w:val="DefaultParagraphFont"/>
    <w:link w:val="Header"/>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rsid w:val="00E03B7A"/>
    <w:rPr>
      <w:rFonts w:ascii="Lucida Sans Unicode" w:hAnsi="Lucida Sans Unicode" w:cs="Lucida Sans Unicode"/>
      <w:color w:val="FFFFFF"/>
      <w:sz w:val="28"/>
    </w:rPr>
  </w:style>
  <w:style w:type="paragraph" w:styleId="BalloonText">
    <w:name w:val="Balloon Text"/>
    <w:basedOn w:val="Normal"/>
    <w:semiHidden/>
    <w:rsid w:val="000C7FD6"/>
    <w:rPr>
      <w:rFonts w:ascii="Tahoma" w:hAnsi="Tahoma" w:cs="Tahoma"/>
      <w:sz w:val="16"/>
      <w:szCs w:val="16"/>
    </w:rPr>
  </w:style>
  <w:style w:type="paragraph" w:customStyle="1" w:styleId="Formatvorlage1">
    <w:name w:val="Formatvorlage1"/>
    <w:basedOn w:val="Heading2"/>
    <w:link w:val="Formatvorlage1-Zeichen"/>
    <w:qFormat/>
    <w:rsid w:val="00337E9B"/>
    <w:rPr>
      <w:sz w:val="24"/>
    </w:rPr>
  </w:style>
  <w:style w:type="paragraph" w:customStyle="1" w:styleId="Kopfzeilerechts">
    <w:name w:val="Kopfzeile rechts"/>
    <w:basedOn w:val="Normal"/>
    <w:rsid w:val="00E03B7A"/>
    <w:pPr>
      <w:jc w:val="right"/>
    </w:pPr>
    <w:rPr>
      <w:rFonts w:ascii="Lucida Sans Unicode" w:hAnsi="Lucida Sans Unicode" w:cs="Lucida Sans Unicode"/>
      <w:color w:val="FFFFFF"/>
      <w:sz w:val="28"/>
    </w:rPr>
  </w:style>
  <w:style w:type="paragraph" w:customStyle="1" w:styleId="Springenvon">
    <w:name w:val="Springen von"/>
    <w:basedOn w:val="BodyText"/>
    <w:rsid w:val="000C7FD6"/>
    <w:rPr>
      <w:rFonts w:ascii="Lucida Sans Unicode" w:hAnsi="Lucida Sans Unicode" w:cs="Lucida Sans Unicode"/>
      <w:color w:val="auto"/>
      <w:sz w:val="20"/>
    </w:rPr>
  </w:style>
  <w:style w:type="paragraph" w:customStyle="1" w:styleId="Kopfzeilelinks">
    <w:name w:val="Kopfzeile links"/>
    <w:basedOn w:val="Header"/>
    <w:rsid w:val="00E03B7A"/>
  </w:style>
  <w:style w:type="paragraph" w:customStyle="1" w:styleId="Verfasserzeile">
    <w:name w:val="Verfasserzeile"/>
    <w:basedOn w:val="Normal"/>
    <w:rsid w:val="003C09A0"/>
    <w:rPr>
      <w:i/>
    </w:rPr>
  </w:style>
  <w:style w:type="paragraph" w:customStyle="1" w:styleId="Springenzu">
    <w:name w:val="Springen zu"/>
    <w:basedOn w:val="BodyText"/>
    <w:rsid w:val="000C7FD6"/>
    <w:pPr>
      <w:jc w:val="right"/>
    </w:pPr>
    <w:rPr>
      <w:rFonts w:ascii="Lucida Sans Unicode" w:hAnsi="Lucida Sans Unicode" w:cs="Lucida Sans Unicode"/>
      <w:color w:val="auto"/>
      <w:sz w:val="20"/>
    </w:rPr>
  </w:style>
  <w:style w:type="paragraph" w:customStyle="1" w:styleId="Firmeninformationen">
    <w:name w:val="Firmeninformationen"/>
    <w:basedOn w:val="Normal"/>
    <w:rsid w:val="00C640A6"/>
    <w:rPr>
      <w:rFonts w:cs="Arial"/>
      <w:color w:val="336699"/>
      <w:spacing w:val="20"/>
      <w:sz w:val="18"/>
      <w:szCs w:val="18"/>
    </w:rPr>
  </w:style>
  <w:style w:type="paragraph" w:customStyle="1" w:styleId="Formatvorlage2">
    <w:name w:val="Formatvorlage2"/>
    <w:basedOn w:val="Normal"/>
    <w:link w:val="Formatvorlage2-Zeichen"/>
    <w:qFormat/>
    <w:rsid w:val="00BF600D"/>
    <w:rPr>
      <w:rFonts w:ascii="Century Gothic" w:hAnsi="Century Gothic"/>
      <w:b/>
      <w:noProof/>
      <w:color w:val="FFC000" w:themeColor="accent3"/>
      <w:sz w:val="36"/>
    </w:rPr>
  </w:style>
  <w:style w:type="character" w:customStyle="1" w:styleId="Heading2Char">
    <w:name w:val="Heading 2 Char"/>
    <w:basedOn w:val="DefaultParagraphFont"/>
    <w:link w:val="Heading2"/>
    <w:rsid w:val="00C77585"/>
    <w:rPr>
      <w:rFonts w:ascii="Century Gothic" w:eastAsia="Times New Roman" w:hAnsi="Century Gothic" w:cs="Arial"/>
      <w:b/>
      <w:color w:val="3A4B6A" w:themeColor="accent4"/>
      <w:sz w:val="32"/>
      <w:szCs w:val="32"/>
    </w:rPr>
  </w:style>
  <w:style w:type="character" w:customStyle="1" w:styleId="Formatvorlage1-Zeichen">
    <w:name w:val="Formatvorlage1-Zeichen"/>
    <w:basedOn w:val="Heading2Char"/>
    <w:link w:val="Formatvorlage1"/>
    <w:rsid w:val="00337E9B"/>
    <w:rPr>
      <w:rFonts w:ascii="Century Gothic" w:eastAsia="Times New Roman" w:hAnsi="Century Gothic" w:cs="Arial"/>
      <w:b/>
      <w:color w:val="3A4B6A" w:themeColor="accent4"/>
      <w:sz w:val="24"/>
      <w:szCs w:val="32"/>
    </w:rPr>
  </w:style>
  <w:style w:type="paragraph" w:styleId="Title">
    <w:name w:val="Title"/>
    <w:basedOn w:val="Normal"/>
    <w:next w:val="Normal"/>
    <w:link w:val="TitleChar"/>
    <w:qFormat/>
    <w:rsid w:val="00BF600D"/>
    <w:pPr>
      <w:contextualSpacing/>
    </w:pPr>
    <w:rPr>
      <w:rFonts w:asciiTheme="majorHAnsi" w:eastAsiaTheme="majorEastAsia" w:hAnsiTheme="majorHAnsi" w:cstheme="majorBidi"/>
      <w:color w:val="auto"/>
      <w:spacing w:val="-10"/>
      <w:kern w:val="28"/>
      <w:sz w:val="56"/>
      <w:szCs w:val="56"/>
    </w:rPr>
  </w:style>
  <w:style w:type="character" w:customStyle="1" w:styleId="Formatvorlage2-Zeichen">
    <w:name w:val="Formatvorlage2-Zeichen"/>
    <w:basedOn w:val="DefaultParagraphFont"/>
    <w:link w:val="Formatvorlage2"/>
    <w:rsid w:val="00BF600D"/>
    <w:rPr>
      <w:rFonts w:ascii="Century Gothic" w:eastAsia="Times New Roman" w:hAnsi="Century Gothic"/>
      <w:b/>
      <w:noProof/>
      <w:color w:val="FFC000" w:themeColor="accent3"/>
      <w:sz w:val="36"/>
    </w:rPr>
  </w:style>
  <w:style w:type="character" w:customStyle="1" w:styleId="TitleChar">
    <w:name w:val="Title Char"/>
    <w:basedOn w:val="DefaultParagraphFont"/>
    <w:link w:val="Title"/>
    <w:rsid w:val="00BF600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C77585"/>
    <w:rPr>
      <w:rFonts w:ascii="Century Gothic" w:eastAsia="Times New Roman" w:hAnsi="Century Gothic" w:cs="Arial"/>
      <w:b/>
      <w:color w:val="3A4B6A" w:themeColor="accent4"/>
      <w:sz w:val="36"/>
      <w:szCs w:val="36"/>
    </w:rPr>
  </w:style>
  <w:style w:type="paragraph" w:styleId="ListParagraph">
    <w:name w:val="List Paragraph"/>
    <w:basedOn w:val="Normal"/>
    <w:uiPriority w:val="34"/>
    <w:qFormat/>
    <w:rsid w:val="00FF55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1504106">
      <w:bodyDiv w:val="1"/>
      <w:marLeft w:val="0"/>
      <w:marRight w:val="0"/>
      <w:marTop w:val="0"/>
      <w:marBottom w:val="0"/>
      <w:divBdr>
        <w:top w:val="none" w:sz="0" w:space="0" w:color="auto"/>
        <w:left w:val="none" w:sz="0" w:space="0" w:color="auto"/>
        <w:bottom w:val="none" w:sz="0" w:space="0" w:color="auto"/>
        <w:right w:val="none" w:sz="0" w:space="0" w:color="auto"/>
      </w:divBdr>
    </w:div>
    <w:div w:id="1280839457">
      <w:bodyDiv w:val="1"/>
      <w:marLeft w:val="0"/>
      <w:marRight w:val="0"/>
      <w:marTop w:val="0"/>
      <w:marBottom w:val="0"/>
      <w:divBdr>
        <w:top w:val="none" w:sz="0" w:space="0" w:color="auto"/>
        <w:left w:val="none" w:sz="0" w:space="0" w:color="auto"/>
        <w:bottom w:val="none" w:sz="0" w:space="0" w:color="auto"/>
        <w:right w:val="none" w:sz="0" w:space="0" w:color="auto"/>
      </w:divBdr>
    </w:div>
    <w:div w:id="1702854623">
      <w:bodyDiv w:val="1"/>
      <w:marLeft w:val="0"/>
      <w:marRight w:val="0"/>
      <w:marTop w:val="0"/>
      <w:marBottom w:val="0"/>
      <w:divBdr>
        <w:top w:val="none" w:sz="0" w:space="0" w:color="auto"/>
        <w:left w:val="none" w:sz="0" w:space="0" w:color="auto"/>
        <w:bottom w:val="none" w:sz="0" w:space="0" w:color="auto"/>
        <w:right w:val="none" w:sz="0" w:space="0" w:color="auto"/>
      </w:divBdr>
    </w:div>
    <w:div w:id="203954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Custom 1">
      <a:dk1>
        <a:srgbClr val="1C1935"/>
      </a:dk1>
      <a:lt1>
        <a:srgbClr val="ECE0C8"/>
      </a:lt1>
      <a:dk2>
        <a:srgbClr val="3A4B6A"/>
      </a:dk2>
      <a:lt2>
        <a:srgbClr val="EAEAEA"/>
      </a:lt2>
      <a:accent1>
        <a:srgbClr val="FF3300"/>
      </a:accent1>
      <a:accent2>
        <a:srgbClr val="9ABEBD"/>
      </a:accent2>
      <a:accent3>
        <a:srgbClr val="FFC000"/>
      </a:accent3>
      <a:accent4>
        <a:srgbClr val="3A4B6A"/>
      </a:accent4>
      <a:accent5>
        <a:srgbClr val="9ABEBD"/>
      </a:accent5>
      <a:accent6>
        <a:srgbClr val="F0EDE8"/>
      </a:accent6>
      <a:hlink>
        <a:srgbClr val="06707D"/>
      </a:hlink>
      <a:folHlink>
        <a:srgbClr val="42B8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64F69-423F-4D25-A7FA-2DAF68C34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Office_37483361_TF06086217.dotx</Template>
  <TotalTime>6</TotalTime>
  <Pages>4</Pages>
  <Words>14</Words>
  <Characters>84</Characters>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2003-09-09T13:51:00Z</cp:lastPrinted>
  <dcterms:created xsi:type="dcterms:W3CDTF">2019-10-15T10:15:00Z</dcterms:created>
  <dcterms:modified xsi:type="dcterms:W3CDTF">2019-10-22T10:15:00Z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TC060862171033</vt:lpwstr>
  </property>
</Properties>
</file>