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1022" w:tblpY="2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4"/>
      </w:tblGrid>
      <w:tr w:rsidR="00075253" w:rsidTr="00C4282B">
        <w:trPr>
          <w:trHeight w:val="3840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253" w:rsidRDefault="00075253" w:rsidP="00370A7B">
            <w:pPr>
              <w:spacing w:after="0" w:line="240" w:lineRule="auto"/>
              <w:jc w:val="right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7A3DB189" wp14:editId="2BD0D4E6">
                      <wp:extent cx="1928495" cy="3269161"/>
                      <wp:effectExtent l="0" t="0" r="0" b="0"/>
                      <wp:docPr id="3" name="Textfeld 3" descr="Textfeld Deckblat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1928495" cy="3269161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5253" w:rsidRPr="0035671B" w:rsidRDefault="00075253" w:rsidP="00075253">
                                  <w:pPr>
                                    <w:pStyle w:val="Titel"/>
                                    <w:rPr>
                                      <w:rFonts w:ascii="Brush Script MT" w:hAnsi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</w:rPr>
                                  </w:pP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de-DE"/>
                                    </w:rPr>
                                    <w:t>Bei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de-DE"/>
                                    </w:rPr>
                                    <w:br/>
                                    <w:t>Dir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de-DE"/>
                                    </w:rPr>
                                    <w:br/>
                                    <w:t>zu sein...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3DB189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Textfeld 3" o:spid="_x0000_s1026" type="#_x0000_t176" alt="Textfeld Deckblatt" style="width:151.85pt;height:257.4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" filled="f" stroked="f" strokeweight=".5pt">
                      <v:textbox>
                        <w:txbxContent>
                          <w:p w:rsidR="00075253" w:rsidRPr="0035671B" w:rsidRDefault="00075253" w:rsidP="00075253">
                            <w:pPr>
                              <w:pStyle w:val="Titel"/>
                              <w:rPr>
                                <w:rFonts w:ascii="Brush Script MT" w:hAnsi="Brush Script MT"/>
                                <w:color w:val="363472" w:themeColor="accent2" w:themeShade="80"/>
                                <w:sz w:val="100"/>
                                <w:szCs w:val="100"/>
                              </w:rPr>
                            </w:pP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de-DE"/>
                              </w:rPr>
                              <w:t>Bei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de-DE"/>
                              </w:rPr>
                              <w:br/>
                              <w:t>Dir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de-DE"/>
                              </w:rPr>
                              <w:br/>
                              <w:t>zu sein...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6764" w:tblpY="126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0"/>
      </w:tblGrid>
      <w:tr w:rsidR="0092584B" w:rsidTr="0092584B">
        <w:trPr>
          <w:trHeight w:val="2235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584B" w:rsidRDefault="0092584B" w:rsidP="0092584B">
            <w:pPr>
              <w:spacing w:after="0"/>
              <w:jc w:val="right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2301694F" wp14:editId="0831C1E9">
                      <wp:extent cx="2386965" cy="2181225"/>
                      <wp:effectExtent l="0" t="0" r="0" b="0"/>
                      <wp:docPr id="5" name="Textfeld 5" descr="Nachrichtentextfeld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6965" cy="218122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84B" w:rsidRPr="0035671B" w:rsidRDefault="0092584B" w:rsidP="001C77C6">
                                  <w:pPr>
                                    <w:spacing w:after="0"/>
                                    <w:ind w:right="113"/>
                                    <w:jc w:val="right"/>
                                    <w:rPr>
                                      <w:rFonts w:ascii="Brush Script MT" w:hAnsi="Brush Script MT"/>
                                      <w:color w:val="363472" w:themeColor="accent2" w:themeShade="80"/>
                                      <w:sz w:val="80"/>
                                      <w:szCs w:val="80"/>
                                    </w:rPr>
                                  </w:pP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de-DE"/>
                                    </w:rPr>
                                    <w:t>...ist mein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de-DE"/>
                                    </w:rPr>
                                    <w:br/>
                                    <w:t>liebster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de-DE"/>
                                    </w:rPr>
                                    <w:br/>
                                    <w:t>Zeitvertreib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01694F" id="Textfeld 5" o:spid="_x0000_s1027" type="#_x0000_t176" alt="Nachrichtentextfeld" style="width:187.95pt;height:1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" filled="f" stroked="f" strokeweight=".5pt">
                      <v:textbox inset="0,0,0,0">
                        <w:txbxContent>
                          <w:p w:rsidR="0092584B" w:rsidRPr="0035671B" w:rsidRDefault="0092584B" w:rsidP="001C77C6">
                            <w:pPr>
                              <w:spacing w:after="0"/>
                              <w:ind w:right="113"/>
                              <w:jc w:val="right"/>
                              <w:rPr>
                                <w:rFonts w:ascii="Brush Script MT" w:hAnsi="Brush Script MT"/>
                                <w:color w:val="363472" w:themeColor="accent2" w:themeShade="80"/>
                                <w:sz w:val="80"/>
                                <w:szCs w:val="80"/>
                              </w:rPr>
                            </w:pP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de-DE"/>
                              </w:rPr>
                              <w:t>...ist mein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de-DE"/>
                              </w:rPr>
                              <w:br/>
                              <w:t>liebster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de-DE"/>
                              </w:rPr>
                              <w:br/>
                              <w:t>Zeitvertreib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113008" w:rsidRDefault="00A04339" w:rsidP="00A04339">
      <w:pPr>
        <w:jc w:val="both"/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72400" cy="10692000"/>
            <wp:effectExtent l="0" t="0" r="0" b="0"/>
            <wp:wrapNone/>
            <wp:docPr id="2" name="Bild 2" title="Hintergrund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late-image-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3008" w:rsidSect="00C81559">
      <w:pgSz w:w="11906" w:h="16838" w:code="9"/>
      <w:pgMar w:top="0" w:right="0" w:bottom="0" w:left="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7D64" w:rsidRDefault="00767D64">
      <w:r>
        <w:separator/>
      </w:r>
    </w:p>
  </w:endnote>
  <w:endnote w:type="continuationSeparator" w:id="0">
    <w:p w:rsidR="00767D64" w:rsidRDefault="00767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7D64" w:rsidRDefault="00767D64">
      <w:r>
        <w:separator/>
      </w:r>
    </w:p>
  </w:footnote>
  <w:footnote w:type="continuationSeparator" w:id="0">
    <w:p w:rsidR="00767D64" w:rsidRDefault="00767D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1B"/>
    <w:rsid w:val="00075253"/>
    <w:rsid w:val="000C79ED"/>
    <w:rsid w:val="00113008"/>
    <w:rsid w:val="00197F84"/>
    <w:rsid w:val="001A7443"/>
    <w:rsid w:val="001C77C6"/>
    <w:rsid w:val="0035671B"/>
    <w:rsid w:val="00370A7B"/>
    <w:rsid w:val="00444463"/>
    <w:rsid w:val="004523C1"/>
    <w:rsid w:val="004B0642"/>
    <w:rsid w:val="005255E2"/>
    <w:rsid w:val="00640AAF"/>
    <w:rsid w:val="006A2D1D"/>
    <w:rsid w:val="006C085B"/>
    <w:rsid w:val="00767D64"/>
    <w:rsid w:val="0092584B"/>
    <w:rsid w:val="009346EC"/>
    <w:rsid w:val="00A04339"/>
    <w:rsid w:val="00A128AC"/>
    <w:rsid w:val="00AE1964"/>
    <w:rsid w:val="00B34175"/>
    <w:rsid w:val="00C4282B"/>
    <w:rsid w:val="00C8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75253"/>
    <w:pPr>
      <w:spacing w:after="160" w:line="259" w:lineRule="auto"/>
    </w:pPr>
    <w:rPr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qFormat/>
    <w:pPr>
      <w:outlineLvl w:val="0"/>
    </w:pPr>
    <w:rPr>
      <w:rFonts w:asciiTheme="majorHAnsi" w:eastAsiaTheme="majorEastAsia" w:hAnsiTheme="majorHAnsi" w:cstheme="majorBidi"/>
      <w:color w:val="373545" w:themeColor="text2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73545" w:themeColor="text2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bCs/>
      <w:i/>
      <w:iCs/>
      <w:color w:val="373545" w:themeColor="text2"/>
      <w:sz w:val="40"/>
      <w:szCs w:val="40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b/>
      <w:bCs/>
      <w:i/>
      <w:iCs/>
      <w:noProof/>
      <w:color w:val="373545" w:themeColor="text2"/>
      <w:sz w:val="26"/>
      <w:szCs w:val="26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b/>
      <w:bCs/>
      <w:i/>
      <w:iCs/>
      <w:noProof/>
      <w:color w:val="84ACB6" w:themeColor="accent5"/>
      <w:sz w:val="18"/>
      <w:szCs w:val="18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Titel">
    <w:name w:val="Title"/>
    <w:basedOn w:val="Standard"/>
    <w:next w:val="Standard"/>
    <w:link w:val="TitelZchn"/>
    <w:uiPriority w:val="10"/>
    <w:unhideWhenUsed/>
    <w:qFormat/>
    <w:rsid w:val="0007525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7525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A128AC"/>
    <w:pPr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128AC"/>
    <w:rPr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B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064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">
      <a:majorFont>
        <a:latin typeface="Brush Script MT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Office_25594562_TF03992061</Template>
  <TotalTime>0</TotalTime>
  <Pages>1</Pages>
  <Words>1</Words>
  <Characters>7</Characters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2018-10-19T12:47:00Z</dcterms:created>
  <dcterms:modified xsi:type="dcterms:W3CDTF">2018-10-24T03:51:00Z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