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84" w:type="pct"/>
        <w:tblInd w:w="18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Layout til visitkort med 10 kort pr. side"/>
      </w:tblPr>
      <w:tblGrid>
        <w:gridCol w:w="5232"/>
        <w:gridCol w:w="5226"/>
      </w:tblGrid>
      <w:tr w:rsidR="00C307D8" w:rsidTr="006C1D29">
        <w:trPr>
          <w:trHeight w:hRule="exact" w:val="2736"/>
        </w:trPr>
        <w:tc>
          <w:tcPr>
            <w:tcW w:w="5088" w:type="dxa"/>
          </w:tcPr>
          <w:p w:rsidR="00C307D8" w:rsidRDefault="00C307D8">
            <w:bookmarkStart w:id="0" w:name="_GoBack"/>
            <w:bookmarkEnd w:id="0"/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77C601C2" wp14:editId="023E74C7">
                      <wp:extent cx="1143000" cy="777240"/>
                      <wp:effectExtent l="0" t="0" r="0" b="0"/>
                      <wp:docPr id="88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pe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Kombinationstegning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Kombinationstegning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Kombinationstegning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7CC21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">
                      <o:lock v:ext="edit" aspectratio="t"/>
                      <v:group id="Gruppe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Kombinationstegning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E64393">
            <w:pPr>
              <w:pStyle w:val="Navn"/>
            </w:pPr>
            <w:sdt>
              <w:sdtPr>
                <w:alias w:val="Angiv dit navn:"/>
                <w:tag w:val="Angiv dit navn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da-DK"/>
                  </w:rPr>
                  <w:t>Dit navn</w:t>
                </w:r>
              </w:sdtContent>
            </w:sdt>
          </w:p>
          <w:sdt>
            <w:sdtPr>
              <w:alias w:val="Angiv adresse, by, gade, delstat og postnr.:"/>
              <w:tag w:val="Angiv adresse, by, gade, delstat og postnr.:"/>
              <w:id w:val="-2143104227"/>
              <w:placeholder>
                <w:docPart w:val="25711D6A6F98415AB748D678F93F4B52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C307D8" w:rsidRDefault="00E64393">
                <w:r w:rsidRPr="00E64393">
                  <w:t>Adresse, postnr., by</w:t>
                </w:r>
              </w:p>
            </w:sdtContent>
          </w:sdt>
          <w:p w:rsidR="00C307D8" w:rsidRDefault="00E64393" w:rsidP="00F16789">
            <w:sdt>
              <w:sdtPr>
                <w:alias w:val="Angiv telefonnummer:"/>
                <w:tag w:val="Angiv telefonnummer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C307D8" w:rsidRPr="0093710A">
              <w:rPr>
                <w:rStyle w:val="Strk"/>
                <w:lang w:bidi="da-DK"/>
              </w:rPr>
              <w:t>|</w:t>
            </w:r>
            <w:r w:rsidR="00C307D8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p w:rsidR="00C307D8" w:rsidRDefault="00E64393" w:rsidP="00C307D8">
            <w:sdt>
              <w:sdtPr>
                <w:alias w:val="Angiv webadresse:"/>
                <w:tag w:val="Angiv webadresse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Webadresse</w:t>
                </w:r>
              </w:sdtContent>
            </w:sdt>
          </w:p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3784CD14" wp14:editId="7CBC3A6D">
                      <wp:extent cx="1143000" cy="777240"/>
                      <wp:effectExtent l="0" t="0" r="0" b="0"/>
                      <wp:docPr id="82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uppe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Kombinationstegning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Kombinationstegning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Kombinationstegning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70CD6F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">
                      <o:lock v:ext="edit" aspectratio="t"/>
                      <v:group id="Gruppe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Kombinationstegning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-981539878"/>
              <w:placeholder>
                <w:docPart w:val="53A276C4141143D49EFA007782EA94F5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sdt>
            <w:sdtPr>
              <w:alias w:val="Angiv webadresse:"/>
              <w:tag w:val="Angiv webadresse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da-DK"/>
                  </w:rPr>
                  <w:t>Webadresse</w:t>
                </w:r>
              </w:p>
            </w:sdtContent>
          </w:sdt>
        </w:tc>
      </w:tr>
      <w:tr w:rsidR="00C307D8" w:rsidTr="006C1D29">
        <w:trPr>
          <w:trHeight w:hRule="exact" w:val="2736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5C1A5059" wp14:editId="78893DC5">
                      <wp:extent cx="1143000" cy="777240"/>
                      <wp:effectExtent l="0" t="0" r="0" b="0"/>
                      <wp:docPr id="87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uppe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Kombinationstegning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Kombinationstegning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Kombinationstegning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1C7A1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">
                      <o:lock v:ext="edit" aspectratio="t"/>
                      <v:group id="Gruppe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Kombinationstegning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1190725833"/>
              <w:placeholder>
                <w:docPart w:val="1DF3A65F52D8470C86C62BCABDB24B3F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C47B25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C47B25">
              <w:rPr>
                <w:rStyle w:val="Strk"/>
                <w:lang w:bidi="da-DK"/>
              </w:rPr>
              <w:t>|</w:t>
            </w:r>
            <w:r w:rsidR="00C47B25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C47B25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C47B25">
              <w:rPr>
                <w:rStyle w:val="Strk"/>
                <w:lang w:bidi="da-DK"/>
              </w:rPr>
              <w:t>|</w:t>
            </w:r>
            <w:r w:rsidR="00C47B25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sdt>
            <w:sdtPr>
              <w:alias w:val="Angiv webadresse:"/>
              <w:tag w:val="Angiv webadresse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4413ADCB" wp14:editId="41FF2F12">
                      <wp:extent cx="1143000" cy="777240"/>
                      <wp:effectExtent l="0" t="0" r="0" b="0"/>
                      <wp:docPr id="93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uppe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Kombinationstegning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Kombinationstegning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Kombinationstegning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D2D1FE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">
                      <o:lock v:ext="edit" aspectratio="t"/>
                      <v:group id="Gruppe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Kombinationstegning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-1995328815"/>
              <w:placeholder>
                <w:docPart w:val="D2415796CDBA4AA0A351502C43CF6C7A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sdt>
            <w:sdtPr>
              <w:alias w:val="Angiv webadresse:"/>
              <w:tag w:val="Angiv webadresse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da-DK"/>
                  </w:rPr>
                  <w:t>Webadresse</w:t>
                </w:r>
              </w:p>
            </w:sdtContent>
          </w:sdt>
        </w:tc>
      </w:tr>
      <w:tr w:rsidR="00C307D8" w:rsidTr="006C1D29">
        <w:trPr>
          <w:trHeight w:hRule="exact" w:val="2736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1644B569" wp14:editId="64F03B8F">
                      <wp:extent cx="1143000" cy="777240"/>
                      <wp:effectExtent l="0" t="0" r="0" b="0"/>
                      <wp:docPr id="103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pe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Kombinationstegning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Kombinationstegning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Kombinationstegning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AF46C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">
                      <o:lock v:ext="edit" aspectratio="t"/>
                      <v:group id="Gruppe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Kombinationstegning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-1894881367"/>
              <w:placeholder>
                <w:docPart w:val="BC6EE3D1166C416CBEA32417FADB2F21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sdt>
            <w:sdtPr>
              <w:alias w:val="Angiv webadresse:"/>
              <w:tag w:val="Angiv webadresse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6F29C28D" wp14:editId="301980C0">
                      <wp:extent cx="1143000" cy="777240"/>
                      <wp:effectExtent l="0" t="0" r="0" b="0"/>
                      <wp:docPr id="98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pe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Kombinationstegning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Kombinationstegning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Kombinationstegning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E25F2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DseGGEdOIAAOcTBgAOAAAAAAAA&#10;AAAAAAAAAC4CAABkcnMvZTJvRG9jLnhtbFBLAQItABQABgAIAAAAIQDLysDT2wAAAAUBAAAPAAAA&#10;AAAAAAAAAAAAAM7kAABkcnMvZG93bnJldi54bWxQSwUGAAAAAAQABADzAAAA1uUAAAAA&#10;">
                      <o:lock v:ext="edit" aspectratio="t"/>
                      <v:group id="Gruppe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Kombinationstegning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1735594535"/>
              <w:placeholder>
                <w:docPart w:val="4C47ED37C079438BBC66C5851BD1925D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sdt>
            <w:sdtPr>
              <w:alias w:val="Angiv webadresse:"/>
              <w:tag w:val="Angiv webadresse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da-DK"/>
                  </w:rPr>
                  <w:t>Webadresse</w:t>
                </w:r>
              </w:p>
            </w:sdtContent>
          </w:sdt>
        </w:tc>
      </w:tr>
      <w:tr w:rsidR="00C307D8" w:rsidTr="006C1D29">
        <w:trPr>
          <w:trHeight w:hRule="exact" w:val="2736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5D6D2462" wp14:editId="3F19AD40">
                      <wp:extent cx="1143000" cy="777240"/>
                      <wp:effectExtent l="0" t="0" r="0" b="0"/>
                      <wp:docPr id="108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uppe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Kombinationstegning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Kombinationstegning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Kombinationstegning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BE73C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">
                      <o:lock v:ext="edit" aspectratio="t"/>
                      <v:group id="Gruppe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Kombinationstegning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309068180"/>
              <w:placeholder>
                <w:docPart w:val="AF864A5AAF9B4A118D17C448ABEA9E27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sdt>
            <w:sdtPr>
              <w:alias w:val="Angiv webadresse:"/>
              <w:tag w:val="Angiv webadresse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57184E6F" wp14:editId="5A85DE86">
                      <wp:extent cx="1143000" cy="777240"/>
                      <wp:effectExtent l="0" t="0" r="0" b="0"/>
                      <wp:docPr id="113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uppe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Kombinationstegning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Kombinationstegning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Kombinationstegning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63C48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">
                      <o:lock v:ext="edit" aspectratio="t"/>
                      <v:group id="Gruppe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Kombinationstegning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1861008378"/>
              <w:placeholder>
                <w:docPart w:val="5945A2B905E94B4CB264E5EC7558BE1A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sdt>
            <w:sdtPr>
              <w:alias w:val="Angiv webadresse:"/>
              <w:tag w:val="Angiv webadresse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da-DK"/>
                  </w:rPr>
                  <w:t>Webadresse</w:t>
                </w:r>
              </w:p>
            </w:sdtContent>
          </w:sdt>
        </w:tc>
      </w:tr>
      <w:tr w:rsidR="00C307D8" w:rsidTr="006C1D29">
        <w:trPr>
          <w:trHeight w:hRule="exact" w:val="2736"/>
        </w:trPr>
        <w:tc>
          <w:tcPr>
            <w:tcW w:w="5088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61004C57" wp14:editId="637D7D45">
                      <wp:extent cx="1143000" cy="777240"/>
                      <wp:effectExtent l="0" t="0" r="0" b="0"/>
                      <wp:docPr id="118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uppe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Kombinationstegning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Kombinationstegning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Kombinationstegning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D2B41E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">
                      <o:lock v:ext="edit" aspectratio="t"/>
                      <v:group id="Gruppe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Kombinationstegning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799652419"/>
              <w:placeholder>
                <w:docPart w:val="3A37C2ED64D54ACB8CF9F18242B7D572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brugernavn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p w:rsidR="00C307D8" w:rsidRDefault="00E64393" w:rsidP="009D78A3">
            <w:sdt>
              <w:sdtPr>
                <w:alias w:val="Angiv webadresse:"/>
                <w:tag w:val="Angiv webadresse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Webadresse</w:t>
                </w:r>
              </w:sdtContent>
            </w:sdt>
            <w:r w:rsidR="0020511A">
              <w:rPr>
                <w:lang w:bidi="da-DK"/>
              </w:rPr>
              <w:t xml:space="preserve"> </w:t>
            </w:r>
          </w:p>
        </w:tc>
        <w:tc>
          <w:tcPr>
            <w:tcW w:w="5083" w:type="dxa"/>
          </w:tcPr>
          <w:p w:rsidR="00C307D8" w:rsidRDefault="00C307D8"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603BADD6" wp14:editId="6C88C88D">
                      <wp:extent cx="1143000" cy="777240"/>
                      <wp:effectExtent l="0" t="0" r="0" b="0"/>
                      <wp:docPr id="123" name="Gruppe 87" descr="Blomsterillustration i lyserød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uppe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Kombinationstegning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Kombinationstegning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Kombinationstegning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02FDD" id="Gruppe 87" o:spid="_x0000_s1026" alt="Blomsterillustration i lyserød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">
                      <o:lock v:ext="edit" aspectratio="t"/>
                      <v:group id="Gruppe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Kombinationstegning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iv dit navn:"/>
              <w:tag w:val="Angiv dit navn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vn"/>
                </w:pPr>
                <w:r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ngiv adresse, by, gade, delstat og postnr.:"/>
              <w:tag w:val="Angiv adresse, by, gade, delstat og postnr.:"/>
              <w:id w:val="-938683683"/>
              <w:placeholder>
                <w:docPart w:val="419630686892454BADDA01E257114F6F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E64393" w:rsidP="009D78A3">
                <w:r>
                  <w:t>Adresse, postnr., by</w:t>
                </w:r>
              </w:p>
            </w:sdtContent>
          </w:sdt>
          <w:p w:rsidR="00C307D8" w:rsidRDefault="00E64393" w:rsidP="009D78A3">
            <w:sdt>
              <w:sdtPr>
                <w:alias w:val="Angiv telefonnummer:"/>
                <w:tag w:val="Angiv telefonnummer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da-DK"/>
                  </w:rPr>
                  <w:t>Telefon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Angiv mail:"/>
                <w:tag w:val="Angiv mail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Mail</w:t>
                </w:r>
              </w:sdtContent>
            </w:sdt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r w:rsidR="00DA01B1">
              <w:rPr>
                <w:rStyle w:val="Strk"/>
                <w:lang w:bidi="da-DK"/>
              </w:rPr>
              <w:t>|</w:t>
            </w:r>
            <w:r w:rsidR="00DA01B1" w:rsidRPr="00DA01B1">
              <w:rPr>
                <w:rStyle w:val="Strk"/>
                <w:color w:val="595959" w:themeColor="text1" w:themeTint="A6"/>
                <w:lang w:bidi="da-DK"/>
              </w:rPr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da-DK"/>
                  </w:rPr>
                  <w:t>@twitter</w:t>
                </w:r>
              </w:sdtContent>
            </w:sdt>
            <w:r w:rsidR="00C307D8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da-DK"/>
                  </w:rPr>
                  <w:t>Twitter-kaldenavn</w:t>
                </w:r>
              </w:sdtContent>
            </w:sdt>
          </w:p>
          <w:sdt>
            <w:sdtPr>
              <w:alias w:val="Angiv webadresse:"/>
              <w:tag w:val="Angiv webadresse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da-DK"/>
                  </w:rPr>
                  <w:t>Webadresse</w:t>
                </w:r>
              </w:p>
            </w:sdtContent>
          </w:sdt>
        </w:tc>
      </w:tr>
    </w:tbl>
    <w:p w:rsidR="00333B97" w:rsidRDefault="00333B97" w:rsidP="00360D51"/>
    <w:sectPr w:rsidR="00333B97" w:rsidSect="001C3CAE">
      <w:pgSz w:w="11906" w:h="16838" w:code="9"/>
      <w:pgMar w:top="885" w:right="851" w:bottom="998" w:left="851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AD6" w:rsidRDefault="00B50AD6" w:rsidP="0093710A">
      <w:r>
        <w:separator/>
      </w:r>
    </w:p>
  </w:endnote>
  <w:endnote w:type="continuationSeparator" w:id="0">
    <w:p w:rsidR="00B50AD6" w:rsidRDefault="00B50AD6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AD6" w:rsidRDefault="00B50AD6" w:rsidP="0093710A">
      <w:r>
        <w:separator/>
      </w:r>
    </w:p>
  </w:footnote>
  <w:footnote w:type="continuationSeparator" w:id="0">
    <w:p w:rsidR="00B50AD6" w:rsidRDefault="00B50AD6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154E2D"/>
    <w:rsid w:val="001C3CAE"/>
    <w:rsid w:val="0020511A"/>
    <w:rsid w:val="002E1C8F"/>
    <w:rsid w:val="00333B97"/>
    <w:rsid w:val="00360D51"/>
    <w:rsid w:val="003F1705"/>
    <w:rsid w:val="0043002B"/>
    <w:rsid w:val="005A631F"/>
    <w:rsid w:val="0066022D"/>
    <w:rsid w:val="006C1D29"/>
    <w:rsid w:val="006E0AA0"/>
    <w:rsid w:val="0072404D"/>
    <w:rsid w:val="00747040"/>
    <w:rsid w:val="00801F57"/>
    <w:rsid w:val="00843B08"/>
    <w:rsid w:val="008A3E0C"/>
    <w:rsid w:val="0093710A"/>
    <w:rsid w:val="00947032"/>
    <w:rsid w:val="0096129F"/>
    <w:rsid w:val="009A6BAE"/>
    <w:rsid w:val="009D78A3"/>
    <w:rsid w:val="00A13FBA"/>
    <w:rsid w:val="00A44B39"/>
    <w:rsid w:val="00AF015F"/>
    <w:rsid w:val="00B008EB"/>
    <w:rsid w:val="00B129EC"/>
    <w:rsid w:val="00B42F65"/>
    <w:rsid w:val="00B45EE2"/>
    <w:rsid w:val="00B50AD6"/>
    <w:rsid w:val="00C307D8"/>
    <w:rsid w:val="00C47B25"/>
    <w:rsid w:val="00C515E4"/>
    <w:rsid w:val="00D154D3"/>
    <w:rsid w:val="00D321AC"/>
    <w:rsid w:val="00DA01B1"/>
    <w:rsid w:val="00E64393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F65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da-DK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Overskrift1">
    <w:name w:val="heading 1"/>
    <w:basedOn w:val="Normal"/>
    <w:next w:val="Normal"/>
    <w:link w:val="Overskrift1Tegn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avn">
    <w:name w:val="Navn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k">
    <w:name w:val="Strong"/>
    <w:basedOn w:val="Standardskrifttypeiafsnit"/>
    <w:uiPriority w:val="1"/>
    <w:qFormat/>
    <w:rPr>
      <w:b w:val="0"/>
      <w:bCs w:val="0"/>
      <w:color w:val="D43293" w:themeColor="accent1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333B97"/>
  </w:style>
  <w:style w:type="paragraph" w:styleId="Blokteks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333B97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333B97"/>
  </w:style>
  <w:style w:type="paragraph" w:styleId="Brdtekst2">
    <w:name w:val="Body Text 2"/>
    <w:basedOn w:val="Normal"/>
    <w:link w:val="Brdtekst2Tegn"/>
    <w:uiPriority w:val="99"/>
    <w:semiHidden/>
    <w:unhideWhenUsed/>
    <w:rsid w:val="00333B9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333B97"/>
  </w:style>
  <w:style w:type="paragraph" w:styleId="Brdtekst3">
    <w:name w:val="Body Text 3"/>
    <w:basedOn w:val="Normal"/>
    <w:link w:val="Brdtekst3Tegn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333B97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333B97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333B97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333B97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333B97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333B97"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333B97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333B97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333B97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333B97"/>
    <w:pPr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333B97"/>
  </w:style>
  <w:style w:type="table" w:styleId="Farvetgitter">
    <w:name w:val="Colorful Grid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333B97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33B97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33B97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33B9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33B97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333B97"/>
  </w:style>
  <w:style w:type="character" w:customStyle="1" w:styleId="DatoTegn">
    <w:name w:val="Dato Tegn"/>
    <w:basedOn w:val="Standardskrifttypeiafsnit"/>
    <w:link w:val="Dato"/>
    <w:uiPriority w:val="99"/>
    <w:semiHidden/>
    <w:rsid w:val="00333B97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333B97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333B97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333B97"/>
  </w:style>
  <w:style w:type="character" w:styleId="Fremhv">
    <w:name w:val="Emphasis"/>
    <w:basedOn w:val="Standardskrifttypeiafsnit"/>
    <w:uiPriority w:val="20"/>
    <w:semiHidden/>
    <w:unhideWhenUsed/>
    <w:qFormat/>
    <w:rsid w:val="00333B97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333B97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333B97"/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333B97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93710A"/>
  </w:style>
  <w:style w:type="character" w:customStyle="1" w:styleId="SidefodTegn">
    <w:name w:val="Sidefod Tegn"/>
    <w:basedOn w:val="Standardskrifttypeiafsnit"/>
    <w:link w:val="Sidefod"/>
    <w:uiPriority w:val="99"/>
    <w:rsid w:val="0093710A"/>
  </w:style>
  <w:style w:type="character" w:styleId="Fodnotehenvisning">
    <w:name w:val="footnote reference"/>
    <w:basedOn w:val="Standardskrifttypeiafsnit"/>
    <w:uiPriority w:val="99"/>
    <w:semiHidden/>
    <w:unhideWhenUsed/>
    <w:rsid w:val="00333B97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33B97"/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33B97"/>
    <w:rPr>
      <w:szCs w:val="20"/>
    </w:rPr>
  </w:style>
  <w:style w:type="table" w:customStyle="1" w:styleId="Gittertabel1-lys1">
    <w:name w:val="Gittertabel 1 - lys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11">
    <w:name w:val="Gittertabel 1 - lys - farve 1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21">
    <w:name w:val="Gittertabel 1 - lys - farve 2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31">
    <w:name w:val="Gittertabel 1 - lys - farve 3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41">
    <w:name w:val="Gittertabel 1 - lys - farve 4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51">
    <w:name w:val="Gittertabel 1 - lys - farve 5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61">
    <w:name w:val="Gittertabel 1 - lys - farve 6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21">
    <w:name w:val="Gittertabel 2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2-farve11">
    <w:name w:val="Gittertabel 2 - farve 1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tabel2-farve21">
    <w:name w:val="Gittertabel 2 - farve 2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tabel2-farve31">
    <w:name w:val="Gittertabel 2 - farve 3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tabel2-farve41">
    <w:name w:val="Gittertabel 2 - farve 4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tabel2-farve51">
    <w:name w:val="Gittertabel 2 - farve 5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tabel2-farve61">
    <w:name w:val="Gittertabel 2 - farve 6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ittertabel31">
    <w:name w:val="Gittertabel 3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tabel3-farve11">
    <w:name w:val="Gittertabel 3 - farve 1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ittertabel3-farve21">
    <w:name w:val="Gittertabel 3 - farve 2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ittertabel3-farve31">
    <w:name w:val="Gittertabel 3 - farve 3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ittertabel3-farve41">
    <w:name w:val="Gittertabel 3 - farve 4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ittertabel3-farve51">
    <w:name w:val="Gittertabel 3 - farve 5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ittertabel3-farve61">
    <w:name w:val="Gittertabel 3 - farve 6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ittertabel41">
    <w:name w:val="Gittertabel 4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4-farve11">
    <w:name w:val="Gittertabel 4 - farve 1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tabel4-farve21">
    <w:name w:val="Gittertabel 4 - farve 2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tabel4-farve31">
    <w:name w:val="Gittertabel 4 - farve 3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tabel4-farve41">
    <w:name w:val="Gittertabel 4 - farve 4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tabel4-farve51">
    <w:name w:val="Gittertabel 4 - farve 5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tabel4-farve61">
    <w:name w:val="Gittertabel 4 - farve 6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ittertabel5-mrk1">
    <w:name w:val="Gittertabel 5 - mørk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tabel5-mrk-farve11">
    <w:name w:val="Gittertabel 5 - mørk - farve 1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Gittertabel5-mrk-farve21">
    <w:name w:val="Gittertabel 5 - mørk - farve 2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Gittertabel5-mrk-farve31">
    <w:name w:val="Gittertabel 5 - mørk - farve 3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Gittertabel5-mrk-farve41">
    <w:name w:val="Gittertabel 5 - mørk - farve 4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Gittertabel5-mrk-farve51">
    <w:name w:val="Gittertabel 5 - mørk - farve 5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Gittertabel5-mrk-farve61">
    <w:name w:val="Gittertabel 5 - mørk - farve 6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Gittertabel6-farverig1">
    <w:name w:val="Gittertabel 6 - farverig1"/>
    <w:basedOn w:val="Tabel-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6-farverig-farve11">
    <w:name w:val="Gittertabel 6 - farverig - farve 11"/>
    <w:basedOn w:val="Tabel-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tabel6-farverig-farve21">
    <w:name w:val="Gittertabel 6 - farverig - farve 21"/>
    <w:basedOn w:val="Tabel-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tabel6-farverig-farve31">
    <w:name w:val="Gittertabel 6 - farverig - farve 31"/>
    <w:basedOn w:val="Tabel-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tabel6-farverig-farve41">
    <w:name w:val="Gittertabel 6 - farverig - farve 41"/>
    <w:basedOn w:val="Tabel-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tabel6-farverig-farve51">
    <w:name w:val="Gittertabel 6 - farverig - farve 51"/>
    <w:basedOn w:val="Tabel-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tabel6-farverig-farve61">
    <w:name w:val="Gittertabel 6 - farverig - farve 61"/>
    <w:basedOn w:val="Tabel-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ittertabel7-farverig1">
    <w:name w:val="Gittertabel 7 - farverig1"/>
    <w:basedOn w:val="Tabel-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tabel7-farverig-farve11">
    <w:name w:val="Gittertabel 7 - farverig - farve 11"/>
    <w:basedOn w:val="Tabel-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ittertabel7-farverig-farve21">
    <w:name w:val="Gittertabel 7 - farverig - farve 21"/>
    <w:basedOn w:val="Tabel-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ittertabel7-farverig-farve31">
    <w:name w:val="Gittertabel 7 - farverig - farve 31"/>
    <w:basedOn w:val="Tabel-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ittertabel7-farverig-farve41">
    <w:name w:val="Gittertabel 7 - farverig - farve 41"/>
    <w:basedOn w:val="Tabel-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ittertabel7-farverig-farve51">
    <w:name w:val="Gittertabel 7 - farverig - farve 51"/>
    <w:basedOn w:val="Tabel-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ittertabel7-farverig-farve61">
    <w:name w:val="Gittertabel 7 - farverig - farve 61"/>
    <w:basedOn w:val="Tabel-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Sidehoved">
    <w:name w:val="header"/>
    <w:basedOn w:val="Normal"/>
    <w:link w:val="SidehovedTegn"/>
    <w:uiPriority w:val="99"/>
    <w:unhideWhenUsed/>
    <w:rsid w:val="0093710A"/>
  </w:style>
  <w:style w:type="character" w:customStyle="1" w:styleId="SidehovedTegn">
    <w:name w:val="Sidehoved Tegn"/>
    <w:basedOn w:val="Standardskrifttypeiafsnit"/>
    <w:link w:val="Sidehoved"/>
    <w:uiPriority w:val="99"/>
    <w:rsid w:val="0093710A"/>
  </w:style>
  <w:style w:type="character" w:customStyle="1" w:styleId="Overskrift1Tegn">
    <w:name w:val="Overskrift 1 Tegn"/>
    <w:basedOn w:val="Standardskrifttypeiafsnit"/>
    <w:link w:val="Overskrift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333B97"/>
  </w:style>
  <w:style w:type="paragraph" w:styleId="HTML-adresse">
    <w:name w:val="HTML Address"/>
    <w:basedOn w:val="Normal"/>
    <w:link w:val="HTML-adresseTegn"/>
    <w:uiPriority w:val="99"/>
    <w:semiHidden/>
    <w:unhideWhenUsed/>
    <w:rsid w:val="00333B97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333B97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333B97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333B97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333B97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333B97"/>
    <w:rPr>
      <w:i/>
      <w:iCs/>
      <w:color w:val="D43293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ystgitter">
    <w:name w:val="Light Grid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333B97"/>
  </w:style>
  <w:style w:type="paragraph" w:styleId="Liste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Listetabel1-lys1">
    <w:name w:val="Listetabel 1 - lys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1-lys-farve11">
    <w:name w:val="Listetabel 1 - lys - farve 1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1-lys-farve21">
    <w:name w:val="Listetabel 1 - lys - farve 2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1-lys-farve31">
    <w:name w:val="Listetabel 1 - lys - farve 3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1-lys-farve41">
    <w:name w:val="Listetabel 1 - lys - farve 4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1-lys-farve51">
    <w:name w:val="Listetabel 1 - lys - farve 5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1-lys-farve61">
    <w:name w:val="Listetabel 1 - lys - farve 6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21">
    <w:name w:val="Listetabel 2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2-farve11">
    <w:name w:val="Listetabel 2 - farve 1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2-farve21">
    <w:name w:val="Listetabel 2 - farve 2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2-farve31">
    <w:name w:val="Listetabel 2 - farve 3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2-farve41">
    <w:name w:val="Listetabel 2 - farve 4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2-farve51">
    <w:name w:val="Listetabel 2 - farve 5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2-farve61">
    <w:name w:val="Listetabel 2 - farve 6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31">
    <w:name w:val="Listetabel 3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el3-farve11">
    <w:name w:val="Listetabel 3 - farve 1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etabel3-farve21">
    <w:name w:val="Listetabel 3 - farve 2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etabel3-farve31">
    <w:name w:val="Listetabel 3 - farve 3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etabel3-farve41">
    <w:name w:val="Listetabel 3 - farve 4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etabel3-farve51">
    <w:name w:val="Listetabel 3 - farve 5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etabel3-farve61">
    <w:name w:val="Listetabel 3 - farve 6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etabel41">
    <w:name w:val="Listetabel 4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4-farve11">
    <w:name w:val="Listetabel 4 - farve 1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4-farve21">
    <w:name w:val="Listetabel 4 - farve 2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4-farve31">
    <w:name w:val="Listetabel 4 - farve 3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4-farve41">
    <w:name w:val="Listetabel 4 - farve 4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4-farve51">
    <w:name w:val="Listetabel 4 - farve 5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4-farve61">
    <w:name w:val="Listetabel 4 - farve 6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5-mrk1">
    <w:name w:val="Listetabel 5 - mørk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11">
    <w:name w:val="Listetabel 5 - mørk - farve 1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21">
    <w:name w:val="Listetabel 5 - mørk - farve 2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31">
    <w:name w:val="Listetabel 5 - mørk - farve 3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41">
    <w:name w:val="Listetabel 5 - mørk - farve 4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51">
    <w:name w:val="Listetabel 5 - mørk - farve 5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61">
    <w:name w:val="Listetabel 5 - mørk - farve 6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6-farverig1">
    <w:name w:val="Listetabel 6 - farverig1"/>
    <w:basedOn w:val="Tabel-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6-farverig-farve11">
    <w:name w:val="Listetabel 6 - farverig - farve 11"/>
    <w:basedOn w:val="Tabel-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6-farverig-farve21">
    <w:name w:val="Listetabel 6 - farverig - farve 21"/>
    <w:basedOn w:val="Tabel-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6-farverig-farve31">
    <w:name w:val="Listetabel 6 - farverig - farve 31"/>
    <w:basedOn w:val="Tabel-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6-farverig-farve41">
    <w:name w:val="Listetabel 6 - farverig - farve 41"/>
    <w:basedOn w:val="Tabel-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6-farverig-farve51">
    <w:name w:val="Listetabel 6 - farverig - farve 51"/>
    <w:basedOn w:val="Tabel-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6-farverig-farve61">
    <w:name w:val="Listetabel 6 - farverig - farve 61"/>
    <w:basedOn w:val="Tabel-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7-farverig1">
    <w:name w:val="Listetabel 7 - farverig1"/>
    <w:basedOn w:val="Tabel-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11">
    <w:name w:val="Listetabel 7 - farverig - farve 11"/>
    <w:basedOn w:val="Tabel-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21">
    <w:name w:val="Listetabel 7 - farverig - farve 21"/>
    <w:basedOn w:val="Tabel-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31">
    <w:name w:val="Listetabel 7 - farverig - farve 31"/>
    <w:basedOn w:val="Tabel-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41">
    <w:name w:val="Listetabel 7 - farverig - farve 41"/>
    <w:basedOn w:val="Tabel-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51">
    <w:name w:val="Listetabel 7 - farverig - farve 51"/>
    <w:basedOn w:val="Tabel-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61">
    <w:name w:val="Listetabel 7 - farverig - farve 61"/>
    <w:basedOn w:val="Tabel-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333B97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Ingenafstand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333B97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333B97"/>
  </w:style>
  <w:style w:type="character" w:styleId="Sidetal">
    <w:name w:val="page number"/>
    <w:basedOn w:val="Standardskrifttypeiafsnit"/>
    <w:uiPriority w:val="99"/>
    <w:semiHidden/>
    <w:unhideWhenUsed/>
    <w:rsid w:val="00333B97"/>
  </w:style>
  <w:style w:type="table" w:customStyle="1" w:styleId="Almindeligtabel11">
    <w:name w:val="Almindelig tabel 11"/>
    <w:basedOn w:val="Tabel-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lmindeligtabel21">
    <w:name w:val="Almindelig tabel 21"/>
    <w:basedOn w:val="Tabel-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lmindeligtabel31">
    <w:name w:val="Almindelig tabel 31"/>
    <w:basedOn w:val="Tabel-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lmindeligtabel41">
    <w:name w:val="Almindelig tabel 41"/>
    <w:basedOn w:val="Tabel-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lmindeligtabel51">
    <w:name w:val="Almindelig tabel 51"/>
    <w:basedOn w:val="Tabel-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333B97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333B97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333B97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333B97"/>
  </w:style>
  <w:style w:type="paragraph" w:styleId="Underskrift">
    <w:name w:val="Signature"/>
    <w:basedOn w:val="Normal"/>
    <w:link w:val="UnderskriftTegn"/>
    <w:uiPriority w:val="99"/>
    <w:semiHidden/>
    <w:unhideWhenUsed/>
    <w:rsid w:val="00333B97"/>
    <w:pPr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333B97"/>
  </w:style>
  <w:style w:type="paragraph" w:styleId="Undertitel">
    <w:name w:val="Subtitle"/>
    <w:basedOn w:val="Normal"/>
    <w:next w:val="Normal"/>
    <w:link w:val="UndertitelTegn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333B97"/>
    <w:rPr>
      <w:color w:val="5A5A5A" w:themeColor="text1" w:themeTint="A5"/>
      <w:spacing w:val="15"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gitter-lys1">
    <w:name w:val="Tabelgitter - lys1"/>
    <w:basedOn w:val="Tabel-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333B97"/>
  </w:style>
  <w:style w:type="table" w:styleId="Tabel-Professionel">
    <w:name w:val="Table Professional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5F1A6C" w:rsidP="005F1A6C">
          <w:pPr>
            <w:pStyle w:val="68BCF059FAE24D38B723189348A345DC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5F1A6C" w:rsidP="005F1A6C">
          <w:pPr>
            <w:pStyle w:val="25711D6A6F98415AB748D678F93F4B52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5F1A6C" w:rsidP="005F1A6C">
          <w:pPr>
            <w:pStyle w:val="4898521E74CA4AC4A665777C91565A53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5F1A6C" w:rsidP="005F1A6C">
          <w:pPr>
            <w:pStyle w:val="0F54E8A6A3F14036A587252711B66C0A3"/>
          </w:pPr>
          <w:r>
            <w:rPr>
              <w:lang w:bidi="da-DK"/>
            </w:rPr>
            <w:t>Mail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5F1A6C" w:rsidP="005F1A6C">
          <w:pPr>
            <w:pStyle w:val="FB81FE586FD54529AA77747711048982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5F1A6C" w:rsidP="005F1A6C">
          <w:pPr>
            <w:pStyle w:val="C74D7865BE4F4738928AA93E1B7940C6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5F1A6C" w:rsidP="005F1A6C">
          <w:pPr>
            <w:pStyle w:val="911EF5089B3F41BEA8242E1E5275D9F2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5F1A6C" w:rsidP="005F1A6C">
          <w:pPr>
            <w:pStyle w:val="C2228C0B858444C989F9A523BB2C4606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5F1A6C" w:rsidP="005F1A6C">
          <w:pPr>
            <w:pStyle w:val="53A276C4141143D49EFA007782EA94F5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5F1A6C" w:rsidP="005F1A6C">
          <w:pPr>
            <w:pStyle w:val="4671580BFA054C7FAA7068F88518775B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5F1A6C" w:rsidP="005F1A6C">
          <w:pPr>
            <w:pStyle w:val="F56CBFCB43C04DDE81B4214A724DEAD53"/>
          </w:pPr>
          <w:r>
            <w:rPr>
              <w:lang w:bidi="da-DK"/>
            </w:rPr>
            <w:t>Mail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5F1A6C" w:rsidP="005F1A6C">
          <w:pPr>
            <w:pStyle w:val="17D090E138D14D3EB660095525D60E78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5F1A6C" w:rsidP="005F1A6C">
          <w:pPr>
            <w:pStyle w:val="06FB2EE686D3459987362FB395980A98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5F1A6C" w:rsidP="005F1A6C">
          <w:pPr>
            <w:pStyle w:val="D289354F1BB84BC9875E89BE1142A0FE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5F1A6C" w:rsidP="005F1A6C">
          <w:pPr>
            <w:pStyle w:val="836D6C47AFCA41A094B41410546A962A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5F1A6C" w:rsidP="005F1A6C">
          <w:pPr>
            <w:pStyle w:val="1DF3A65F52D8470C86C62BCABDB24B3F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5F1A6C" w:rsidP="005F1A6C">
          <w:pPr>
            <w:pStyle w:val="134BFA88A48D48BD88B0FBD0321AABAF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5F1A6C" w:rsidP="005F1A6C">
          <w:pPr>
            <w:pStyle w:val="CADD01BD0BAA4502B5CEE90C8B4DF7023"/>
          </w:pPr>
          <w:r>
            <w:rPr>
              <w:lang w:bidi="da-DK"/>
            </w:rPr>
            <w:t>Mail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5F1A6C" w:rsidP="005F1A6C">
          <w:pPr>
            <w:pStyle w:val="75EEEB20F5B34D7D9ECF85192353BACE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5F1A6C" w:rsidP="005F1A6C">
          <w:pPr>
            <w:pStyle w:val="3A5941D2D55C45FEBE8B22F3CAB73FFA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5F1A6C" w:rsidP="005F1A6C">
          <w:pPr>
            <w:pStyle w:val="88B138ABF5D544D99696E0454D8FF87D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5F1A6C" w:rsidP="005F1A6C">
          <w:pPr>
            <w:pStyle w:val="7A974F08C62D4BBD81F5BDD505CD9274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5F1A6C" w:rsidP="005F1A6C">
          <w:pPr>
            <w:pStyle w:val="D2415796CDBA4AA0A351502C43CF6C7A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5F1A6C" w:rsidP="005F1A6C">
          <w:pPr>
            <w:pStyle w:val="020B52A457F5451AB58C7085473939BC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5F1A6C" w:rsidP="005F1A6C">
          <w:pPr>
            <w:pStyle w:val="5C0376686605443687D41A0513C260E13"/>
          </w:pPr>
          <w:r>
            <w:rPr>
              <w:lang w:bidi="da-DK"/>
            </w:rPr>
            <w:t>Mail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5F1A6C" w:rsidP="005F1A6C">
          <w:pPr>
            <w:pStyle w:val="BC970D8AC53D472785F0A450AB27948A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5F1A6C" w:rsidP="005F1A6C">
          <w:pPr>
            <w:pStyle w:val="4B3224B26F5F46889EF536831E18AE37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5F1A6C" w:rsidP="005F1A6C">
          <w:pPr>
            <w:pStyle w:val="DC98B87CCAD043D68524DEB180079005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5F1A6C" w:rsidP="005F1A6C">
          <w:pPr>
            <w:pStyle w:val="0CE4CD22C26E47B285FE50FC9856DF55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5F1A6C" w:rsidP="005F1A6C">
          <w:pPr>
            <w:pStyle w:val="BC6EE3D1166C416CBEA32417FADB2F21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5F1A6C" w:rsidP="005F1A6C">
          <w:pPr>
            <w:pStyle w:val="B4E9E80B12434AAAB175D67D3DBEF2B2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5F1A6C" w:rsidP="005F1A6C">
          <w:pPr>
            <w:pStyle w:val="469E39427D6A4480B9C81836052597513"/>
          </w:pPr>
          <w:r>
            <w:rPr>
              <w:lang w:bidi="da-DK"/>
            </w:rPr>
            <w:t>Mail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5F1A6C" w:rsidP="005F1A6C">
          <w:pPr>
            <w:pStyle w:val="E492C42B7DB9478F805E69FDE1BB2E85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5F1A6C" w:rsidP="005F1A6C">
          <w:pPr>
            <w:pStyle w:val="1E3CD9BA47F24F188875E1CB9BEEFB5F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5F1A6C" w:rsidP="005F1A6C">
          <w:pPr>
            <w:pStyle w:val="8E03841F6D4A4E2EB7C9C1E4D73CD6F6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5F1A6C" w:rsidP="005F1A6C">
          <w:pPr>
            <w:pStyle w:val="B88388866C6A4B0BB74BAB15D14BC512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5F1A6C" w:rsidP="005F1A6C">
          <w:pPr>
            <w:pStyle w:val="4C47ED37C079438BBC66C5851BD1925D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5F1A6C" w:rsidP="005F1A6C">
          <w:pPr>
            <w:pStyle w:val="384DD45142A441E294BD0330CE141A12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5F1A6C" w:rsidP="005F1A6C">
          <w:pPr>
            <w:pStyle w:val="D29590122C004AF2B317541D970F67E83"/>
          </w:pPr>
          <w:r>
            <w:rPr>
              <w:lang w:bidi="da-DK"/>
            </w:rPr>
            <w:t>Mail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5F1A6C" w:rsidP="005F1A6C">
          <w:pPr>
            <w:pStyle w:val="B2F13D0F285B4952A91C0F1FFC3689DD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5F1A6C" w:rsidP="005F1A6C">
          <w:pPr>
            <w:pStyle w:val="30C1EEDC19C84B8CB88DB624B309CA72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5F1A6C" w:rsidP="005F1A6C">
          <w:pPr>
            <w:pStyle w:val="64D6869E2F27452899A03445E7864D4E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5F1A6C" w:rsidP="005F1A6C">
          <w:pPr>
            <w:pStyle w:val="28C52F7957D846868FBC42E17A39E0BA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5F1A6C" w:rsidP="005F1A6C">
          <w:pPr>
            <w:pStyle w:val="AF864A5AAF9B4A118D17C448ABEA9E27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5F1A6C" w:rsidP="005F1A6C">
          <w:pPr>
            <w:pStyle w:val="C4718C5F2B2C412D86B769FFB5B17621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5F1A6C" w:rsidP="005F1A6C">
          <w:pPr>
            <w:pStyle w:val="F4D34214B1A24A7095B86F696F0E986A3"/>
          </w:pPr>
          <w:r>
            <w:rPr>
              <w:lang w:bidi="da-DK"/>
            </w:rPr>
            <w:t>Mail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5F1A6C" w:rsidP="005F1A6C">
          <w:pPr>
            <w:pStyle w:val="8F092CB4BA3F4BAB871745C540EE6BFF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5F1A6C" w:rsidP="005F1A6C">
          <w:pPr>
            <w:pStyle w:val="A7C102AA256F419486B5C3335672F53E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5F1A6C" w:rsidP="005F1A6C">
          <w:pPr>
            <w:pStyle w:val="BD25B0C6B5C740748DCF4ACC0C0E2FE4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5F1A6C" w:rsidP="005F1A6C">
          <w:pPr>
            <w:pStyle w:val="B55A39CD4B7D46A0864FC752550A0F4A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5F1A6C" w:rsidP="005F1A6C">
          <w:pPr>
            <w:pStyle w:val="5945A2B905E94B4CB264E5EC7558BE1A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5F1A6C" w:rsidP="005F1A6C">
          <w:pPr>
            <w:pStyle w:val="F0664A7F0C684DE6A29437227796EE8A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5F1A6C" w:rsidP="005F1A6C">
          <w:pPr>
            <w:pStyle w:val="FF886BF7CCF546288FB2B1586A425C323"/>
          </w:pPr>
          <w:r>
            <w:rPr>
              <w:lang w:bidi="da-DK"/>
            </w:rPr>
            <w:t>Mail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5F1A6C" w:rsidP="005F1A6C">
          <w:pPr>
            <w:pStyle w:val="84D281CA5B9C474B967E3C1320B0C346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5F1A6C" w:rsidP="005F1A6C">
          <w:pPr>
            <w:pStyle w:val="6167FE8D7A3244BCA2D5DC38178734F2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5F1A6C" w:rsidP="005F1A6C">
          <w:pPr>
            <w:pStyle w:val="BDB92089DB9D4818A13CD21C3FEC9501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5F1A6C" w:rsidP="005F1A6C">
          <w:pPr>
            <w:pStyle w:val="E41E0BBFA0F143139E77A314489D7F0D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5F1A6C" w:rsidP="005F1A6C">
          <w:pPr>
            <w:pStyle w:val="3A37C2ED64D54ACB8CF9F18242B7D572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5F1A6C" w:rsidP="005F1A6C">
          <w:pPr>
            <w:pStyle w:val="EBFC6E2E6496474E83667500E1262770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5F1A6C" w:rsidP="005F1A6C">
          <w:pPr>
            <w:pStyle w:val="8242CCDE9B1941539C09DA36F72640EF3"/>
          </w:pPr>
          <w:r>
            <w:rPr>
              <w:lang w:bidi="da-DK"/>
            </w:rPr>
            <w:t>Mail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5F1A6C" w:rsidP="005F1A6C">
          <w:pPr>
            <w:pStyle w:val="F3C10E87F2B24ECD9C8F54ADA8D21240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5F1A6C" w:rsidP="005F1A6C">
          <w:pPr>
            <w:pStyle w:val="FB00085B61894040A5FF6A57299BA698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5F1A6C" w:rsidP="005F1A6C">
          <w:pPr>
            <w:pStyle w:val="15C3D6A510ED4F36882396FD9A3D415A3"/>
          </w:pPr>
          <w:r>
            <w:rPr>
              <w:lang w:bidi="da-DK"/>
            </w:rPr>
            <w:t>Webadresse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5F1A6C" w:rsidP="005F1A6C">
          <w:pPr>
            <w:pStyle w:val="9294AFAD310E4A65A999FB81107F07E33"/>
          </w:pPr>
          <w:r>
            <w:rPr>
              <w:lang w:bidi="da-DK"/>
            </w:rPr>
            <w:t>Dit navn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5F1A6C" w:rsidP="005F1A6C">
          <w:pPr>
            <w:pStyle w:val="419630686892454BADDA01E257114F6F3"/>
          </w:pPr>
          <w:r>
            <w:rPr>
              <w:lang w:bidi="da-DK"/>
            </w:rPr>
            <w:t>Adresse, by, delstat, postnr.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5F1A6C" w:rsidP="005F1A6C">
          <w:pPr>
            <w:pStyle w:val="C112CEF2E3CC44B085959EAB173BFB673"/>
          </w:pPr>
          <w:r>
            <w:rPr>
              <w:lang w:bidi="da-DK"/>
            </w:rPr>
            <w:t>Telefon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5F1A6C" w:rsidP="005F1A6C">
          <w:pPr>
            <w:pStyle w:val="271FD75FC3694D779FA59A21B53B85653"/>
          </w:pPr>
          <w:r>
            <w:rPr>
              <w:lang w:bidi="da-DK"/>
            </w:rPr>
            <w:t>Mail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5F1A6C" w:rsidP="005F1A6C">
          <w:pPr>
            <w:pStyle w:val="F9B8B15D1FE346A4B9149E6A1813600D3"/>
          </w:pPr>
          <w:r>
            <w:rPr>
              <w:lang w:bidi="da-DK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5F1A6C" w:rsidP="005F1A6C">
          <w:pPr>
            <w:pStyle w:val="F87025AF2765492F98D5240C335027D03"/>
          </w:pPr>
          <w:r>
            <w:rPr>
              <w:lang w:bidi="da-DK"/>
            </w:rPr>
            <w:t>Twitter-kaldenavn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5F1A6C" w:rsidP="005F1A6C">
          <w:pPr>
            <w:pStyle w:val="BF4A191842F440EB9FCDB7D4749049583"/>
          </w:pPr>
          <w:r>
            <w:rPr>
              <w:lang w:bidi="da-DK"/>
            </w:rPr>
            <w:t>Webadresse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3B5FF1"/>
    <w:rsid w:val="0048747D"/>
    <w:rsid w:val="00491C4C"/>
    <w:rsid w:val="005B32DB"/>
    <w:rsid w:val="005F1A6C"/>
    <w:rsid w:val="0070031B"/>
    <w:rsid w:val="007144E5"/>
    <w:rsid w:val="00794C76"/>
    <w:rsid w:val="00802FB6"/>
    <w:rsid w:val="00A406F8"/>
    <w:rsid w:val="00BF3574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5F1A6C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2">
    <w:name w:val="68BCF059FAE24D38B723189348A345DC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2">
    <w:name w:val="C2228C0B858444C989F9A523BB2C4606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2">
    <w:name w:val="4671580BFA054C7FAA7068F88518775B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2">
    <w:name w:val="F56CBFCB43C04DDE81B4214A724DEAD5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2">
    <w:name w:val="17D090E138D14D3EB660095525D60E78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2">
    <w:name w:val="06FB2EE686D3459987362FB395980A98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2">
    <w:name w:val="D289354F1BB84BC9875E89BE1142A0FE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2">
    <w:name w:val="836D6C47AFCA41A094B41410546A962A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2">
    <w:name w:val="134BFA88A48D48BD88B0FBD0321AABAF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2">
    <w:name w:val="CADD01BD0BAA4502B5CEE90C8B4DF70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2">
    <w:name w:val="75EEEB20F5B34D7D9ECF85192353BACE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2">
    <w:name w:val="3A5941D2D55C45FEBE8B22F3CAB73FFA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2">
    <w:name w:val="88B138ABF5D544D99696E0454D8FF87D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2">
    <w:name w:val="7A974F08C62D4BBD81F5BDD505CD9274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2">
    <w:name w:val="020B52A457F5451AB58C7085473939BC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2">
    <w:name w:val="5C0376686605443687D41A0513C260E1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2">
    <w:name w:val="BC970D8AC53D472785F0A450AB27948A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2">
    <w:name w:val="4B3224B26F5F46889EF536831E18AE37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2">
    <w:name w:val="DC98B87CCAD043D68524DEB180079005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2">
    <w:name w:val="0CE4CD22C26E47B285FE50FC9856DF55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2">
    <w:name w:val="B4E9E80B12434AAAB175D67D3DBEF2B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2">
    <w:name w:val="469E39427D6A4480B9C8183605259751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2">
    <w:name w:val="E492C42B7DB9478F805E69FDE1BB2E85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2">
    <w:name w:val="1E3CD9BA47F24F188875E1CB9BEEFB5F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2">
    <w:name w:val="8E03841F6D4A4E2EB7C9C1E4D73CD6F6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2">
    <w:name w:val="B88388866C6A4B0BB74BAB15D14BC512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2">
    <w:name w:val="384DD45142A441E294BD0330CE141A1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2">
    <w:name w:val="D29590122C004AF2B317541D970F67E8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2">
    <w:name w:val="B2F13D0F285B4952A91C0F1FFC3689DD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2">
    <w:name w:val="30C1EEDC19C84B8CB88DB624B309CA7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2">
    <w:name w:val="64D6869E2F27452899A03445E7864D4E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2">
    <w:name w:val="28C52F7957D846868FBC42E17A39E0BA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2">
    <w:name w:val="C4718C5F2B2C412D86B769FFB5B17621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2">
    <w:name w:val="F4D34214B1A24A7095B86F696F0E986A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2">
    <w:name w:val="8F092CB4BA3F4BAB871745C540EE6BFF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2">
    <w:name w:val="A7C102AA256F419486B5C3335672F53E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2">
    <w:name w:val="BD25B0C6B5C740748DCF4ACC0C0E2FE4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2">
    <w:name w:val="B55A39CD4B7D46A0864FC752550A0F4A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2">
    <w:name w:val="F0664A7F0C684DE6A29437227796EE8A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2">
    <w:name w:val="FF886BF7CCF546288FB2B1586A425C3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2">
    <w:name w:val="84D281CA5B9C474B967E3C1320B0C346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2">
    <w:name w:val="6167FE8D7A3244BCA2D5DC38178734F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2">
    <w:name w:val="BDB92089DB9D4818A13CD21C3FEC9501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2">
    <w:name w:val="E41E0BBFA0F143139E77A314489D7F0D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2">
    <w:name w:val="EBFC6E2E6496474E83667500E1262770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2">
    <w:name w:val="8242CCDE9B1941539C09DA36F72640EF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2">
    <w:name w:val="F3C10E87F2B24ECD9C8F54ADA8D21240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2">
    <w:name w:val="FB00085B61894040A5FF6A57299BA698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2">
    <w:name w:val="15C3D6A510ED4F36882396FD9A3D415A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2">
    <w:name w:val="9294AFAD310E4A65A999FB81107F07E32"/>
    <w:rsid w:val="00794C7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2">
    <w:name w:val="C112CEF2E3CC44B085959EAB173BFB67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2">
    <w:name w:val="271FD75FC3694D779FA59A21B53B8565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2">
    <w:name w:val="F9B8B15D1FE346A4B9149E6A1813600D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2">
    <w:name w:val="F87025AF2765492F98D5240C335027D0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2">
    <w:name w:val="BF4A191842F440EB9FCDB7D4749049582"/>
    <w:rsid w:val="00794C7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3">
    <w:name w:val="68BCF059FAE24D38B723189348A345DC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3">
    <w:name w:val="4898521E74CA4AC4A665777C91565A53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3">
    <w:name w:val="0F54E8A6A3F14036A587252711B66C0A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3">
    <w:name w:val="FB81FE586FD54529AA7774771104898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3">
    <w:name w:val="C74D7865BE4F4738928AA93E1B7940C6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3">
    <w:name w:val="911EF5089B3F41BEA8242E1E5275D9F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3">
    <w:name w:val="C2228C0B858444C989F9A523BB2C4606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3">
    <w:name w:val="53A276C4141143D49EFA007782EA94F5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3">
    <w:name w:val="4671580BFA054C7FAA7068F88518775B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3">
    <w:name w:val="F56CBFCB43C04DDE81B4214A724DEAD5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3">
    <w:name w:val="17D090E138D14D3EB660095525D60E78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3">
    <w:name w:val="06FB2EE686D3459987362FB395980A98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3">
    <w:name w:val="D289354F1BB84BC9875E89BE1142A0FE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3">
    <w:name w:val="836D6C47AFCA41A094B41410546A962A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3">
    <w:name w:val="1DF3A65F52D8470C86C62BCABDB24B3F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3">
    <w:name w:val="134BFA88A48D48BD88B0FBD0321AABAF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3">
    <w:name w:val="CADD01BD0BAA4502B5CEE90C8B4DF70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3">
    <w:name w:val="75EEEB20F5B34D7D9ECF85192353BACE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3">
    <w:name w:val="3A5941D2D55C45FEBE8B22F3CAB73FFA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3">
    <w:name w:val="88B138ABF5D544D99696E0454D8FF87D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3">
    <w:name w:val="7A974F08C62D4BBD81F5BDD505CD9274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3">
    <w:name w:val="D2415796CDBA4AA0A351502C43CF6C7A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3">
    <w:name w:val="020B52A457F5451AB58C7085473939BC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3">
    <w:name w:val="5C0376686605443687D41A0513C260E1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3">
    <w:name w:val="BC970D8AC53D472785F0A450AB27948A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3">
    <w:name w:val="4B3224B26F5F46889EF536831E18AE37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3">
    <w:name w:val="DC98B87CCAD043D68524DEB180079005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3">
    <w:name w:val="0CE4CD22C26E47B285FE50FC9856DF55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3">
    <w:name w:val="BC6EE3D1166C416CBEA32417FADB2F21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3">
    <w:name w:val="B4E9E80B12434AAAB175D67D3DBEF2B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3">
    <w:name w:val="469E39427D6A4480B9C8183605259751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3">
    <w:name w:val="E492C42B7DB9478F805E69FDE1BB2E85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3">
    <w:name w:val="1E3CD9BA47F24F188875E1CB9BEEFB5F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3">
    <w:name w:val="8E03841F6D4A4E2EB7C9C1E4D73CD6F6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3">
    <w:name w:val="B88388866C6A4B0BB74BAB15D14BC512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3">
    <w:name w:val="4C47ED37C079438BBC66C5851BD1925D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3">
    <w:name w:val="384DD45142A441E294BD0330CE141A1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3">
    <w:name w:val="D29590122C004AF2B317541D970F67E8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3">
    <w:name w:val="B2F13D0F285B4952A91C0F1FFC3689DD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3">
    <w:name w:val="30C1EEDC19C84B8CB88DB624B309CA7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3">
    <w:name w:val="64D6869E2F27452899A03445E7864D4E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3">
    <w:name w:val="28C52F7957D846868FBC42E17A39E0BA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3">
    <w:name w:val="AF864A5AAF9B4A118D17C448ABEA9E27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3">
    <w:name w:val="C4718C5F2B2C412D86B769FFB5B17621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3">
    <w:name w:val="F4D34214B1A24A7095B86F696F0E986A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3">
    <w:name w:val="8F092CB4BA3F4BAB871745C540EE6BFF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3">
    <w:name w:val="A7C102AA256F419486B5C3335672F53E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3">
    <w:name w:val="BD25B0C6B5C740748DCF4ACC0C0E2FE4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3">
    <w:name w:val="B55A39CD4B7D46A0864FC752550A0F4A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3">
    <w:name w:val="5945A2B905E94B4CB264E5EC7558BE1A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3">
    <w:name w:val="F0664A7F0C684DE6A29437227796EE8A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3">
    <w:name w:val="FF886BF7CCF546288FB2B1586A425C3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3">
    <w:name w:val="84D281CA5B9C474B967E3C1320B0C346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3">
    <w:name w:val="6167FE8D7A3244BCA2D5DC38178734F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3">
    <w:name w:val="BDB92089DB9D4818A13CD21C3FEC9501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3">
    <w:name w:val="E41E0BBFA0F143139E77A314489D7F0D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3">
    <w:name w:val="3A37C2ED64D54ACB8CF9F18242B7D572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3">
    <w:name w:val="EBFC6E2E6496474E83667500E1262770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3">
    <w:name w:val="8242CCDE9B1941539C09DA36F72640EF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3">
    <w:name w:val="F3C10E87F2B24ECD9C8F54ADA8D21240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3">
    <w:name w:val="FB00085B61894040A5FF6A57299BA698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3">
    <w:name w:val="15C3D6A510ED4F36882396FD9A3D415A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3">
    <w:name w:val="9294AFAD310E4A65A999FB81107F07E33"/>
    <w:rsid w:val="005F1A6C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3">
    <w:name w:val="419630686892454BADDA01E257114F6F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3">
    <w:name w:val="C112CEF2E3CC44B085959EAB173BFB67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3">
    <w:name w:val="271FD75FC3694D779FA59A21B53B8565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3">
    <w:name w:val="F9B8B15D1FE346A4B9149E6A1813600D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3">
    <w:name w:val="F87025AF2765492F98D5240C335027D0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3">
    <w:name w:val="BF4A191842F440EB9FCDB7D4749049583"/>
    <w:rsid w:val="005F1A6C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Adresse, postnr., by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Office_17150186_TF03424896</Template>
  <TotalTime>21</TotalTime>
  <Pages>1</Pages>
  <Words>144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14</cp:revision>
  <cp:lastPrinted>2012-08-29T19:15:00Z</cp:lastPrinted>
  <dcterms:created xsi:type="dcterms:W3CDTF">2018-01-16T15:59:00Z</dcterms:created>
  <dcterms:modified xsi:type="dcterms:W3CDTF">2018-05-03T16:10:00Z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