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Rozložení vizitek pro 10 vizitek na stránku"/>
      </w:tblPr>
      <w:tblGrid>
        <w:gridCol w:w="3081"/>
        <w:gridCol w:w="3080"/>
        <w:gridCol w:w="3079"/>
        <w:gridCol w:w="3079"/>
        <w:gridCol w:w="3079"/>
      </w:tblGrid>
      <w:tr w:rsidR="00FD19EA" w:rsidRPr="00024AA1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3AC9D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024AA1" w:rsidRDefault="00FE3C68" w:rsidP="00FD19EA">
            <w:pPr>
              <w:pStyle w:val="Jmno"/>
            </w:pPr>
            <w:sdt>
              <w:sdtPr>
                <w:alias w:val="Zadejte svoje jméno:"/>
                <w:tag w:val="Zadejte svoje jméno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Vaše jméno</w:t>
                </w:r>
              </w:sdtContent>
            </w:sdt>
          </w:p>
          <w:p w14:paraId="24538C9E" w14:textId="77777777" w:rsidR="00AF10EE" w:rsidRPr="00024AA1" w:rsidRDefault="00FE3C68" w:rsidP="00AF10EE">
            <w:sdt>
              <w:sdtPr>
                <w:alias w:val="Zadejte ulici a číslo domu:"/>
                <w:tag w:val="Zadejte ulici a číslo domu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72746B48" w14:textId="45067E37" w:rsidR="00AF10EE" w:rsidRPr="00024AA1" w:rsidRDefault="00FE3C68" w:rsidP="00730835">
            <w:pPr>
              <w:pStyle w:val="Kontaktndaje"/>
            </w:pPr>
            <w:sdt>
              <w:sdtPr>
                <w:alias w:val="Zadejte PSČ a město:"/>
                <w:tag w:val="Zadejte PSČ a město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2E98870B" w14:textId="77777777" w:rsidR="00730835" w:rsidRPr="00024AA1" w:rsidRDefault="00FE3C68" w:rsidP="00FD19EA">
            <w:sdt>
              <w:sdtPr>
                <w:alias w:val="Zadejte telefon:"/>
                <w:tag w:val="Zadejte telefon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78BA0CA" w14:textId="77777777" w:rsidR="00730835" w:rsidRPr="00024AA1" w:rsidRDefault="00FE3C68" w:rsidP="00FD19EA">
            <w:sdt>
              <w:sdtPr>
                <w:alias w:val="Zadejte e-mail:"/>
                <w:tag w:val="Zadejte e-mail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330F2AE1" w14:textId="042D588E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p w14:paraId="67ECC39E" w14:textId="77777777" w:rsidR="00FD19EA" w:rsidRPr="00024AA1" w:rsidRDefault="00FE3C68" w:rsidP="008736FF">
            <w:sdt>
              <w:sdtPr>
                <w:alias w:val="Zadejte webovou adresu:"/>
                <w:tag w:val="Zadejte webovou adresu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Webová adresa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Skupina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81371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">
                      <o:lock v:ext="edit" aspectratio="t"/>
                      <v:group id="Skupina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Ulice a číslo domu:"/>
              <w:tag w:val="Ulice a číslo domu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024AA1" w:rsidRDefault="00FD19EA" w:rsidP="00FD19EA">
                <w:r w:rsidRPr="00024AA1">
                  <w:rPr>
                    <w:lang w:bidi="cs-CZ"/>
                  </w:rPr>
                  <w:t>Ulice a číslo domu</w:t>
                </w:r>
              </w:p>
            </w:sdtContent>
          </w:sdt>
          <w:sdt>
            <w:sdtPr>
              <w:alias w:val="PSČ a město:"/>
              <w:tag w:val="PSČ a město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024AA1" w:rsidRDefault="00AF10EE" w:rsidP="00730835">
                <w:pPr>
                  <w:pStyle w:val="Kontaktndaje"/>
                </w:pPr>
                <w:r w:rsidRPr="00024AA1">
                  <w:rPr>
                    <w:lang w:bidi="cs-CZ"/>
                  </w:rPr>
                  <w:t>PSČ Město</w:t>
                </w:r>
              </w:p>
            </w:sdtContent>
          </w:sdt>
          <w:p w14:paraId="2AB97BED" w14:textId="77777777" w:rsidR="00730835" w:rsidRPr="00024AA1" w:rsidRDefault="00FE3C68" w:rsidP="00FD19EA">
            <w:sdt>
              <w:sdtPr>
                <w:alias w:val="Telefon:"/>
                <w:tag w:val="Telef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22E4981" w14:textId="77777777" w:rsidR="00730835" w:rsidRPr="00024AA1" w:rsidRDefault="00FE3C68" w:rsidP="00FD19EA">
            <w:sdt>
              <w:sdtPr>
                <w:alias w:val="E-mail:"/>
                <w:tag w:val="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5A7A7065" w14:textId="5B4FDF17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024AA1" w:rsidRDefault="00242F54" w:rsidP="00FD19EA">
            <w:pPr>
              <w:pStyle w:val="Obrzek"/>
            </w:pPr>
            <w:bookmarkStart w:id="0" w:name="_GoBack"/>
            <w:bookmarkEnd w:id="0"/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Skupin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8D918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">
                      <o:lock v:ext="edit" aspectratio="t"/>
                      <v:group id="Skupina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73939F02" w14:textId="77777777" w:rsidR="00AF10EE" w:rsidRPr="00024AA1" w:rsidRDefault="00FE3C68" w:rsidP="00AF10EE">
            <w:sdt>
              <w:sdtPr>
                <w:alias w:val="Ulice a číslo domu:"/>
                <w:tag w:val="Ulice a číslo domu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384B062A" w14:textId="454B449A" w:rsidR="00FD19EA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0C042168" w14:textId="77777777" w:rsidR="00730835" w:rsidRPr="00024AA1" w:rsidRDefault="00FE3C68" w:rsidP="00FD19EA">
            <w:sdt>
              <w:sdtPr>
                <w:alias w:val="Telefon:"/>
                <w:tag w:val="Telef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773FCFE0" w14:textId="77777777" w:rsidR="00730835" w:rsidRPr="00024AA1" w:rsidRDefault="00FE3C68" w:rsidP="00FD19EA">
            <w:sdt>
              <w:sdtPr>
                <w:alias w:val="E-mail:"/>
                <w:tag w:val="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31385AD1" w14:textId="2725FBF6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Skupina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29460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">
                      <o:lock v:ext="edit" aspectratio="t"/>
                      <v:group id="Skupina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55E02D4D" w14:textId="77777777" w:rsidR="00AF10EE" w:rsidRPr="00024AA1" w:rsidRDefault="00FE3C68" w:rsidP="00AF10EE">
            <w:sdt>
              <w:sdtPr>
                <w:alias w:val="Ulice a číslo domu:"/>
                <w:tag w:val="Ulice a číslo domu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391AB4E5" w14:textId="1436D6E4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568F1E07" w14:textId="77777777" w:rsidR="00730835" w:rsidRPr="00024AA1" w:rsidRDefault="00FE3C68" w:rsidP="00FD19EA">
            <w:sdt>
              <w:sdtPr>
                <w:alias w:val="Telefon:"/>
                <w:tag w:val="Telef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67B6C78" w14:textId="77777777" w:rsidR="00730835" w:rsidRPr="00024AA1" w:rsidRDefault="00FE3C68" w:rsidP="00FD19EA">
            <w:sdt>
              <w:sdtPr>
                <w:alias w:val="E-mail:"/>
                <w:tag w:val="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386DF020" w14:textId="7ACD0666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Skupina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98009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">
                      <o:lock v:ext="edit" aspectratio="t"/>
                      <v:group id="Skupina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1D15892B" w14:textId="59EE7239" w:rsidR="00FD19EA" w:rsidRPr="00024AA1" w:rsidRDefault="00FE3C68" w:rsidP="00FD19EA">
            <w:sdt>
              <w:sdtPr>
                <w:alias w:val="Ulice a číslo domu:"/>
                <w:tag w:val="Ulice a číslo domu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756C17D2" w14:textId="77777777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4737E9D2" w14:textId="77777777" w:rsidR="00730835" w:rsidRPr="00024AA1" w:rsidRDefault="00FE3C68" w:rsidP="00FD19EA">
            <w:sdt>
              <w:sdtPr>
                <w:alias w:val="Telefon:"/>
                <w:tag w:val="Telef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599B9CEF" w14:textId="77777777" w:rsidR="00730835" w:rsidRPr="00024AA1" w:rsidRDefault="00FE3C68" w:rsidP="00FD19EA">
            <w:sdt>
              <w:sdtPr>
                <w:alias w:val="E-mail:"/>
                <w:tag w:val="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5E3BE899" w14:textId="34311266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</w:tr>
      <w:tr w:rsidR="00FD19EA" w:rsidRPr="00024AA1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Skupina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DF6EA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">
                      <o:lock v:ext="edit" aspectratio="t"/>
                      <v:group id="Skupina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3A9B36BC" w14:textId="39A91896" w:rsidR="00FD19EA" w:rsidRPr="00024AA1" w:rsidRDefault="00FE3C68" w:rsidP="00FD19EA">
            <w:sdt>
              <w:sdtPr>
                <w:alias w:val="Ulice a číslo domu:"/>
                <w:tag w:val="Ulice a číslo domu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323D9AC4" w14:textId="77777777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110385F1" w14:textId="77777777" w:rsidR="00730835" w:rsidRPr="00024AA1" w:rsidRDefault="00FE3C68" w:rsidP="00FD19EA">
            <w:sdt>
              <w:sdtPr>
                <w:alias w:val="Telefon:"/>
                <w:tag w:val="Telef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67A5CD3" w14:textId="77777777" w:rsidR="00730835" w:rsidRPr="00024AA1" w:rsidRDefault="00FE3C68" w:rsidP="00FD19EA">
            <w:sdt>
              <w:sdtPr>
                <w:alias w:val="E-mail:"/>
                <w:tag w:val="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6F8F9AC4" w14:textId="6C32F5FE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Skupina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6A46F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">
                      <o:lock v:ext="edit" aspectratio="t"/>
                      <v:group id="Skupina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7255EC0D" w14:textId="77777777" w:rsidR="00AF10EE" w:rsidRPr="00024AA1" w:rsidRDefault="00FE3C68" w:rsidP="00AF10EE">
            <w:sdt>
              <w:sdtPr>
                <w:alias w:val="Ulice a číslo domu:"/>
                <w:tag w:val="Ulice a číslo domu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4D83F9D4" w14:textId="5E7CBC70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277C4F0D" w14:textId="77777777" w:rsidR="00730835" w:rsidRPr="00024AA1" w:rsidRDefault="00FE3C68" w:rsidP="00730835">
            <w:sdt>
              <w:sdtPr>
                <w:alias w:val="Zadejte telefon:"/>
                <w:tag w:val="Zadejte telefon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59C41C8F" w14:textId="77777777" w:rsidR="00730835" w:rsidRPr="00024AA1" w:rsidRDefault="00FE3C68" w:rsidP="00FD19EA">
            <w:sdt>
              <w:sdtPr>
                <w:alias w:val="E-mail:"/>
                <w:tag w:val="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2C4EAC32" w14:textId="5429919D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Skupina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1D406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">
                      <o:lock v:ext="edit" aspectratio="t"/>
                      <v:group id="Skupina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Ulice a číslo domu:"/>
              <w:tag w:val="Ulice a číslo domu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024AA1" w:rsidRDefault="00FD19EA" w:rsidP="00FD19EA">
                <w:r w:rsidRPr="00024AA1">
                  <w:rPr>
                    <w:lang w:bidi="cs-CZ"/>
                  </w:rPr>
                  <w:t>Ulice a číslo domu</w:t>
                </w:r>
              </w:p>
            </w:sdtContent>
          </w:sdt>
          <w:p w14:paraId="7461D026" w14:textId="77777777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21DC3DE0" w14:textId="77777777" w:rsidR="00730835" w:rsidRPr="00024AA1" w:rsidRDefault="00FE3C68" w:rsidP="00FD19EA">
            <w:sdt>
              <w:sdtPr>
                <w:alias w:val="Telefon:"/>
                <w:tag w:val="Telef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426CC11F" w14:textId="77777777" w:rsidR="00730835" w:rsidRPr="00024AA1" w:rsidRDefault="00FE3C68" w:rsidP="00FD19EA">
            <w:sdt>
              <w:sdtPr>
                <w:alias w:val="E-mail:"/>
                <w:tag w:val="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22FA5724" w14:textId="7F9641F1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p w14:paraId="13EB2051" w14:textId="117B4EF4" w:rsidR="00FD19EA" w:rsidRPr="00024AA1" w:rsidRDefault="00FE3C68" w:rsidP="008736FF">
            <w:pPr>
              <w:rPr>
                <w:lang w:eastAsia="en-US"/>
              </w:rPr>
            </w:pPr>
            <w:sdt>
              <w:sdtPr>
                <w:alias w:val="Webová adresa:"/>
                <w:tag w:val="Webová adresa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Webová adresa</w:t>
                </w:r>
              </w:sdtContent>
            </w:sdt>
            <w:r w:rsidR="00FD19EA" w:rsidRPr="00024AA1">
              <w:rPr>
                <w:lang w:bidi="cs-CZ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742DB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786A08F7" w14:textId="7D0E1801" w:rsidR="00FD19EA" w:rsidRPr="00024AA1" w:rsidRDefault="00FE3C68" w:rsidP="00FD19EA">
            <w:sdt>
              <w:sdtPr>
                <w:alias w:val="Ulice a číslo domu:"/>
                <w:tag w:val="Ulice a číslo domu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27660EA7" w14:textId="77777777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2F4FAC9A" w14:textId="77777777" w:rsidR="00730835" w:rsidRPr="00024AA1" w:rsidRDefault="00FE3C68" w:rsidP="00FD19EA">
            <w:sdt>
              <w:sdtPr>
                <w:alias w:val="Telefon:"/>
                <w:tag w:val="Telef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93A64AD" w14:textId="77777777" w:rsidR="00730835" w:rsidRPr="00024AA1" w:rsidRDefault="00FE3C68" w:rsidP="00FD19EA">
            <w:sdt>
              <w:sdtPr>
                <w:alias w:val="E-mail:"/>
                <w:tag w:val="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16E6EF15" w14:textId="6C84443A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024AA1" w:rsidRDefault="00242F54" w:rsidP="00FD19EA">
            <w:pPr>
              <w:pStyle w:val="Obrzek"/>
            </w:pPr>
            <w:r w:rsidRPr="00024AA1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Skupina 87" descr="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olný tvar 4" descr="Obrázek květiny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olný tvar 5" descr="Lotosový květ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olný tvar 3" descr="Lotosový květ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EBB31" id="Skupina 87" o:spid="_x0000_s1026" alt="Obrázek květiny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olný tvar 4" o:spid="_x0000_s1028" alt="Obrázek květiny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alt="Lotosový květ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alt="Lotosový květ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aše jméno:"/>
              <w:tag w:val="Vaše jméno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024AA1" w:rsidRDefault="00FD19EA" w:rsidP="00FD19EA">
                <w:pPr>
                  <w:pStyle w:val="Jmno"/>
                </w:pPr>
                <w:r w:rsidRPr="00024AA1">
                  <w:rPr>
                    <w:lang w:bidi="cs-CZ"/>
                  </w:rPr>
                  <w:t>Vaše jméno</w:t>
                </w:r>
              </w:p>
            </w:sdtContent>
          </w:sdt>
          <w:p w14:paraId="5C230A81" w14:textId="5866410F" w:rsidR="00FD19EA" w:rsidRPr="00024AA1" w:rsidRDefault="00FE3C68" w:rsidP="00FD19EA">
            <w:sdt>
              <w:sdtPr>
                <w:alias w:val="Ulice a číslo domu:"/>
                <w:tag w:val="Ulice a číslo domu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24AA1">
                  <w:rPr>
                    <w:lang w:bidi="cs-CZ"/>
                  </w:rPr>
                  <w:t>Ulice a číslo domu</w:t>
                </w:r>
              </w:sdtContent>
            </w:sdt>
            <w:r w:rsidR="00AF10EE" w:rsidRPr="00024AA1">
              <w:rPr>
                <w:lang w:bidi="cs-CZ"/>
              </w:rPr>
              <w:t>,</w:t>
            </w:r>
          </w:p>
          <w:p w14:paraId="1C2A23AF" w14:textId="77777777" w:rsidR="00AF10EE" w:rsidRPr="00024AA1" w:rsidRDefault="00FE3C68" w:rsidP="00730835">
            <w:pPr>
              <w:pStyle w:val="Kontaktndaje"/>
            </w:pPr>
            <w:sdt>
              <w:sdtPr>
                <w:alias w:val="PSČ a město:"/>
                <w:tag w:val="PSČ a město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24AA1">
                  <w:rPr>
                    <w:lang w:bidi="cs-CZ"/>
                  </w:rPr>
                  <w:t>PSČ Město</w:t>
                </w:r>
              </w:sdtContent>
            </w:sdt>
          </w:p>
          <w:p w14:paraId="49CDDEED" w14:textId="77777777" w:rsidR="00730835" w:rsidRPr="00024AA1" w:rsidRDefault="00FE3C68" w:rsidP="00FD19EA">
            <w:sdt>
              <w:sdtPr>
                <w:alias w:val="Telefon:"/>
                <w:tag w:val="Telef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Telefon</w:t>
                </w:r>
              </w:sdtContent>
            </w:sdt>
          </w:p>
          <w:p w14:paraId="2CB6F620" w14:textId="77777777" w:rsidR="00730835" w:rsidRPr="00024AA1" w:rsidRDefault="00FE3C68" w:rsidP="00FD19EA">
            <w:sdt>
              <w:sdtPr>
                <w:alias w:val="E-mail:"/>
                <w:tag w:val="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E-mail</w:t>
                </w:r>
              </w:sdtContent>
            </w:sdt>
          </w:p>
          <w:p w14:paraId="4756DF8A" w14:textId="5D15E9CB" w:rsidR="00FD19EA" w:rsidRPr="00024AA1" w:rsidRDefault="00FE3C68" w:rsidP="00730835">
            <w:pPr>
              <w:pStyle w:val="Kontaktndaje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24AA1">
                  <w:rPr>
                    <w:lang w:bidi="cs-CZ"/>
                  </w:rPr>
                  <w:t>@twitter</w:t>
                </w:r>
              </w:sdtContent>
            </w:sdt>
            <w:r w:rsidR="00FD19EA" w:rsidRPr="00024AA1">
              <w:rPr>
                <w:lang w:bidi="cs-CZ"/>
              </w:rPr>
              <w:t xml:space="preserve">: </w:t>
            </w:r>
            <w:sdt>
              <w:sdtPr>
                <w:alias w:val="Twitterové jméno:"/>
                <w:tag w:val="Twitterové jméno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24AA1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Webová adresa:"/>
              <w:tag w:val="Webová adresa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024AA1" w:rsidRDefault="00FD19EA" w:rsidP="00FD19EA">
                <w:r w:rsidRPr="00024AA1">
                  <w:rPr>
                    <w:lang w:bidi="cs-CZ"/>
                  </w:rPr>
                  <w:t>Webová adresa</w:t>
                </w:r>
              </w:p>
            </w:sdtContent>
          </w:sdt>
        </w:tc>
      </w:tr>
    </w:tbl>
    <w:p w14:paraId="4AC57265" w14:textId="77777777" w:rsidR="00E94CBA" w:rsidRPr="00024AA1" w:rsidRDefault="00E94CBA" w:rsidP="009C67BB"/>
    <w:sectPr w:rsidR="00E94CBA" w:rsidRPr="00024AA1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E0E5D" w14:textId="77777777" w:rsidR="00FE3C68" w:rsidRDefault="00FE3C68" w:rsidP="0093710A">
      <w:r>
        <w:separator/>
      </w:r>
    </w:p>
  </w:endnote>
  <w:endnote w:type="continuationSeparator" w:id="0">
    <w:p w14:paraId="119B1739" w14:textId="77777777" w:rsidR="00FE3C68" w:rsidRDefault="00FE3C68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3E908" w14:textId="77777777" w:rsidR="00FE3C68" w:rsidRDefault="00FE3C68" w:rsidP="0093710A">
      <w:r>
        <w:separator/>
      </w:r>
    </w:p>
  </w:footnote>
  <w:footnote w:type="continuationSeparator" w:id="0">
    <w:p w14:paraId="7D0325A1" w14:textId="77777777" w:rsidR="00FE3C68" w:rsidRDefault="00FE3C68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24AA1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46240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C233E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D19EA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cs-CZ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3245B"/>
  </w:style>
  <w:style w:type="paragraph" w:styleId="Nadpis1">
    <w:name w:val="heading 1"/>
    <w:basedOn w:val="Normln"/>
    <w:next w:val="Normln"/>
    <w:link w:val="Nadpis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mno">
    <w:name w:val="Jméno"/>
    <w:basedOn w:val="Normln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Siln">
    <w:name w:val="Strong"/>
    <w:basedOn w:val="Standardnpsmoodstavce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333B97"/>
  </w:style>
  <w:style w:type="paragraph" w:styleId="Textvbloku">
    <w:name w:val="Block Text"/>
    <w:basedOn w:val="Normln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33B9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33B97"/>
  </w:style>
  <w:style w:type="paragraph" w:styleId="Zkladntext2">
    <w:name w:val="Body Text 2"/>
    <w:basedOn w:val="Normln"/>
    <w:link w:val="Zkladn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33B97"/>
  </w:style>
  <w:style w:type="paragraph" w:styleId="Zkladntext3">
    <w:name w:val="Body Text 3"/>
    <w:basedOn w:val="Normln"/>
    <w:link w:val="Zkladn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33B97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33B97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33B97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33B97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33B97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33B97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33B97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33B97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33B97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333B97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33B97"/>
  </w:style>
  <w:style w:type="table" w:styleId="Barevnmka">
    <w:name w:val="Colorful Grid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33B97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33B97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33B97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3B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3B97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333B97"/>
  </w:style>
  <w:style w:type="character" w:customStyle="1" w:styleId="DatumChar">
    <w:name w:val="Datum Char"/>
    <w:basedOn w:val="Standardnpsmoodstavce"/>
    <w:link w:val="Datum"/>
    <w:uiPriority w:val="99"/>
    <w:semiHidden/>
    <w:rsid w:val="00333B97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33B97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33B97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33B97"/>
  </w:style>
  <w:style w:type="character" w:styleId="Zdraznn">
    <w:name w:val="Emphasis"/>
    <w:basedOn w:val="Standardnpsmoodstavce"/>
    <w:uiPriority w:val="20"/>
    <w:semiHidden/>
    <w:unhideWhenUsed/>
    <w:qFormat/>
    <w:rsid w:val="00333B97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333B9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33B97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33B97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93710A"/>
  </w:style>
  <w:style w:type="character" w:customStyle="1" w:styleId="ZpatChar">
    <w:name w:val="Zápatí Char"/>
    <w:basedOn w:val="Standardnpsmoodstavce"/>
    <w:link w:val="Zpat"/>
    <w:uiPriority w:val="99"/>
    <w:rsid w:val="0093710A"/>
  </w:style>
  <w:style w:type="character" w:styleId="Znakapoznpodarou">
    <w:name w:val="footnote reference"/>
    <w:basedOn w:val="Standardnpsmoodstavce"/>
    <w:uiPriority w:val="99"/>
    <w:semiHidden/>
    <w:unhideWhenUsed/>
    <w:rsid w:val="00333B97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3B97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3B97"/>
    <w:rPr>
      <w:szCs w:val="20"/>
    </w:rPr>
  </w:style>
  <w:style w:type="table" w:customStyle="1" w:styleId="Svtltabulkasmkou11">
    <w:name w:val="Světlá tabulka s mřížkou 1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93710A"/>
  </w:style>
  <w:style w:type="character" w:customStyle="1" w:styleId="ZhlavChar">
    <w:name w:val="Záhlaví Char"/>
    <w:basedOn w:val="Standardnpsmoodstavce"/>
    <w:link w:val="Zhlav"/>
    <w:uiPriority w:val="99"/>
    <w:rsid w:val="0093710A"/>
  </w:style>
  <w:style w:type="character" w:customStyle="1" w:styleId="Nadpis1Char">
    <w:name w:val="Nadpis 1 Char"/>
    <w:basedOn w:val="Standardnpsmoodstavce"/>
    <w:link w:val="Nadpis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333B97"/>
  </w:style>
  <w:style w:type="paragraph" w:styleId="AdresaHTML">
    <w:name w:val="HTML Address"/>
    <w:basedOn w:val="Normln"/>
    <w:link w:val="AdresaHTMLChar"/>
    <w:uiPriority w:val="99"/>
    <w:semiHidden/>
    <w:unhideWhenUsed/>
    <w:rsid w:val="00333B97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33B97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33B97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333B97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33B97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33B97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333B97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33B97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33B97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33B97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33B97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33B97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33B97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33B97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33B97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03245B"/>
    <w:rPr>
      <w:i/>
      <w:iCs/>
      <w:color w:val="A1226E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Svtlmka">
    <w:name w:val="Light Grid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333B97"/>
  </w:style>
  <w:style w:type="paragraph" w:styleId="Seznam">
    <w:name w:val="List"/>
    <w:basedOn w:val="Normln"/>
    <w:uiPriority w:val="99"/>
    <w:semiHidden/>
    <w:unhideWhenUsed/>
    <w:rsid w:val="00333B97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33B97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33B97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33B97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33B97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333B97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33B97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333B97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33B97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zmezer">
    <w:name w:val="No Spacing"/>
    <w:uiPriority w:val="1"/>
    <w:semiHidden/>
    <w:unhideWhenUsed/>
    <w:qFormat/>
    <w:rsid w:val="00333B97"/>
  </w:style>
  <w:style w:type="paragraph" w:styleId="Normlnweb">
    <w:name w:val="Normal (Web)"/>
    <w:basedOn w:val="Normln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333B97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33B97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33B97"/>
  </w:style>
  <w:style w:type="character" w:styleId="slostrnky">
    <w:name w:val="page number"/>
    <w:basedOn w:val="Standardnpsmoodstavce"/>
    <w:uiPriority w:val="99"/>
    <w:semiHidden/>
    <w:unhideWhenUsed/>
    <w:rsid w:val="00333B97"/>
  </w:style>
  <w:style w:type="table" w:customStyle="1" w:styleId="Prosttabulka11">
    <w:name w:val="Prostá tabulka 11"/>
    <w:basedOn w:val="Normlntabulk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33B97"/>
    <w:rPr>
      <w:rFonts w:ascii="Consolas" w:hAnsi="Consolas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33B97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33B97"/>
  </w:style>
  <w:style w:type="character" w:customStyle="1" w:styleId="OslovenChar">
    <w:name w:val="Oslovení Char"/>
    <w:basedOn w:val="Standardnpsmoodstavce"/>
    <w:link w:val="Osloven"/>
    <w:uiPriority w:val="99"/>
    <w:semiHidden/>
    <w:rsid w:val="00333B97"/>
  </w:style>
  <w:style w:type="paragraph" w:styleId="Podpis">
    <w:name w:val="Signature"/>
    <w:basedOn w:val="Normln"/>
    <w:link w:val="PodpisChar"/>
    <w:uiPriority w:val="99"/>
    <w:semiHidden/>
    <w:unhideWhenUsed/>
    <w:rsid w:val="00333B97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33B97"/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33B97"/>
    <w:rPr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333B97"/>
    <w:pPr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333B97"/>
  </w:style>
  <w:style w:type="table" w:styleId="Profesionlntabulka">
    <w:name w:val="Table Professional"/>
    <w:basedOn w:val="Normlntabul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ev">
    <w:name w:val="Title"/>
    <w:basedOn w:val="Normln"/>
    <w:next w:val="Normln"/>
    <w:link w:val="Nzev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33B97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33B97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33B97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33B97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33B97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33B97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33B97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33B97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33B97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33B97"/>
    <w:pPr>
      <w:outlineLvl w:val="9"/>
    </w:pPr>
  </w:style>
  <w:style w:type="paragraph" w:customStyle="1" w:styleId="Obrzek">
    <w:name w:val="Obrázek"/>
    <w:basedOn w:val="Normln"/>
    <w:qFormat/>
    <w:rsid w:val="00730835"/>
    <w:pPr>
      <w:spacing w:before="100" w:after="900"/>
    </w:pPr>
  </w:style>
  <w:style w:type="paragraph" w:customStyle="1" w:styleId="Kontaktndaje">
    <w:name w:val="Kontaktní údaje"/>
    <w:basedOn w:val="Normln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A07F9" w:rsidP="00BA07F9">
          <w:pPr>
            <w:pStyle w:val="EB2915AC5B7148238E670817ECAE3C50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A07F9" w:rsidP="00BA07F9">
          <w:pPr>
            <w:pStyle w:val="EDE85CBFDEB946BA976A00375CDD70D7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A07F9" w:rsidP="00BA07F9">
          <w:pPr>
            <w:pStyle w:val="BB469DDB865F4940B94D37BBCAC31AA8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A07F9" w:rsidP="00BA07F9">
          <w:pPr>
            <w:pStyle w:val="6B660E85DA0F4D469A5C444899B89011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A07F9" w:rsidP="00BA07F9">
          <w:pPr>
            <w:pStyle w:val="5A811E54763E482FBC114272ACDBE68F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A07F9" w:rsidP="00BA07F9">
          <w:pPr>
            <w:pStyle w:val="5287874DBCF44449B8937DE21EA8C4F3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A07F9" w:rsidP="00BA07F9">
          <w:pPr>
            <w:pStyle w:val="4286DF52A0A64E4BA42A790784A40632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A07F9" w:rsidP="00BA07F9">
          <w:pPr>
            <w:pStyle w:val="33C5315CE54243B28D8D7D34E490BCAC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A07F9" w:rsidP="00BA07F9">
          <w:pPr>
            <w:pStyle w:val="EAF7492FE6E24591AA98E2B476719A4A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A07F9" w:rsidP="00BA07F9">
          <w:pPr>
            <w:pStyle w:val="02C2EBD8CB1B4CBFA57F23FBA76B533A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A07F9" w:rsidP="00BA07F9">
          <w:pPr>
            <w:pStyle w:val="BFE4A80932B34CF38C560C219303D116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A07F9" w:rsidP="00BA07F9">
          <w:pPr>
            <w:pStyle w:val="11A44AC944164F73BCFB221C58D70BFD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A07F9" w:rsidP="00BA07F9">
          <w:pPr>
            <w:pStyle w:val="E06A62DD763342E39DBDAC432E2841EC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A07F9" w:rsidP="00BA07F9">
          <w:pPr>
            <w:pStyle w:val="16D285FD58AD40478A17ED689C1AF719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A07F9" w:rsidP="00BA07F9">
          <w:pPr>
            <w:pStyle w:val="557B906642314D30A24920A09A4E3677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A07F9" w:rsidP="00BA07F9">
          <w:pPr>
            <w:pStyle w:val="E4FE0DAE8E4548C4A5D5BCD3B7B60026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A07F9" w:rsidP="00BA07F9">
          <w:pPr>
            <w:pStyle w:val="F48D92DDB96A49A7909D6B3ABC0F1CFA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A07F9" w:rsidP="00BA07F9">
          <w:pPr>
            <w:pStyle w:val="AF9410C26C09453780B768487B59A318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A07F9" w:rsidP="00BA07F9">
          <w:pPr>
            <w:pStyle w:val="77E51353D91F47C19E219C44B43FBAC9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A07F9" w:rsidP="00BA07F9">
          <w:pPr>
            <w:pStyle w:val="C05D9D02E0E647BAA7D93147C523D19E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A07F9" w:rsidP="00BA07F9">
          <w:pPr>
            <w:pStyle w:val="FA76F88FE5B542F3A5E270D9AF8E35B9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A07F9" w:rsidP="00BA07F9">
          <w:pPr>
            <w:pStyle w:val="B8455C5067454B5FACAFE8858AC2DF0B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A07F9" w:rsidP="00BA07F9">
          <w:pPr>
            <w:pStyle w:val="35487FCE1E91420BAA229650C10CBAE2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A07F9" w:rsidP="00BA07F9">
          <w:pPr>
            <w:pStyle w:val="8029D1E7D60141488FFC77D072C0394E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A07F9" w:rsidP="00BA07F9">
          <w:pPr>
            <w:pStyle w:val="49ADD01B51CB456191F7BF47858DE0ED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A07F9" w:rsidP="00BA07F9">
          <w:pPr>
            <w:pStyle w:val="B9C18112AC904B14A5972922A564AC87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A07F9" w:rsidP="00BA07F9">
          <w:pPr>
            <w:pStyle w:val="D9B1929B615647EC840C4EDB803A5A63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A07F9" w:rsidP="00BA07F9">
          <w:pPr>
            <w:pStyle w:val="8ADC6666B005476585D8CDF5481DCD5C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A07F9" w:rsidP="00BA07F9">
          <w:pPr>
            <w:pStyle w:val="BCB296CCCBA84AE587B2858F29D67CF5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A07F9" w:rsidP="00BA07F9">
          <w:pPr>
            <w:pStyle w:val="1007F6FF0DA44E32BD5D3176F759FE3C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A07F9" w:rsidP="00BA07F9">
          <w:pPr>
            <w:pStyle w:val="1332A3AB9E10415AB3BCB773442B2457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A07F9" w:rsidP="00BA07F9">
          <w:pPr>
            <w:pStyle w:val="96716D416D3C43D5A2EF4EF5860DD423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A07F9" w:rsidP="00BA07F9">
          <w:pPr>
            <w:pStyle w:val="3D205F086AD742C89D2E924F75DCEFEE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A07F9" w:rsidP="00BA07F9">
          <w:pPr>
            <w:pStyle w:val="AD935371A3CD419FBF48D0FFB83DFA9B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A07F9" w:rsidP="00BA07F9">
          <w:pPr>
            <w:pStyle w:val="7774FC68C87E494689C27471D820F374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A07F9" w:rsidP="00BA07F9">
          <w:pPr>
            <w:pStyle w:val="4A9404B4D6AC4D88882B1A89528959A5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A07F9" w:rsidP="00BA07F9">
          <w:pPr>
            <w:pStyle w:val="9E39715992CB4A23BA1EECC326F783B6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A07F9" w:rsidP="00BA07F9">
          <w:pPr>
            <w:pStyle w:val="2CF7AA03A5174C808662D0ACC2AEF875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A07F9" w:rsidP="00BA07F9">
          <w:pPr>
            <w:pStyle w:val="2912EE4220134C3FADF4FECB66F038B1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A07F9" w:rsidP="00BA07F9">
          <w:pPr>
            <w:pStyle w:val="288C556658C74B82BB14F3F25589481F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A07F9" w:rsidP="00BA07F9">
          <w:pPr>
            <w:pStyle w:val="195CDFA46A72432FBEF35D7712F67A37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A07F9" w:rsidP="00BA07F9">
          <w:pPr>
            <w:pStyle w:val="FAF67C5311704C7A9AA289215B583A3B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A07F9" w:rsidP="00BA07F9">
          <w:pPr>
            <w:pStyle w:val="D63FB422ECC34896B1E928A60B98861E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A07F9" w:rsidP="00BA07F9">
          <w:pPr>
            <w:pStyle w:val="E388390A99EE4C92A5B98E4A86B7FB4C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A07F9" w:rsidP="00BA07F9">
          <w:pPr>
            <w:pStyle w:val="9A800666439E4B39B933CEC78185CD7F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A07F9" w:rsidP="00BA07F9">
          <w:pPr>
            <w:pStyle w:val="C03EDDF6DB214755A90DFBC581DCD5E4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A07F9" w:rsidP="00BA07F9">
          <w:pPr>
            <w:pStyle w:val="5561E38A28AF4BF5BAEAD3A455D457AC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A07F9" w:rsidP="00BA07F9">
          <w:pPr>
            <w:pStyle w:val="39C32D344F1B47E7A83A2FDA56E83B04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A07F9" w:rsidP="00BA07F9">
          <w:pPr>
            <w:pStyle w:val="46B880EE803945B98922941F2080C302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A07F9" w:rsidP="00BA07F9">
          <w:pPr>
            <w:pStyle w:val="954E045EFF5D41CB9A410799059AC891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A07F9" w:rsidP="00BA07F9">
          <w:pPr>
            <w:pStyle w:val="6009AD3ABFFA4E5C9952807ECB20F4F0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A07F9" w:rsidP="00BA07F9">
          <w:pPr>
            <w:pStyle w:val="28D5802C19E3490EAB3250B16A12510B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A07F9" w:rsidP="00BA07F9">
          <w:pPr>
            <w:pStyle w:val="9C197254A782429EA4F33A8936EC0384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A07F9" w:rsidP="00BA07F9">
          <w:pPr>
            <w:pStyle w:val="3A270EEAB07A4B9194C6D36252A2FCE8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A07F9" w:rsidP="00BA07F9">
          <w:pPr>
            <w:pStyle w:val="C5BCF5143FCE48858D0C246D439BEBF3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A07F9" w:rsidP="00BA07F9">
          <w:pPr>
            <w:pStyle w:val="9477A7B727194D4BA4D4D18C04937685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A07F9" w:rsidP="00BA07F9">
          <w:pPr>
            <w:pStyle w:val="DC1641FB13DE4FB69A3DD1BAE4AFC331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A07F9" w:rsidP="00BA07F9">
          <w:pPr>
            <w:pStyle w:val="6568843B20A64AFA9A5AAC1E478F4D7A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A07F9" w:rsidP="00BA07F9">
          <w:pPr>
            <w:pStyle w:val="2CFE3F9D5AC64C91922A0C3E4D7D904D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A07F9" w:rsidP="00BA07F9">
          <w:pPr>
            <w:pStyle w:val="6A7814946B7B4E58846D9A13FF6A11D0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A07F9" w:rsidP="00BA07F9">
          <w:pPr>
            <w:pStyle w:val="DBE5A7D4D71349469A5CC06129E13C6C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A07F9" w:rsidP="00BA07F9">
          <w:pPr>
            <w:pStyle w:val="85E1B0BFA9324CFF94424BF663E83734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A07F9" w:rsidP="00BA07F9">
          <w:pPr>
            <w:pStyle w:val="740C6A2E84AC4B67ADABBC5492E91AED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A07F9" w:rsidP="00BA07F9">
          <w:pPr>
            <w:pStyle w:val="C75D25D6DD6D47A995D57F609F4155D41"/>
          </w:pPr>
          <w:r w:rsidRPr="00024AA1">
            <w:rPr>
              <w:lang w:bidi="cs-CZ"/>
            </w:rPr>
            <w:t>Vaše jméno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A07F9" w:rsidP="00BA07F9">
          <w:pPr>
            <w:pStyle w:val="A91A32CD614B412AB8FF8837DE38A3D01"/>
          </w:pPr>
          <w:r w:rsidRPr="00024AA1">
            <w:rPr>
              <w:lang w:bidi="cs-CZ"/>
            </w:rPr>
            <w:t>Ulice a číslo domu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A07F9" w:rsidP="00BA07F9">
          <w:pPr>
            <w:pStyle w:val="EE5AB7679752438295E09A2AC01D5E341"/>
          </w:pPr>
          <w:r w:rsidRPr="00024AA1">
            <w:rPr>
              <w:lang w:bidi="cs-CZ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A07F9" w:rsidP="00BA07F9">
          <w:pPr>
            <w:pStyle w:val="765E4862A055484DAF118EAD5C61F9DE1"/>
          </w:pPr>
          <w:r w:rsidRPr="00024AA1">
            <w:rPr>
              <w:lang w:bidi="cs-CZ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A07F9" w:rsidP="00BA07F9">
          <w:pPr>
            <w:pStyle w:val="0CE683E604624000BC39090F700FF51D1"/>
          </w:pPr>
          <w:r w:rsidRPr="00024AA1">
            <w:rPr>
              <w:lang w:bidi="cs-CZ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A07F9" w:rsidP="00BA07F9">
          <w:pPr>
            <w:pStyle w:val="2190EB9F9ECE47E1BE28ADA0B4654B4A1"/>
          </w:pPr>
          <w:r w:rsidRPr="00024AA1">
            <w:rPr>
              <w:lang w:bidi="cs-CZ"/>
            </w:rPr>
            <w:t>Twitterové jméno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A07F9" w:rsidP="00BA07F9">
          <w:pPr>
            <w:pStyle w:val="D14BF767E4C74BDDB56149B7B866D75D1"/>
          </w:pPr>
          <w:r w:rsidRPr="00024AA1">
            <w:rPr>
              <w:lang w:bidi="cs-CZ"/>
            </w:rPr>
            <w:t>Webová adresa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A07F9" w:rsidP="00BA07F9">
          <w:pPr>
            <w:pStyle w:val="56EB7651D74F4D9DBAFAB3896DA46A77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A07F9" w:rsidP="00BA07F9">
          <w:pPr>
            <w:pStyle w:val="B7A6DA7B8ABF4D4CACA38D73D0E92452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A07F9" w:rsidP="00BA07F9">
          <w:pPr>
            <w:pStyle w:val="E4988B95C5C34031BF2D13ABF563213F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A07F9" w:rsidP="00BA07F9">
          <w:pPr>
            <w:pStyle w:val="6C1E1D8475E24C5ABADFE934C597554A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A07F9" w:rsidP="00BA07F9">
          <w:pPr>
            <w:pStyle w:val="43D0CC09E8F2427EBE4CEE71B1D1FE1A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A07F9" w:rsidP="00BA07F9">
          <w:pPr>
            <w:pStyle w:val="8621FE4C12C946B7906C8555D29772E3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A07F9" w:rsidP="00BA07F9">
          <w:pPr>
            <w:pStyle w:val="6C7C6AFFE9D14DA8B859835D99FA1747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A07F9" w:rsidP="00BA07F9">
          <w:pPr>
            <w:pStyle w:val="857C909B7312441B85991CFB06EA000C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A07F9" w:rsidP="00BA07F9">
          <w:pPr>
            <w:pStyle w:val="8A19A38376D44FDCA3364F2E59A996911"/>
          </w:pPr>
          <w:r w:rsidRPr="00024AA1">
            <w:rPr>
              <w:lang w:bidi="cs-CZ"/>
            </w:rPr>
            <w:t>PSČ Město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A07F9" w:rsidP="00BA07F9">
          <w:pPr>
            <w:pStyle w:val="38AD9EEC26434D95A1D098F3C1495BE21"/>
          </w:pPr>
          <w:r w:rsidRPr="00024AA1">
            <w:rPr>
              <w:lang w:bidi="cs-CZ"/>
            </w:rPr>
            <w:t>PSČ Město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A07F9"/>
    <w:rsid w:val="00BB3D55"/>
    <w:rsid w:val="00BD1BA6"/>
    <w:rsid w:val="00BF3574"/>
    <w:rsid w:val="00C359C6"/>
    <w:rsid w:val="00CC218C"/>
    <w:rsid w:val="00CF66BB"/>
    <w:rsid w:val="00D61593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A07F9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BA07F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BA07F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BA07F9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DC3F2-CBAE-4235-8BBD-8D0F89420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Office_25701393_TF04027266</Template>
  <TotalTime>3</TotalTime>
  <Pages>1</Pages>
  <Words>166</Words>
  <Characters>986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2018-10-26T17:50:00Z</dcterms:created>
  <dcterms:modified xsi:type="dcterms:W3CDTF">2018-10-29T01:43:00Z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