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056EC7" w:rsidRDefault="00B64817" w:rsidP="00B64817">
      <w:pPr>
        <w:spacing w:after="0"/>
        <w:rPr>
          <w:sz w:val="8"/>
          <w:szCs w:val="8"/>
          <w:lang w:val="bg-BG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056EC7" w:rsidTr="00DF3365">
        <w:trPr>
          <w:jc w:val="center"/>
        </w:trPr>
        <w:sdt>
          <w:sdtPr>
            <w:rPr>
              <w:lang w:val="bg-BG"/>
            </w:rPr>
            <w:id w:val="137850500"/>
            <w:placeholder>
              <w:docPart w:val="3490635EC4634923B8249E82C4B564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056EC7" w:rsidRDefault="002E36BF" w:rsidP="00B64817">
                <w:pPr>
                  <w:pStyle w:val="a2"/>
                  <w:rPr>
                    <w:lang w:val="bg-BG"/>
                  </w:rPr>
                </w:pPr>
                <w:r w:rsidRPr="00056EC7">
                  <w:rPr>
                    <w:lang w:val="bg-BG" w:bidi="bg-BG"/>
                  </w:rPr>
                  <w:t>Напишете адреса тук</w:t>
                </w:r>
              </w:p>
            </w:tc>
          </w:sdtContent>
        </w:sdt>
      </w:tr>
      <w:tr w:rsidR="00B64817" w:rsidRPr="00056EC7" w:rsidTr="00DF3365">
        <w:trPr>
          <w:trHeight w:val="7416"/>
          <w:jc w:val="center"/>
        </w:trPr>
        <w:sdt>
          <w:sdtPr>
            <w:rPr>
              <w:sz w:val="220"/>
              <w:szCs w:val="56"/>
              <w:lang w:val="bg-BG"/>
            </w:rPr>
            <w:id w:val="1735113166"/>
            <w:placeholder>
              <w:docPart w:val="68F1565691384DEF8C944387C7EFC2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B471B0" w:rsidRDefault="002E36BF" w:rsidP="00B64817">
                <w:pPr>
                  <w:pStyle w:val="Heading1"/>
                  <w:rPr>
                    <w:sz w:val="220"/>
                    <w:szCs w:val="56"/>
                    <w:lang w:val="bg-BG"/>
                  </w:rPr>
                </w:pPr>
                <w:r w:rsidRPr="00B471B0">
                  <w:rPr>
                    <w:sz w:val="200"/>
                    <w:szCs w:val="52"/>
                    <w:lang w:val="bg-BG" w:bidi="bg-BG"/>
                  </w:rPr>
                  <w:t>Име на събитие</w:t>
                </w:r>
              </w:p>
            </w:tc>
          </w:sdtContent>
        </w:sdt>
      </w:tr>
      <w:tr w:rsidR="00335057" w:rsidRPr="00B471B0" w:rsidTr="00DF3365">
        <w:trPr>
          <w:trHeight w:val="890"/>
          <w:jc w:val="center"/>
        </w:trPr>
        <w:sdt>
          <w:sdtPr>
            <w:rPr>
              <w:color w:val="83E402"/>
              <w:lang w:val="bg-BG"/>
            </w:rPr>
            <w:id w:val="-517235303"/>
            <w:placeholder>
              <w:docPart w:val="7B7FBCB3EEC94481A0EC763A92A5DE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056EC7" w:rsidRDefault="002E36BF" w:rsidP="00B64817">
                <w:pPr>
                  <w:pStyle w:val="Heading2"/>
                  <w:rPr>
                    <w:color w:val="83E402"/>
                    <w:lang w:val="bg-BG"/>
                  </w:rPr>
                </w:pPr>
                <w:r w:rsidRPr="00B471B0">
                  <w:rPr>
                    <w:sz w:val="44"/>
                    <w:szCs w:val="18"/>
                    <w:lang w:val="bg-BG" w:bidi="bg-BG"/>
                  </w:rPr>
                  <w:t>НАПИШЕТЕ ПОДЗАГЛАВИЕТО ТУК</w:t>
                </w:r>
              </w:p>
            </w:tc>
          </w:sdtContent>
        </w:sdt>
      </w:tr>
      <w:tr w:rsidR="00335057" w:rsidRPr="006F5B20" w:rsidTr="00B471B0">
        <w:trPr>
          <w:trHeight w:val="3760"/>
          <w:jc w:val="center"/>
        </w:trPr>
        <w:sdt>
          <w:sdtPr>
            <w:rPr>
              <w:sz w:val="36"/>
              <w:szCs w:val="20"/>
              <w:lang w:val="bg-BG"/>
            </w:rPr>
            <w:id w:val="-338687664"/>
            <w:placeholder>
              <w:docPart w:val="FBADABD289B440678132ABD91BE964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B471B0" w:rsidRDefault="002E36BF" w:rsidP="002E36BF">
                <w:pPr>
                  <w:rPr>
                    <w:sz w:val="36"/>
                    <w:szCs w:val="20"/>
                    <w:lang w:val="bg-BG"/>
                  </w:rPr>
                </w:pPr>
                <w:r w:rsidRPr="00B471B0">
                  <w:rPr>
                    <w:sz w:val="36"/>
                    <w:szCs w:val="20"/>
                    <w:lang w:val="bg-BG" w:bidi="bg-BG"/>
                  </w:rPr>
                  <w:t>За да заместите текст в контейнер (като напр. този), просто щракнете върху него и започнете да въвеждате.</w:t>
                </w:r>
              </w:p>
              <w:p w:rsidR="007E13A7" w:rsidRPr="00B471B0" w:rsidRDefault="002E36BF" w:rsidP="00F623DC">
                <w:pPr>
                  <w:rPr>
                    <w:sz w:val="36"/>
                    <w:szCs w:val="20"/>
                    <w:lang w:val="bg-BG"/>
                  </w:rPr>
                </w:pPr>
                <w:r w:rsidRPr="00B471B0">
                  <w:rPr>
                    <w:sz w:val="36"/>
                    <w:szCs w:val="20"/>
                    <w:lang w:val="bg-BG" w:bidi="bg-BG"/>
                  </w:rPr>
                  <w:t>Щракнете двукратно в горния колонтитул, за да промените изображението или обектите във фона.</w:t>
                </w:r>
              </w:p>
            </w:tc>
          </w:sdtContent>
        </w:sdt>
        <w:bookmarkStart w:id="0" w:name="_GoBack"/>
        <w:bookmarkEnd w:id="0"/>
      </w:tr>
      <w:tr w:rsidR="007E13A7" w:rsidRPr="00056EC7" w:rsidTr="00DF3365">
        <w:trPr>
          <w:trHeight w:val="432"/>
          <w:jc w:val="center"/>
        </w:trPr>
        <w:sdt>
          <w:sdtPr>
            <w:rPr>
              <w:sz w:val="44"/>
              <w:szCs w:val="44"/>
              <w:lang w:val="bg-BG"/>
            </w:rPr>
            <w:id w:val="-375932374"/>
            <w:placeholder>
              <w:docPart w:val="22420DF33D064F5F9EEF3B5E97A967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B471B0" w:rsidRDefault="002E36BF" w:rsidP="007E13A7">
                <w:pPr>
                  <w:pStyle w:val="Date"/>
                  <w:rPr>
                    <w:color w:val="595959"/>
                    <w:sz w:val="44"/>
                    <w:szCs w:val="44"/>
                    <w:lang w:val="bg-BG"/>
                  </w:rPr>
                </w:pPr>
                <w:r w:rsidRPr="00B471B0">
                  <w:rPr>
                    <w:sz w:val="44"/>
                    <w:szCs w:val="44"/>
                    <w:lang w:val="bg-BG" w:bidi="bg-BG"/>
                  </w:rPr>
                  <w:t>20 АПРИЛ [ГОДИНА]</w:t>
                </w:r>
              </w:p>
            </w:tc>
          </w:sdtContent>
        </w:sdt>
      </w:tr>
      <w:tr w:rsidR="00B64817" w:rsidRPr="00056EC7" w:rsidTr="00DF3365">
        <w:trPr>
          <w:trHeight w:val="540"/>
          <w:jc w:val="center"/>
        </w:trPr>
        <w:sdt>
          <w:sdtPr>
            <w:rPr>
              <w:sz w:val="44"/>
              <w:szCs w:val="44"/>
              <w:lang w:val="bg-BG"/>
            </w:rPr>
            <w:id w:val="-370230161"/>
            <w:placeholder>
              <w:docPart w:val="F204CBC5E4C2411DB65BA0C5168EF8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6F5B20" w:rsidRDefault="006F5B20" w:rsidP="006F5B20">
                <w:pPr>
                  <w:pStyle w:val="a"/>
                  <w:ind w:right="0"/>
                  <w:rPr>
                    <w:color w:val="595959"/>
                    <w:sz w:val="44"/>
                    <w:szCs w:val="44"/>
                    <w:lang w:val="cs-CZ"/>
                  </w:rPr>
                </w:pPr>
                <w:r>
                  <w:rPr>
                    <w:sz w:val="44"/>
                    <w:szCs w:val="44"/>
                    <w:lang w:val="bg-BG" w:bidi="bg-BG"/>
                  </w:rPr>
                  <w:t>10:00 – 17:00 ч</w:t>
                </w:r>
                <w:r>
                  <w:rPr>
                    <w:sz w:val="44"/>
                    <w:szCs w:val="44"/>
                    <w:lang w:val="cs-CZ" w:bidi="bg-BG"/>
                  </w:rPr>
                  <w:t>.</w:t>
                </w:r>
              </w:p>
            </w:tc>
          </w:sdtContent>
        </w:sdt>
      </w:tr>
    </w:tbl>
    <w:p w:rsidR="002A068F" w:rsidRPr="00056EC7" w:rsidRDefault="002A068F" w:rsidP="00532C3C">
      <w:pPr>
        <w:pStyle w:val="NoSpacing"/>
        <w:rPr>
          <w:rFonts w:ascii="Bookman Old Style" w:hAnsi="Bookman Old Style"/>
          <w:lang w:val="bg-BG"/>
        </w:rPr>
      </w:pPr>
    </w:p>
    <w:sectPr w:rsidR="002A068F" w:rsidRPr="00056EC7" w:rsidSect="00056EC7">
      <w:headerReference w:type="default" r:id="rId11"/>
      <w:footerReference w:type="default" r:id="rId12"/>
      <w:headerReference w:type="first" r:id="rId13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5B20" w:rsidRDefault="006F5B20" w:rsidP="00B64817">
      <w:r>
        <w:separator/>
      </w:r>
    </w:p>
    <w:p w:rsidR="006F5B20" w:rsidRDefault="006F5B20" w:rsidP="00B64817"/>
    <w:p w:rsidR="006F5B20" w:rsidRDefault="006F5B20" w:rsidP="00B64817"/>
  </w:endnote>
  <w:endnote w:type="continuationSeparator" w:id="0">
    <w:p w:rsidR="006F5B20" w:rsidRDefault="006F5B20" w:rsidP="00B64817">
      <w:r>
        <w:continuationSeparator/>
      </w:r>
    </w:p>
    <w:p w:rsidR="006F5B20" w:rsidRDefault="006F5B20" w:rsidP="00B64817"/>
    <w:p w:rsidR="006F5B20" w:rsidRDefault="006F5B20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056EC7" w:rsidRDefault="009124DD" w:rsidP="00B64817">
    <w:pPr>
      <w:pStyle w:val="Footer"/>
      <w:rPr>
        <w:lang w:val="bg-BG"/>
      </w:rPr>
    </w:pPr>
    <w:r w:rsidRPr="00056EC7">
      <w:rPr>
        <w:lang w:val="bg-BG" w:bidi="bg-BG"/>
      </w:rPr>
      <w:fldChar w:fldCharType="begin"/>
    </w:r>
    <w:r w:rsidRPr="00056EC7">
      <w:rPr>
        <w:lang w:val="bg-BG" w:bidi="bg-BG"/>
      </w:rPr>
      <w:instrText xml:space="preserve"> PAGE   \* MERGEFORMAT </w:instrText>
    </w:r>
    <w:r w:rsidRPr="00056EC7">
      <w:rPr>
        <w:lang w:val="bg-BG" w:bidi="bg-BG"/>
      </w:rPr>
      <w:fldChar w:fldCharType="separate"/>
    </w:r>
    <w:r w:rsidR="00056EC7" w:rsidRPr="00056EC7">
      <w:rPr>
        <w:noProof/>
        <w:lang w:val="bg-BG" w:bidi="bg-BG"/>
      </w:rPr>
      <w:t>2</w:t>
    </w:r>
    <w:r w:rsidRPr="00056EC7">
      <w:rPr>
        <w:noProof/>
        <w:lang w:val="bg-BG" w:bidi="bg-BG"/>
      </w:rPr>
      <w:fldChar w:fldCharType="end"/>
    </w:r>
  </w:p>
  <w:p w:rsidR="00211A9D" w:rsidRPr="00056EC7" w:rsidRDefault="00211A9D" w:rsidP="00B64817">
    <w:pPr>
      <w:rPr>
        <w:lang w:val="bg-BG"/>
      </w:rPr>
    </w:pPr>
  </w:p>
  <w:p w:rsidR="00211A9D" w:rsidRPr="00056EC7" w:rsidRDefault="00211A9D" w:rsidP="00B64817">
    <w:pPr>
      <w:rPr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5B20" w:rsidRDefault="006F5B20" w:rsidP="00B64817">
      <w:r>
        <w:separator/>
      </w:r>
    </w:p>
    <w:p w:rsidR="006F5B20" w:rsidRDefault="006F5B20" w:rsidP="00B64817"/>
    <w:p w:rsidR="006F5B20" w:rsidRDefault="006F5B20" w:rsidP="00B64817"/>
  </w:footnote>
  <w:footnote w:type="continuationSeparator" w:id="0">
    <w:p w:rsidR="006F5B20" w:rsidRDefault="006F5B20" w:rsidP="00B64817">
      <w:r>
        <w:continuationSeparator/>
      </w:r>
    </w:p>
    <w:p w:rsidR="006F5B20" w:rsidRDefault="006F5B20" w:rsidP="00B64817"/>
    <w:p w:rsidR="006F5B20" w:rsidRDefault="006F5B20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056EC7" w:rsidRDefault="002A068F" w:rsidP="00B64817">
    <w:pPr>
      <w:pStyle w:val="Header"/>
      <w:rPr>
        <w:lang w:val="bg-BG"/>
      </w:rPr>
    </w:pPr>
  </w:p>
  <w:p w:rsidR="00211A9D" w:rsidRPr="00056EC7" w:rsidRDefault="00211A9D" w:rsidP="00B64817">
    <w:pPr>
      <w:rPr>
        <w:lang w:val="bg-BG"/>
      </w:rPr>
    </w:pPr>
  </w:p>
  <w:p w:rsidR="00211A9D" w:rsidRPr="00056EC7" w:rsidRDefault="00211A9D" w:rsidP="00B64817">
    <w:pPr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val="bg-BG" w:bidi="bg-BG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61152"/>
              <wp:effectExtent l="0" t="0" r="1905" b="0"/>
              <wp:wrapNone/>
              <wp:docPr id="17" name="Група 17" descr="Група изображения във фон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Изображение" descr="Изображение на къща за фон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Правоъгълник 31" descr="Блок със замъгляване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Правоъгълник 15" descr="Горна част на декорацията във фона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Правоъгълник 16" descr="Долна част на декорацията във фона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5600135" id="Група 17" o:spid="_x0000_s1026" alt="Група изображения във фона" style="position:absolute;margin-left:560.8pt;margin-top:0;width:612pt;height:792.2pt;z-index:251666432;mso-width-percent:1000;mso-height-percent:1000;mso-position-horizontal:right;mso-position-horizontal-relative:page;mso-position-vertical:top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">
              <v:rect id="Изображение" o:spid="_x0000_s1027" alt="Изображение на къща за фон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Изображение на къща за фон" recolor="t" rotate="t" type="frame"/>
                <o:lock v:ext="edit" aspectratio="t"/>
              </v:rect>
              <v:rect id="Правоъгълник 31" o:spid="_x0000_s1028" alt="Блок със замъгляване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Правоъгълник 15" o:spid="_x0000_s1029" alt="Горна част на декорацията във фона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Горна част на декорацията във фона" recolor="t" rotate="t" type="frame"/>
              </v:rect>
              <v:rect id="Правоъгълник 16" o:spid="_x0000_s1030" alt="Долна част на декорацията във фона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Долна част на декорацията във фона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bg-BG" w:bidi="bg-BG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7C56B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582326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FE983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ECCBE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9A5A8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82F6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3A975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CC8C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16F27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025A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203D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0E3082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ED3739B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Стати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B20"/>
    <w:rsid w:val="0005351E"/>
    <w:rsid w:val="00056EC7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6F5B20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800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471B0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042F4E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bg-BG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EC7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EC7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6EC7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056EC7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56EC7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56EC7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56EC7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56EC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56EC7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56EC7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056EC7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056EC7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056EC7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056EC7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056EC7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056EC7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056EC7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a">
    <w:name w:val="Час"/>
    <w:basedOn w:val="Normal"/>
    <w:uiPriority w:val="2"/>
    <w:qFormat/>
    <w:rsid w:val="00056EC7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0">
    <w:name w:val="Място"/>
    <w:basedOn w:val="Normal"/>
    <w:uiPriority w:val="3"/>
    <w:semiHidden/>
    <w:qFormat/>
    <w:rsid w:val="00056EC7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Информация за връзка"/>
    <w:basedOn w:val="Normal"/>
    <w:uiPriority w:val="4"/>
    <w:semiHidden/>
    <w:qFormat/>
    <w:rsid w:val="00056EC7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056EC7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056EC7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056EC7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056EC7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056EC7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056EC7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056EC7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56EC7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056EC7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056EC7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056EC7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056EC7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056EC7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056EC7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056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056EC7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056EC7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056EC7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6EC7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EC7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56EC7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56EC7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056EC7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56EC7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056EC7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056EC7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EC7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56EC7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E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56EC7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6EC7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56EC7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56EC7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056EC7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056EC7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6EC7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056EC7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056EC7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056EC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6EC7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056EC7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056EC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056E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056EC7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6EC7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056EC7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2">
    <w:name w:val="Адрес"/>
    <w:basedOn w:val="Normal"/>
    <w:qFormat/>
    <w:rsid w:val="00056EC7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056EC7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056EC7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56EC7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6EC7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6EC7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056EC7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056EC7"/>
  </w:style>
  <w:style w:type="paragraph" w:styleId="BodyText">
    <w:name w:val="Body Text"/>
    <w:basedOn w:val="Normal"/>
    <w:link w:val="BodyTextChar"/>
    <w:uiPriority w:val="99"/>
    <w:semiHidden/>
    <w:unhideWhenUsed/>
    <w:rsid w:val="00056E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56EC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56EC7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6EC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56EC7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56E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056EC7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056EC7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56EC7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56EC7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56EC7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semiHidden/>
    <w:unhideWhenUsed/>
    <w:qFormat/>
    <w:rsid w:val="00056EC7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56EC7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056EC7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056EC7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56EC7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56EC7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56E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56EC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56EC7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56EC7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56EC7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56EC7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56EC7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56EC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56EC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56EC7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56EC7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56EC7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56EC7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56EC7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56EC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056EC7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56EC7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56EC7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56EC7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056EC7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056EC7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056EC7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056EC7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56EC7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56EC7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56EC7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56EC7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56EC7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56EC7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56EC7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56EC7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56EC7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56EC7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56EC7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56EC7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56EC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56EC7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56EC7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56EC7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56EC7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56EC7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56EC7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56EC7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056EC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56EC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56EC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56EC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56EC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56EC7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56EC7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56EC7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56EC7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56EC7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56EC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56EC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56EC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56EC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56EC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56EC7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56EC7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56EC7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56EC7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56EC7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56EC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56EC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56EC7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56EC7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56EC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56EC7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56EC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56EC7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56EC7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56EC7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56EC7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56EC7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56EC7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56EC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56EC7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56EC7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56EC7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56EC7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56EC7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56EC7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56EC7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56EC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56EC7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56EC7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56EC7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56EC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056EC7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56E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56EC7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056EC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56EC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56EC7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056EC7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056EC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56EC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56EC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56EC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56EC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56EC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56EC7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56EC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56EC7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56EC7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056EC7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056EC7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56EC7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56EC7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56EC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56EC7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56EC7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56EC7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056EC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056EC7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056EC7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056EC7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056EC7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056EC7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056EC7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056EC7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056EC7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056EC7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056EC7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90635EC4634923B8249E82C4B56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A8044-4CC8-4BED-9531-3EBBF879B058}"/>
      </w:docPartPr>
      <w:docPartBody>
        <w:p w:rsidR="00000000" w:rsidRDefault="004B4A41" w:rsidP="004B4A41">
          <w:pPr>
            <w:pStyle w:val="3490635EC4634923B8249E82C4B564F25"/>
          </w:pPr>
          <w:r w:rsidRPr="00056EC7">
            <w:rPr>
              <w:lang w:val="bg-BG" w:bidi="bg-BG"/>
            </w:rPr>
            <w:t>Напишете адреса тук</w:t>
          </w:r>
        </w:p>
      </w:docPartBody>
    </w:docPart>
    <w:docPart>
      <w:docPartPr>
        <w:name w:val="68F1565691384DEF8C944387C7EFC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9413F-B2BD-4A47-AEF0-B562A83FAB40}"/>
      </w:docPartPr>
      <w:docPartBody>
        <w:p w:rsidR="00000000" w:rsidRDefault="004B4A41" w:rsidP="004B4A41">
          <w:pPr>
            <w:pStyle w:val="68F1565691384DEF8C944387C7EFC21C5"/>
          </w:pPr>
          <w:r w:rsidRPr="00B471B0">
            <w:rPr>
              <w:sz w:val="200"/>
              <w:szCs w:val="52"/>
              <w:lang w:val="bg-BG" w:bidi="bg-BG"/>
            </w:rPr>
            <w:t>Име на събитие</w:t>
          </w:r>
        </w:p>
      </w:docPartBody>
    </w:docPart>
    <w:docPart>
      <w:docPartPr>
        <w:name w:val="7B7FBCB3EEC94481A0EC763A92A5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FE84E-ED48-415D-A3C0-6346E7737BB6}"/>
      </w:docPartPr>
      <w:docPartBody>
        <w:p w:rsidR="00000000" w:rsidRDefault="004B4A41" w:rsidP="004B4A41">
          <w:pPr>
            <w:pStyle w:val="7B7FBCB3EEC94481A0EC763A92A5DEFE5"/>
          </w:pPr>
          <w:r w:rsidRPr="00B471B0">
            <w:rPr>
              <w:sz w:val="44"/>
              <w:szCs w:val="18"/>
              <w:lang w:val="bg-BG" w:bidi="bg-BG"/>
            </w:rPr>
            <w:t>НАПИШЕТЕ ПОДЗАГЛАВИЕТО ТУК</w:t>
          </w:r>
        </w:p>
      </w:docPartBody>
    </w:docPart>
    <w:docPart>
      <w:docPartPr>
        <w:name w:val="FBADABD289B440678132ABD91BE96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EF843-1F67-4F13-8830-E0C44B1D6A20}"/>
      </w:docPartPr>
      <w:docPartBody>
        <w:p w:rsidR="004B4A41" w:rsidRPr="00B471B0" w:rsidRDefault="004B4A41" w:rsidP="002E36BF">
          <w:pPr>
            <w:rPr>
              <w:sz w:val="36"/>
              <w:szCs w:val="20"/>
              <w:lang w:val="bg-BG"/>
            </w:rPr>
          </w:pPr>
          <w:r w:rsidRPr="00B471B0">
            <w:rPr>
              <w:sz w:val="36"/>
              <w:szCs w:val="20"/>
              <w:lang w:val="bg-BG" w:bidi="bg-BG"/>
            </w:rPr>
            <w:t>За да заместите текст в контейнер (като напр. този), просто щракнете върху него и започнете да въвеждате.</w:t>
          </w:r>
        </w:p>
        <w:p w:rsidR="00000000" w:rsidRDefault="004B4A41" w:rsidP="004B4A41">
          <w:pPr>
            <w:pStyle w:val="FBADABD289B440678132ABD91BE964895"/>
          </w:pPr>
          <w:r w:rsidRPr="00B471B0">
            <w:rPr>
              <w:sz w:val="36"/>
              <w:szCs w:val="20"/>
              <w:lang w:val="bg-BG" w:bidi="bg-BG"/>
            </w:rPr>
            <w:t>Щракнете двукратно в горния колонтитул, за да промените изображението или обектите във фона.</w:t>
          </w:r>
        </w:p>
      </w:docPartBody>
    </w:docPart>
    <w:docPart>
      <w:docPartPr>
        <w:name w:val="22420DF33D064F5F9EEF3B5E97A96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AEE53-A3B2-4BE7-BC63-1212C9B82A50}"/>
      </w:docPartPr>
      <w:docPartBody>
        <w:p w:rsidR="00000000" w:rsidRDefault="004B4A41" w:rsidP="004B4A41">
          <w:pPr>
            <w:pStyle w:val="22420DF33D064F5F9EEF3B5E97A9679E5"/>
          </w:pPr>
          <w:r w:rsidRPr="00B471B0">
            <w:rPr>
              <w:sz w:val="44"/>
              <w:szCs w:val="44"/>
              <w:lang w:val="bg-BG" w:bidi="bg-BG"/>
            </w:rPr>
            <w:t>20 АПРИЛ [ГОДИНА]</w:t>
          </w:r>
        </w:p>
      </w:docPartBody>
    </w:docPart>
    <w:docPart>
      <w:docPartPr>
        <w:name w:val="F204CBC5E4C2411DB65BA0C5168EF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C84BC-DCBE-4E04-BC33-C0A0B2B4E2F0}"/>
      </w:docPartPr>
      <w:docPartBody>
        <w:p w:rsidR="00000000" w:rsidRDefault="004B4A41" w:rsidP="004B4A41">
          <w:pPr>
            <w:pStyle w:val="F204CBC5E4C2411DB65BA0C5168EF8C55"/>
          </w:pPr>
          <w:r>
            <w:rPr>
              <w:sz w:val="44"/>
              <w:szCs w:val="44"/>
              <w:lang w:val="bg-BG" w:bidi="bg-BG"/>
            </w:rPr>
            <w:t>10:00 – 17:00 ч</w:t>
          </w:r>
          <w:r>
            <w:rPr>
              <w:sz w:val="44"/>
              <w:szCs w:val="44"/>
              <w:lang w:val="cs-CZ" w:bidi="bg-BG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41"/>
    <w:rsid w:val="004B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B4A41"/>
    <w:rPr>
      <w:rFonts w:ascii="Bookman Old Style" w:hAnsi="Bookman Old Style"/>
      <w:color w:val="595959"/>
    </w:rPr>
  </w:style>
  <w:style w:type="paragraph" w:customStyle="1" w:styleId="3490635EC4634923B8249E82C4B564F2">
    <w:name w:val="3490635EC4634923B8249E82C4B564F2"/>
  </w:style>
  <w:style w:type="paragraph" w:customStyle="1" w:styleId="68F1565691384DEF8C944387C7EFC21C">
    <w:name w:val="68F1565691384DEF8C944387C7EFC21C"/>
  </w:style>
  <w:style w:type="paragraph" w:customStyle="1" w:styleId="7B7FBCB3EEC94481A0EC763A92A5DEFE">
    <w:name w:val="7B7FBCB3EEC94481A0EC763A92A5DEFE"/>
  </w:style>
  <w:style w:type="paragraph" w:customStyle="1" w:styleId="FBADABD289B440678132ABD91BE96489">
    <w:name w:val="FBADABD289B440678132ABD91BE96489"/>
  </w:style>
  <w:style w:type="paragraph" w:customStyle="1" w:styleId="22420DF33D064F5F9EEF3B5E97A9679E">
    <w:name w:val="22420DF33D064F5F9EEF3B5E97A9679E"/>
  </w:style>
  <w:style w:type="paragraph" w:customStyle="1" w:styleId="F204CBC5E4C2411DB65BA0C5168EF8C5">
    <w:name w:val="F204CBC5E4C2411DB65BA0C5168EF8C5"/>
  </w:style>
  <w:style w:type="paragraph" w:customStyle="1" w:styleId="3490635EC4634923B8249E82C4B564F21">
    <w:name w:val="3490635EC4634923B8249E82C4B564F21"/>
    <w:rsid w:val="004B4A41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68F1565691384DEF8C944387C7EFC21C1">
    <w:name w:val="68F1565691384DEF8C944387C7EFC21C1"/>
    <w:rsid w:val="004B4A41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eastAsia="ja-JP"/>
    </w:rPr>
  </w:style>
  <w:style w:type="paragraph" w:customStyle="1" w:styleId="7B7FBCB3EEC94481A0EC763A92A5DEFE1">
    <w:name w:val="7B7FBCB3EEC94481A0EC763A92A5DEFE1"/>
    <w:rsid w:val="004B4A41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eastAsia="ja-JP"/>
    </w:rPr>
  </w:style>
  <w:style w:type="paragraph" w:styleId="Title">
    <w:name w:val="Title"/>
    <w:basedOn w:val="Normal"/>
    <w:link w:val="TitleChar"/>
    <w:uiPriority w:val="1"/>
    <w:qFormat/>
    <w:rsid w:val="004B4A41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eastAsia="ja-JP"/>
    </w:rPr>
  </w:style>
  <w:style w:type="character" w:customStyle="1" w:styleId="TitleChar">
    <w:name w:val="Title Char"/>
    <w:link w:val="Title"/>
    <w:uiPriority w:val="1"/>
    <w:rsid w:val="004B4A41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eastAsia="ja-JP"/>
    </w:rPr>
  </w:style>
  <w:style w:type="paragraph" w:customStyle="1" w:styleId="FBADABD289B440678132ABD91BE964891">
    <w:name w:val="FBADABD289B440678132ABD91BE964891"/>
    <w:rsid w:val="004B4A41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paragraph" w:customStyle="1" w:styleId="22420DF33D064F5F9EEF3B5E97A9679E1">
    <w:name w:val="22420DF33D064F5F9EEF3B5E97A9679E1"/>
    <w:rsid w:val="004B4A41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F204CBC5E4C2411DB65BA0C5168EF8C51">
    <w:name w:val="F204CBC5E4C2411DB65BA0C5168EF8C51"/>
    <w:rsid w:val="004B4A41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eastAsia="ja-JP"/>
    </w:rPr>
  </w:style>
  <w:style w:type="paragraph" w:customStyle="1" w:styleId="3490635EC4634923B8249E82C4B564F22">
    <w:name w:val="3490635EC4634923B8249E82C4B564F22"/>
    <w:rsid w:val="004B4A41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68F1565691384DEF8C944387C7EFC21C2">
    <w:name w:val="68F1565691384DEF8C944387C7EFC21C2"/>
    <w:rsid w:val="004B4A41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eastAsia="ja-JP"/>
    </w:rPr>
  </w:style>
  <w:style w:type="paragraph" w:customStyle="1" w:styleId="7B7FBCB3EEC94481A0EC763A92A5DEFE2">
    <w:name w:val="7B7FBCB3EEC94481A0EC763A92A5DEFE2"/>
    <w:rsid w:val="004B4A41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4B4A41"/>
    <w:pPr>
      <w:spacing w:after="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B4A41"/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paragraph" w:customStyle="1" w:styleId="FBADABD289B440678132ABD91BE964892">
    <w:name w:val="FBADABD289B440678132ABD91BE964892"/>
    <w:rsid w:val="004B4A41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paragraph" w:customStyle="1" w:styleId="22420DF33D064F5F9EEF3B5E97A9679E2">
    <w:name w:val="22420DF33D064F5F9EEF3B5E97A9679E2"/>
    <w:rsid w:val="004B4A41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F204CBC5E4C2411DB65BA0C5168EF8C52">
    <w:name w:val="F204CBC5E4C2411DB65BA0C5168EF8C52"/>
    <w:rsid w:val="004B4A41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eastAsia="ja-JP"/>
    </w:rPr>
  </w:style>
  <w:style w:type="paragraph" w:customStyle="1" w:styleId="3490635EC4634923B8249E82C4B564F23">
    <w:name w:val="3490635EC4634923B8249E82C4B564F23"/>
    <w:rsid w:val="004B4A41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68F1565691384DEF8C944387C7EFC21C3">
    <w:name w:val="68F1565691384DEF8C944387C7EFC21C3"/>
    <w:rsid w:val="004B4A41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eastAsia="ja-JP"/>
    </w:rPr>
  </w:style>
  <w:style w:type="paragraph" w:customStyle="1" w:styleId="7B7FBCB3EEC94481A0EC763A92A5DEFE3">
    <w:name w:val="7B7FBCB3EEC94481A0EC763A92A5DEFE3"/>
    <w:rsid w:val="004B4A41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eastAsia="ja-JP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B4A41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ascii="Bookman Old Style" w:eastAsia="Candara" w:hAnsi="Bookman Old Style" w:cs="Arial"/>
      <w:i/>
      <w:iCs/>
      <w:color w:val="386065"/>
      <w:sz w:val="40"/>
      <w:szCs w:val="21"/>
      <w:lang w:eastAsia="ja-JP"/>
    </w:rPr>
  </w:style>
  <w:style w:type="character" w:customStyle="1" w:styleId="IntenseQuoteChar">
    <w:name w:val="Intense Quote Char"/>
    <w:link w:val="IntenseQuote"/>
    <w:uiPriority w:val="30"/>
    <w:rsid w:val="004B4A41"/>
    <w:rPr>
      <w:rFonts w:ascii="Bookman Old Style" w:eastAsia="Candara" w:hAnsi="Bookman Old Style" w:cs="Arial"/>
      <w:i/>
      <w:iCs/>
      <w:color w:val="386065"/>
      <w:sz w:val="40"/>
      <w:szCs w:val="21"/>
      <w:lang w:eastAsia="ja-JP"/>
    </w:rPr>
  </w:style>
  <w:style w:type="paragraph" w:customStyle="1" w:styleId="FBADABD289B440678132ABD91BE964893">
    <w:name w:val="FBADABD289B440678132ABD91BE964893"/>
    <w:rsid w:val="004B4A41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paragraph" w:customStyle="1" w:styleId="22420DF33D064F5F9EEF3B5E97A9679E3">
    <w:name w:val="22420DF33D064F5F9EEF3B5E97A9679E3"/>
    <w:rsid w:val="004B4A41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F204CBC5E4C2411DB65BA0C5168EF8C53">
    <w:name w:val="F204CBC5E4C2411DB65BA0C5168EF8C53"/>
    <w:rsid w:val="004B4A41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eastAsia="ja-JP"/>
    </w:rPr>
  </w:style>
  <w:style w:type="paragraph" w:customStyle="1" w:styleId="3490635EC4634923B8249E82C4B564F24">
    <w:name w:val="3490635EC4634923B8249E82C4B564F24"/>
    <w:rsid w:val="004B4A41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68F1565691384DEF8C944387C7EFC21C4">
    <w:name w:val="68F1565691384DEF8C944387C7EFC21C4"/>
    <w:rsid w:val="004B4A41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eastAsia="ja-JP"/>
    </w:rPr>
  </w:style>
  <w:style w:type="paragraph" w:customStyle="1" w:styleId="7B7FBCB3EEC94481A0EC763A92A5DEFE4">
    <w:name w:val="7B7FBCB3EEC94481A0EC763A92A5DEFE4"/>
    <w:rsid w:val="004B4A41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eastAsia="ja-JP"/>
    </w:rPr>
  </w:style>
  <w:style w:type="table" w:styleId="GridTable4-Accent2">
    <w:name w:val="Grid Table 4 Accent 2"/>
    <w:basedOn w:val="TableNormal"/>
    <w:uiPriority w:val="49"/>
    <w:rsid w:val="004B4A41"/>
    <w:pPr>
      <w:spacing w:after="0" w:line="240" w:lineRule="auto"/>
    </w:pPr>
    <w:rPr>
      <w:rFonts w:ascii="Candara" w:eastAsia="Candara" w:hAnsi="Candara" w:cs="Times New Roman"/>
      <w:sz w:val="20"/>
      <w:szCs w:val="20"/>
      <w:lang w:val="bg-BG" w:eastAsia="en-IN"/>
    </w:rPr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customStyle="1" w:styleId="FBADABD289B440678132ABD91BE964894">
    <w:name w:val="FBADABD289B440678132ABD91BE964894"/>
    <w:rsid w:val="004B4A41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paragraph" w:customStyle="1" w:styleId="22420DF33D064F5F9EEF3B5E97A9679E4">
    <w:name w:val="22420DF33D064F5F9EEF3B5E97A9679E4"/>
    <w:rsid w:val="004B4A41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F204CBC5E4C2411DB65BA0C5168EF8C54">
    <w:name w:val="F204CBC5E4C2411DB65BA0C5168EF8C54"/>
    <w:rsid w:val="004B4A41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eastAsia="ja-JP"/>
    </w:rPr>
  </w:style>
  <w:style w:type="paragraph" w:customStyle="1" w:styleId="3490635EC4634923B8249E82C4B564F25">
    <w:name w:val="3490635EC4634923B8249E82C4B564F25"/>
    <w:rsid w:val="004B4A41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68F1565691384DEF8C944387C7EFC21C5">
    <w:name w:val="68F1565691384DEF8C944387C7EFC21C5"/>
    <w:rsid w:val="004B4A41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eastAsia="ja-JP"/>
    </w:rPr>
  </w:style>
  <w:style w:type="paragraph" w:customStyle="1" w:styleId="7B7FBCB3EEC94481A0EC763A92A5DEFE5">
    <w:name w:val="7B7FBCB3EEC94481A0EC763A92A5DEFE5"/>
    <w:rsid w:val="004B4A41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B4A41"/>
    <w:pPr>
      <w:spacing w:after="12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Cs w:val="16"/>
      <w:lang w:eastAsia="ja-JP"/>
    </w:rPr>
  </w:style>
  <w:style w:type="character" w:customStyle="1" w:styleId="BodyText3Char">
    <w:name w:val="Body Text 3 Char"/>
    <w:link w:val="BodyText3"/>
    <w:uiPriority w:val="99"/>
    <w:semiHidden/>
    <w:rsid w:val="004B4A41"/>
    <w:rPr>
      <w:rFonts w:ascii="Bookman Old Style" w:eastAsia="Candara" w:hAnsi="Bookman Old Style" w:cs="Arial"/>
      <w:color w:val="FFFFFF" w:themeColor="background1"/>
      <w:szCs w:val="16"/>
      <w:lang w:eastAsia="ja-JP"/>
    </w:rPr>
  </w:style>
  <w:style w:type="paragraph" w:customStyle="1" w:styleId="FBADABD289B440678132ABD91BE964895">
    <w:name w:val="FBADABD289B440678132ABD91BE964895"/>
    <w:rsid w:val="004B4A41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eastAsia="ja-JP"/>
    </w:rPr>
  </w:style>
  <w:style w:type="paragraph" w:customStyle="1" w:styleId="22420DF33D064F5F9EEF3B5E97A9679E5">
    <w:name w:val="22420DF33D064F5F9EEF3B5E97A9679E5"/>
    <w:rsid w:val="004B4A41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eastAsia="ja-JP"/>
    </w:rPr>
  </w:style>
  <w:style w:type="paragraph" w:customStyle="1" w:styleId="F204CBC5E4C2411DB65BA0C5168EF8C55">
    <w:name w:val="F204CBC5E4C2411DB65BA0C5168EF8C55"/>
    <w:rsid w:val="004B4A41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69D88-354D-4CFF-9A73-9946A0F34F3F}">
  <ds:schemaRefs>
    <ds:schemaRef ds:uri="http://schemas.microsoft.com/office/2006/documentManagement/types"/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CB3A99D-8F0D-4EF2-8934-447FE0B3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2018-06-27T10:14:00Z</dcterms:created>
  <dcterms:modified xsi:type="dcterms:W3CDTF">2018-06-27T10:18:00Z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