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Ind w:w="18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Оформление на визитка за 10 визитки на страница"/>
      </w:tblPr>
      <w:tblGrid>
        <w:gridCol w:w="5003"/>
        <w:gridCol w:w="5089"/>
      </w:tblGrid>
      <w:tr w:rsidR="00C307D8" w:rsidTr="00CE1439">
        <w:trPr>
          <w:trHeight w:hRule="exact" w:val="2948"/>
        </w:trPr>
        <w:tc>
          <w:tcPr>
            <w:tcW w:w="5032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174D0DB6" wp14:editId="0213BE10">
                      <wp:extent cx="1143000" cy="777240"/>
                      <wp:effectExtent l="0" t="0" r="0" b="0"/>
                      <wp:docPr id="88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Група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Свободна линия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Свободна линия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Свободна линия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8C24C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">
                      <o:lock v:ext="edit" aspectratio="t"/>
                      <v:group id="Група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Свободна линия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Default="002E20F9">
            <w:pPr>
              <w:pStyle w:val="a"/>
            </w:pPr>
            <w:sdt>
              <w:sdtPr>
                <w:alias w:val="Въведете името си:"/>
                <w:tag w:val="Въведете името си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>
                  <w:rPr>
                    <w:lang w:bidi="bg-BG"/>
                  </w:rPr>
                  <w:t>Вашето име</w:t>
                </w:r>
              </w:sdtContent>
            </w:sdt>
          </w:p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F16789">
            <w:sdt>
              <w:sdtPr>
                <w:alias w:val="Въведете телефон:"/>
                <w:tag w:val="Въведете телефон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p w:rsidR="00C307D8" w:rsidRDefault="002E20F9" w:rsidP="00C307D8">
            <w:sdt>
              <w:sdtPr>
                <w:alias w:val="Въведете уеб адрес:"/>
                <w:tag w:val="Въведете уеб адрес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Уеб адрес</w:t>
                </w:r>
              </w:sdtContent>
            </w:sdt>
          </w:p>
        </w:tc>
        <w:tc>
          <w:tcPr>
            <w:tcW w:w="5119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4A6F0F1A" wp14:editId="21A3477E">
                      <wp:extent cx="1143000" cy="777240"/>
                      <wp:effectExtent l="0" t="0" r="0" b="0"/>
                      <wp:docPr id="82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Група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Свободна линия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Свободна линия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Свободна линия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D59B2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">
                      <o:lock v:ext="edit" aspectratio="t"/>
                      <v:group id="Група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Свободна линия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  <w:bookmarkStart w:id="0" w:name="_GoBack"/>
        <w:bookmarkEnd w:id="0"/>
      </w:tr>
      <w:tr w:rsidR="00C307D8" w:rsidTr="00CE1439">
        <w:trPr>
          <w:trHeight w:hRule="exact" w:val="2948"/>
        </w:trPr>
        <w:tc>
          <w:tcPr>
            <w:tcW w:w="5032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0FFA7E99" wp14:editId="17D7748C">
                      <wp:extent cx="1143000" cy="777240"/>
                      <wp:effectExtent l="0" t="0" r="0" b="0"/>
                      <wp:docPr id="87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Група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Свободна линия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Свободна линия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Свободна линия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CD7A2A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">
                      <o:lock v:ext="edit" aspectratio="t"/>
                      <v:group id="Група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Свободна линия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2D4CA0">
            <w:sdt>
              <w:sdtPr>
                <w:alias w:val="Въведете телефон:"/>
                <w:tag w:val="Въведете телефон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2D4CA0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2D4CA0">
              <w:t> </w:t>
            </w:r>
            <w:sdt>
              <w:sdtPr>
                <w:alias w:val="Въведете имейл:"/>
                <w:tag w:val="Въведете имейл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2D4CA0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2D4CA0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5119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3F9EE4D8" wp14:editId="4DBDFEF8">
                      <wp:extent cx="1143000" cy="777240"/>
                      <wp:effectExtent l="0" t="0" r="0" b="0"/>
                      <wp:docPr id="93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Група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Свободна линия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Свободна линия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Свободна линия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F67B5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">
                      <o:lock v:ext="edit" aspectratio="t"/>
                      <v:group id="Група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Свободна линия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2D4CA0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394154">
              <w:t> </w:t>
            </w:r>
            <w:sdt>
              <w:sdtPr>
                <w:alias w:val="Въведете имейл:"/>
                <w:tag w:val="Въведете имейл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</w:tr>
      <w:tr w:rsidR="00C307D8" w:rsidTr="00CE1439">
        <w:trPr>
          <w:trHeight w:hRule="exact" w:val="2948"/>
        </w:trPr>
        <w:tc>
          <w:tcPr>
            <w:tcW w:w="5032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0CEB5B65" wp14:editId="3C1DE95D">
                      <wp:extent cx="1143000" cy="777240"/>
                      <wp:effectExtent l="0" t="0" r="0" b="0"/>
                      <wp:docPr id="103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Група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Свободна линия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Свободна линия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Свободна линия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3AB4C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">
                      <o:lock v:ext="edit" aspectratio="t"/>
                      <v:group id="Група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Свободна линия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5119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628E6D0D" wp14:editId="0CFA6484">
                      <wp:extent cx="1143000" cy="777240"/>
                      <wp:effectExtent l="0" t="0" r="0" b="0"/>
                      <wp:docPr id="98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Група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Свободна линия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Свободна линия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Свободна линия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E0735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">
                      <o:lock v:ext="edit" aspectratio="t"/>
                      <v:group id="Група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Свободна линия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</w:tr>
      <w:tr w:rsidR="00C307D8" w:rsidTr="00CE1439">
        <w:trPr>
          <w:trHeight w:hRule="exact" w:val="2948"/>
        </w:trPr>
        <w:tc>
          <w:tcPr>
            <w:tcW w:w="5032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7CEED8CB" wp14:editId="71FFD077">
                      <wp:extent cx="1143000" cy="777240"/>
                      <wp:effectExtent l="0" t="0" r="0" b="0"/>
                      <wp:docPr id="108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Група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Свободна линия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Свободна линия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Свободна линия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70DF7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AT7OeBdOIAACYUBgAOAAAAAAAA&#10;AAAAAAAAAC4CAABkcnMvZTJvRG9jLnhtbFBLAQItABQABgAIAAAAIQDLysDT2wAAAAUBAAAPAAAA&#10;AAAAAAAAAAAAAM7kAABkcnMvZG93bnJldi54bWxQSwUGAAAAAAQABADzAAAA1uUAAAAA&#10;">
                      <o:lock v:ext="edit" aspectratio="t"/>
                      <v:group id="Група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Свободна линия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  <w:tc>
          <w:tcPr>
            <w:tcW w:w="5119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7DED54A5" wp14:editId="14D5420B">
                      <wp:extent cx="1143000" cy="777240"/>
                      <wp:effectExtent l="0" t="0" r="0" b="0"/>
                      <wp:docPr id="113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Група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Свободна линия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Свободна линия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Свободна линия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E4411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">
                      <o:lock v:ext="edit" aspectratio="t"/>
                      <v:group id="Група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Свободна линия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</w:tr>
      <w:tr w:rsidR="00C307D8" w:rsidTr="00CE1439">
        <w:trPr>
          <w:trHeight w:hRule="exact" w:val="2948"/>
        </w:trPr>
        <w:tc>
          <w:tcPr>
            <w:tcW w:w="5032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41D9807C" wp14:editId="5022FDCC">
                      <wp:extent cx="1143000" cy="777240"/>
                      <wp:effectExtent l="0" t="0" r="0" b="0"/>
                      <wp:docPr id="118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Група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Свободна линия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Свободна линия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Свободна линия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89BD0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">
                      <o:lock v:ext="edit" aspectratio="t"/>
                      <v:group id="Група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Свободна линия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p w:rsidR="00C307D8" w:rsidRDefault="002E20F9" w:rsidP="009D78A3">
            <w:sdt>
              <w:sdtPr>
                <w:alias w:val="Въведете уеб адрес:"/>
                <w:tag w:val="Въведете уеб адрес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Уеб адрес</w:t>
                </w:r>
              </w:sdtContent>
            </w:sdt>
            <w:r w:rsidR="0020511A">
              <w:rPr>
                <w:lang w:bidi="bg-BG"/>
              </w:rPr>
              <w:t xml:space="preserve"> </w:t>
            </w:r>
          </w:p>
        </w:tc>
        <w:tc>
          <w:tcPr>
            <w:tcW w:w="5119" w:type="dxa"/>
          </w:tcPr>
          <w:p w:rsidR="00C307D8" w:rsidRDefault="00C307D8">
            <w:r>
              <w:rPr>
                <w:noProof/>
                <w:lang w:eastAsia="bg-BG"/>
              </w:rPr>
              <mc:AlternateContent>
                <mc:Choice Requires="wpg">
                  <w:drawing>
                    <wp:inline distT="0" distB="0" distL="0" distR="0" wp14:anchorId="696F5266" wp14:editId="6EB90458">
                      <wp:extent cx="1143000" cy="777240"/>
                      <wp:effectExtent l="0" t="0" r="0" b="0"/>
                      <wp:docPr id="123" name="Група 87" descr="Илюстрация на цветя в розово и жълт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Група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Свободна линия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Свободна линия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Свободна линия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F82C5" id="Група 87" o:spid="_x0000_s1026" alt="Илюстрация на цветя в розово и жълто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">
                      <o:lock v:ext="edit" aspectratio="t"/>
                      <v:group id="Група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Свободна линия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Свободна линия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Свободна линия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Въведете името си:"/>
              <w:tag w:val="Въведете името си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Default="00C307D8" w:rsidP="009D78A3">
                <w:pPr>
                  <w:pStyle w:val="a"/>
                </w:pPr>
                <w:r>
                  <w:rPr>
                    <w:lang w:bidi="bg-BG"/>
                  </w:rPr>
                  <w:t>Вашето име</w:t>
                </w:r>
              </w:p>
            </w:sdtContent>
          </w:sdt>
          <w:sdt>
            <w:sdtPr>
              <w:alias w:val="Въведете адрес, град, област, пощенски код:"/>
              <w:tag w:val="Въведете адрес, град, област, пощенски код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Улица, град, област, пощенски код</w:t>
                </w:r>
              </w:p>
            </w:sdtContent>
          </w:sdt>
          <w:p w:rsidR="00C307D8" w:rsidRDefault="002E20F9" w:rsidP="009D78A3">
            <w:sdt>
              <w:sdtPr>
                <w:alias w:val="Въведете телефон:"/>
                <w:tag w:val="Въведете телефон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>
                  <w:rPr>
                    <w:lang w:bidi="bg-BG"/>
                  </w:rPr>
                  <w:t>Телефон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Въведете имейл:"/>
                <w:tag w:val="Въведете имейл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Имейл</w:t>
                </w:r>
              </w:sdtContent>
            </w:sdt>
            <w:r w:rsidR="00C307D8" w:rsidRPr="000D5C9D">
              <w:t> </w:t>
            </w:r>
            <w:r w:rsidR="00C307D8" w:rsidRPr="0093710A">
              <w:rPr>
                <w:rStyle w:val="Strong"/>
                <w:lang w:bidi="bg-BG"/>
              </w:rPr>
              <w:t>|</w:t>
            </w:r>
            <w:r w:rsidR="00C307D8" w:rsidRPr="000D5C9D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>
                  <w:rPr>
                    <w:lang w:bidi="bg-BG"/>
                  </w:rPr>
                  <w:t>@twitter</w:t>
                </w:r>
              </w:sdtContent>
            </w:sdt>
            <w:r w:rsidR="00C307D8">
              <w:rPr>
                <w:lang w:bidi="bg-BG"/>
              </w:rPr>
              <w:t xml:space="preserve">: </w:t>
            </w:r>
            <w:sdt>
              <w:sdtPr>
                <w:alias w:val="Въведете потребителско име в Twitter:"/>
                <w:tag w:val="Въведете потребителско име в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>
                  <w:rPr>
                    <w:lang w:bidi="bg-BG"/>
                  </w:rPr>
                  <w:t>Потребителско име в Twitter</w:t>
                </w:r>
              </w:sdtContent>
            </w:sdt>
          </w:p>
          <w:sdt>
            <w:sdtPr>
              <w:alias w:val="Въведете уеб адрес:"/>
              <w:tag w:val="Въведете уеб адрес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Default="00C307D8" w:rsidP="009D78A3">
                <w:r>
                  <w:rPr>
                    <w:lang w:bidi="bg-BG"/>
                  </w:rPr>
                  <w:t>Уеб адрес</w:t>
                </w:r>
              </w:p>
            </w:sdtContent>
          </w:sdt>
        </w:tc>
      </w:tr>
    </w:tbl>
    <w:p w:rsidR="00333B97" w:rsidRDefault="00333B97" w:rsidP="00360D51"/>
    <w:sectPr w:rsidR="00333B97" w:rsidSect="002B335A">
      <w:pgSz w:w="11906" w:h="16838" w:code="9"/>
      <w:pgMar w:top="624" w:right="907" w:bottom="431" w:left="90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0F9" w:rsidRDefault="002E20F9" w:rsidP="0093710A">
      <w:r>
        <w:separator/>
      </w:r>
    </w:p>
  </w:endnote>
  <w:endnote w:type="continuationSeparator" w:id="0">
    <w:p w:rsidR="002E20F9" w:rsidRDefault="002E20F9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0F9" w:rsidRDefault="002E20F9" w:rsidP="0093710A">
      <w:r>
        <w:separator/>
      </w:r>
    </w:p>
  </w:footnote>
  <w:footnote w:type="continuationSeparator" w:id="0">
    <w:p w:rsidR="002E20F9" w:rsidRDefault="002E20F9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D5C9D"/>
    <w:rsid w:val="000F355E"/>
    <w:rsid w:val="00154E2D"/>
    <w:rsid w:val="0020511A"/>
    <w:rsid w:val="002B335A"/>
    <w:rsid w:val="002D4CA0"/>
    <w:rsid w:val="002E20F9"/>
    <w:rsid w:val="00333B97"/>
    <w:rsid w:val="00360D51"/>
    <w:rsid w:val="00394154"/>
    <w:rsid w:val="003F1705"/>
    <w:rsid w:val="006E0AA0"/>
    <w:rsid w:val="0072404D"/>
    <w:rsid w:val="00747040"/>
    <w:rsid w:val="00801F57"/>
    <w:rsid w:val="00843B08"/>
    <w:rsid w:val="008A3E0C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C307D8"/>
    <w:rsid w:val="00C515E4"/>
    <w:rsid w:val="00CE1439"/>
    <w:rsid w:val="00D154D3"/>
    <w:rsid w:val="00E0413A"/>
    <w:rsid w:val="00F16789"/>
    <w:rsid w:val="00F5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bg-BG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Име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11">
    <w:name w:val="Таблица с мрежа 1 светла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11">
    <w:name w:val="Таблица с мрежа 1 светла – акцентиране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21">
    <w:name w:val="Таблица с мрежа 1 светла – акцентиране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1">
    <w:name w:val="Таблица с мрежа 1 светла – акцентиране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1">
    <w:name w:val="Таблица с мрежа 1 светла – акцентиране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1">
    <w:name w:val="Таблица с мрежа 1 светла – акцентиране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1">
    <w:name w:val="Таблица с мрежа 1 светла – акцентиране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Таблица с мрежа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1">
    <w:name w:val="Таблица с мрежа 2 – акцентиране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21">
    <w:name w:val="Таблица с мрежа 2 – акцентиране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31">
    <w:name w:val="Таблица с мрежа 2 – акцентиране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41">
    <w:name w:val="Таблица с мрежа 2 – акцентиране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51">
    <w:name w:val="Таблица с мрежа 2 – акцентиране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61">
    <w:name w:val="Таблица с мрежа 2 – акцентиране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">
    <w:name w:val="Таблица с мрежа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11">
    <w:name w:val="Таблица с мрежа 3 – акцентиране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21">
    <w:name w:val="Таблица с мрежа 3 – акцентиране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31">
    <w:name w:val="Таблица с мрежа 3 – акцентиране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41">
    <w:name w:val="Таблица с мрежа 3 – акцентиране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51">
    <w:name w:val="Таблица с мрежа 3 – акцентиране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61">
    <w:name w:val="Таблица с мрежа 3 – акцентиране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">
    <w:name w:val="Таблица с мрежа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1">
    <w:name w:val="Таблица с мрежа 4 – акцентиране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21">
    <w:name w:val="Таблица с мрежа 4 – акцентиране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31">
    <w:name w:val="Таблица с мрежа 4 – акцентиране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41">
    <w:name w:val="Таблица с мрежа 4 – акцентиране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51">
    <w:name w:val="Таблица с мрежа 4 – акцентиране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61">
    <w:name w:val="Таблица с мрежа 4 – акцентиране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">
    <w:name w:val="Таблица с мрежа 5 тъмна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11">
    <w:name w:val="Таблица с мрежа 5 тъмна – акцентиране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21">
    <w:name w:val="Таблица с мрежа 5 тъмна – акцентиране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31">
    <w:name w:val="Таблица с мрежа 5 тъмна – акцентиране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41">
    <w:name w:val="Таблица с мрежа 5 тъмна – акцентиране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51">
    <w:name w:val="Таблица с мрежа 5 тъмна – акцентиране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61">
    <w:name w:val="Таблица с мрежа 5 тъмна – акцентиране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Таблица с мрежа 6 цветна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1">
    <w:name w:val="Таблица с мрежа 6 цветна – акцентиране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21">
    <w:name w:val="Таблица с мрежа 6 цветна – акцентиране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31">
    <w:name w:val="Таблица с мрежа 6 цветна – акцентиране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41">
    <w:name w:val="Таблица с мрежа 6 цветна – акцентиране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51">
    <w:name w:val="Таблица с мрежа 6 цветна – акцентиране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61">
    <w:name w:val="Таблица с мрежа 6 цветна – акцентиране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Таблица с мрежа 7 цветна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11">
    <w:name w:val="Таблица с мрежа 7 цветна – акцентиране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21">
    <w:name w:val="Таблица с мрежа 7 цветна – акцентиране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31">
    <w:name w:val="Таблица с мрежа 7 цветна – акцентиране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41">
    <w:name w:val="Таблица с мрежа 7 цветна – акцентиране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51">
    <w:name w:val="Таблица с мрежа 7 цветна – акцентиране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61">
    <w:name w:val="Таблица с мрежа 7 цветна – акцентиране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Таблица със списък 1 светла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10">
    <w:name w:val="Таблица със списък 1 светла – акцентиране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210">
    <w:name w:val="Таблица със списък 1 светла – акцентиране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310">
    <w:name w:val="Таблица със списък 1 светла – акцентиране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410">
    <w:name w:val="Таблица със списък 1 светла – акцентиране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510">
    <w:name w:val="Таблица със списък 1 светла – акцентиране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610">
    <w:name w:val="Таблица със списък 1 светла – акцентиране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0">
    <w:name w:val="Таблица със списък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110">
    <w:name w:val="Таблица със списък 2 – акцентиране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210">
    <w:name w:val="Таблица със списък 2 – акцентиране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310">
    <w:name w:val="Таблица със списък 2 – акцентиране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410">
    <w:name w:val="Таблица със списък 2 – акцентиране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510">
    <w:name w:val="Таблица със списък 2 – акцентиране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610">
    <w:name w:val="Таблица със списък 2 – акцентиране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Таблица със списък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110">
    <w:name w:val="Таблица със списък 3 – акцентиране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210">
    <w:name w:val="Таблица със списък 3 – акцентиране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310">
    <w:name w:val="Таблица със списък 3 – акцентиране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410">
    <w:name w:val="Таблица със списък 3 – акцентиране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510">
    <w:name w:val="Таблица със списък 3 – акцентиране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610">
    <w:name w:val="Таблица със списък 3 – акцентиране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0">
    <w:name w:val="Таблица със списък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110">
    <w:name w:val="Таблица със списък 4 – акцентиране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210">
    <w:name w:val="Таблица със списък 4 – акцентиране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310">
    <w:name w:val="Таблица със списък 4 – акцентиране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410">
    <w:name w:val="Таблица със списък 4 – акцентиране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510">
    <w:name w:val="Таблица със списък 4 – акцентиране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610">
    <w:name w:val="Таблица със списък 4 – акцентиране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Таблица със списък 5 тъмна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110">
    <w:name w:val="Таблица със списък 5 тъмна – акцентиране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210">
    <w:name w:val="Таблица със списък 5 тъмна – акцентиране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310">
    <w:name w:val="Таблица със списък 5 тъмна – акцентиране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410">
    <w:name w:val="Таблица със списък 5 тъмна – акцентиране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510">
    <w:name w:val="Таблица със списък 5 тъмна – акцентиране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610">
    <w:name w:val="Таблица със списък 5 тъмна – акцентиране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Таблица със списък 6 цветна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110">
    <w:name w:val="Таблица със списък 6 цветна – акцентиране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210">
    <w:name w:val="Таблица със списък 6 цветна – акцентиране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310">
    <w:name w:val="Таблица със списък 6 цветна – акцентиране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410">
    <w:name w:val="Таблица със списък 6 цветна – акцентиране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510">
    <w:name w:val="Таблица със списък 6 цветна – акцентиране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610">
    <w:name w:val="Таблица със списък 6 цветна – акцентиране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Таблица със списък 7 цветна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110">
    <w:name w:val="Таблица със списък 7 цветна – акцентиране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210">
    <w:name w:val="Таблица със на списък 7 цветна – акцентиране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310">
    <w:name w:val="Таблица със списък 7 цветна – акцентиране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410">
    <w:name w:val="Таблица със списък 7 цветна – акцентиране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510">
    <w:name w:val="Таблица със списък 7 цветна – акцентиране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610">
    <w:name w:val="Таблица със списък 7 цветна – акцентиране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112">
    <w:name w:val="Обикновена таблица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Обикновена таблица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Обикновена таблица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Обикновена таблица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Обикновена таблица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Мрежа в таблица светла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B015EA" w:rsidP="00B015EA">
          <w:pPr>
            <w:pStyle w:val="68BCF059FAE24D38B723189348A345DC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B015EA" w:rsidP="00B015EA">
          <w:pPr>
            <w:pStyle w:val="25711D6A6F98415AB748D678F93F4B52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B015EA" w:rsidP="00B015EA">
          <w:pPr>
            <w:pStyle w:val="4898521E74CA4AC4A665777C91565A53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B015EA" w:rsidP="00B015EA">
          <w:pPr>
            <w:pStyle w:val="0F54E8A6A3F14036A587252711B66C0A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B015EA" w:rsidP="00B015EA">
          <w:pPr>
            <w:pStyle w:val="FB81FE586FD54529AA77747711048982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B015EA" w:rsidP="00B015EA">
          <w:pPr>
            <w:pStyle w:val="C74D7865BE4F4738928AA93E1B7940C6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B015EA" w:rsidP="00B015EA">
          <w:pPr>
            <w:pStyle w:val="911EF5089B3F41BEA8242E1E5275D9F2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B015EA" w:rsidP="00B015EA">
          <w:pPr>
            <w:pStyle w:val="C2228C0B858444C989F9A523BB2C4606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B015EA" w:rsidP="00B015EA">
          <w:pPr>
            <w:pStyle w:val="53A276C4141143D49EFA007782EA94F5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B015EA" w:rsidP="00B015EA">
          <w:pPr>
            <w:pStyle w:val="4671580BFA054C7FAA7068F88518775B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B015EA" w:rsidP="00B015EA">
          <w:pPr>
            <w:pStyle w:val="F56CBFCB43C04DDE81B4214A724DEAD5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B015EA" w:rsidP="00B015EA">
          <w:pPr>
            <w:pStyle w:val="17D090E138D14D3EB660095525D60E78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B015EA" w:rsidP="00B015EA">
          <w:pPr>
            <w:pStyle w:val="06FB2EE686D3459987362FB395980A98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B015EA" w:rsidP="00B015EA">
          <w:pPr>
            <w:pStyle w:val="D289354F1BB84BC9875E89BE1142A0FE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B015EA" w:rsidP="00B015EA">
          <w:pPr>
            <w:pStyle w:val="836D6C47AFCA41A094B41410546A962A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B015EA" w:rsidP="00B015EA">
          <w:pPr>
            <w:pStyle w:val="1DF3A65F52D8470C86C62BCABDB24B3F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B015EA" w:rsidP="00B015EA">
          <w:pPr>
            <w:pStyle w:val="134BFA88A48D48BD88B0FBD0321AABAF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B015EA" w:rsidP="00B015EA">
          <w:pPr>
            <w:pStyle w:val="CADD01BD0BAA4502B5CEE90C8B4DF702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B015EA" w:rsidP="00B015EA">
          <w:pPr>
            <w:pStyle w:val="75EEEB20F5B34D7D9ECF85192353BACE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B015EA" w:rsidP="00B015EA">
          <w:pPr>
            <w:pStyle w:val="3A5941D2D55C45FEBE8B22F3CAB73FFA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B015EA" w:rsidP="00B015EA">
          <w:pPr>
            <w:pStyle w:val="88B138ABF5D544D99696E0454D8FF87D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B015EA" w:rsidP="00B015EA">
          <w:pPr>
            <w:pStyle w:val="7A974F08C62D4BBD81F5BDD505CD9274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B015EA" w:rsidP="00B015EA">
          <w:pPr>
            <w:pStyle w:val="D2415796CDBA4AA0A351502C43CF6C7A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B015EA" w:rsidP="00B015EA">
          <w:pPr>
            <w:pStyle w:val="020B52A457F5451AB58C7085473939BC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B015EA" w:rsidP="00B015EA">
          <w:pPr>
            <w:pStyle w:val="5C0376686605443687D41A0513C260E1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B015EA" w:rsidP="00B015EA">
          <w:pPr>
            <w:pStyle w:val="BC970D8AC53D472785F0A450AB27948A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B015EA" w:rsidP="00B015EA">
          <w:pPr>
            <w:pStyle w:val="4B3224B26F5F46889EF536831E18AE37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B015EA" w:rsidP="00B015EA">
          <w:pPr>
            <w:pStyle w:val="DC98B87CCAD043D68524DEB180079005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B015EA" w:rsidP="00B015EA">
          <w:pPr>
            <w:pStyle w:val="0CE4CD22C26E47B285FE50FC9856DF55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B015EA" w:rsidP="00B015EA">
          <w:pPr>
            <w:pStyle w:val="BC6EE3D1166C416CBEA32417FADB2F21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B015EA" w:rsidP="00B015EA">
          <w:pPr>
            <w:pStyle w:val="B4E9E80B12434AAAB175D67D3DBEF2B2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B015EA" w:rsidP="00B015EA">
          <w:pPr>
            <w:pStyle w:val="469E39427D6A4480B9C8183605259751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B015EA" w:rsidP="00B015EA">
          <w:pPr>
            <w:pStyle w:val="E492C42B7DB9478F805E69FDE1BB2E85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B015EA" w:rsidP="00B015EA">
          <w:pPr>
            <w:pStyle w:val="1E3CD9BA47F24F188875E1CB9BEEFB5F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B015EA" w:rsidP="00B015EA">
          <w:pPr>
            <w:pStyle w:val="8E03841F6D4A4E2EB7C9C1E4D73CD6F6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B015EA" w:rsidP="00B015EA">
          <w:pPr>
            <w:pStyle w:val="B88388866C6A4B0BB74BAB15D14BC512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B015EA" w:rsidP="00B015EA">
          <w:pPr>
            <w:pStyle w:val="4C47ED37C079438BBC66C5851BD1925D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B015EA" w:rsidP="00B015EA">
          <w:pPr>
            <w:pStyle w:val="384DD45142A441E294BD0330CE141A12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B015EA" w:rsidP="00B015EA">
          <w:pPr>
            <w:pStyle w:val="D29590122C004AF2B317541D970F67E8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B015EA" w:rsidP="00B015EA">
          <w:pPr>
            <w:pStyle w:val="B2F13D0F285B4952A91C0F1FFC3689DD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B015EA" w:rsidP="00B015EA">
          <w:pPr>
            <w:pStyle w:val="30C1EEDC19C84B8CB88DB624B309CA72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B015EA" w:rsidP="00B015EA">
          <w:pPr>
            <w:pStyle w:val="64D6869E2F27452899A03445E7864D4E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B015EA" w:rsidP="00B015EA">
          <w:pPr>
            <w:pStyle w:val="28C52F7957D846868FBC42E17A39E0BA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B015EA" w:rsidP="00B015EA">
          <w:pPr>
            <w:pStyle w:val="AF864A5AAF9B4A118D17C448ABEA9E27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B015EA" w:rsidP="00B015EA">
          <w:pPr>
            <w:pStyle w:val="C4718C5F2B2C412D86B769FFB5B17621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B015EA" w:rsidP="00B015EA">
          <w:pPr>
            <w:pStyle w:val="F4D34214B1A24A7095B86F696F0E986A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B015EA" w:rsidP="00B015EA">
          <w:pPr>
            <w:pStyle w:val="8F092CB4BA3F4BAB871745C540EE6BFF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B015EA" w:rsidP="00B015EA">
          <w:pPr>
            <w:pStyle w:val="A7C102AA256F419486B5C3335672F53E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B015EA" w:rsidP="00B015EA">
          <w:pPr>
            <w:pStyle w:val="BD25B0C6B5C740748DCF4ACC0C0E2FE4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B015EA" w:rsidP="00B015EA">
          <w:pPr>
            <w:pStyle w:val="B55A39CD4B7D46A0864FC752550A0F4A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B015EA" w:rsidP="00B015EA">
          <w:pPr>
            <w:pStyle w:val="5945A2B905E94B4CB264E5EC7558BE1A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B015EA" w:rsidP="00B015EA">
          <w:pPr>
            <w:pStyle w:val="F0664A7F0C684DE6A29437227796EE8A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B015EA" w:rsidP="00B015EA">
          <w:pPr>
            <w:pStyle w:val="FF886BF7CCF546288FB2B1586A425C32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B015EA" w:rsidP="00B015EA">
          <w:pPr>
            <w:pStyle w:val="84D281CA5B9C474B967E3C1320B0C346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B015EA" w:rsidP="00B015EA">
          <w:pPr>
            <w:pStyle w:val="6167FE8D7A3244BCA2D5DC38178734F2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B015EA" w:rsidP="00B015EA">
          <w:pPr>
            <w:pStyle w:val="BDB92089DB9D4818A13CD21C3FEC9501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B015EA" w:rsidP="00B015EA">
          <w:pPr>
            <w:pStyle w:val="E41E0BBFA0F143139E77A314489D7F0D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B015EA" w:rsidP="00B015EA">
          <w:pPr>
            <w:pStyle w:val="3A37C2ED64D54ACB8CF9F18242B7D572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B015EA" w:rsidP="00B015EA">
          <w:pPr>
            <w:pStyle w:val="EBFC6E2E6496474E83667500E1262770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B015EA" w:rsidP="00B015EA">
          <w:pPr>
            <w:pStyle w:val="8242CCDE9B1941539C09DA36F72640EF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B015EA" w:rsidP="00B015EA">
          <w:pPr>
            <w:pStyle w:val="F3C10E87F2B24ECD9C8F54ADA8D21240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B015EA" w:rsidP="00B015EA">
          <w:pPr>
            <w:pStyle w:val="FB00085B61894040A5FF6A57299BA698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B015EA" w:rsidP="00B015EA">
          <w:pPr>
            <w:pStyle w:val="15C3D6A510ED4F36882396FD9A3D415A3"/>
          </w:pPr>
          <w:r>
            <w:rPr>
              <w:lang w:bidi="bg-BG"/>
            </w:rPr>
            <w:t>Уеб адрес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B015EA" w:rsidP="00B015EA">
          <w:pPr>
            <w:pStyle w:val="9294AFAD310E4A65A999FB81107F07E33"/>
          </w:pPr>
          <w:r>
            <w:rPr>
              <w:lang w:bidi="bg-BG"/>
            </w:rPr>
            <w:t>Вашето име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B015EA" w:rsidP="00B015EA">
          <w:pPr>
            <w:pStyle w:val="419630686892454BADDA01E257114F6F3"/>
          </w:pPr>
          <w:r>
            <w:rPr>
              <w:lang w:bidi="bg-BG"/>
            </w:rPr>
            <w:t>Улица, град, област, пощенски код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B015EA" w:rsidP="00B015EA">
          <w:pPr>
            <w:pStyle w:val="C112CEF2E3CC44B085959EAB173BFB673"/>
          </w:pPr>
          <w:r>
            <w:rPr>
              <w:lang w:bidi="bg-BG"/>
            </w:rPr>
            <w:t>Телефон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B015EA" w:rsidP="00B015EA">
          <w:pPr>
            <w:pStyle w:val="271FD75FC3694D779FA59A21B53B85653"/>
          </w:pPr>
          <w:r>
            <w:rPr>
              <w:lang w:bidi="bg-BG"/>
            </w:rPr>
            <w:t>Имейл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B015EA" w:rsidP="00B015EA">
          <w:pPr>
            <w:pStyle w:val="F9B8B15D1FE346A4B9149E6A1813600D3"/>
          </w:pPr>
          <w:r>
            <w:rPr>
              <w:lang w:bidi="bg-BG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B015EA" w:rsidP="00B015EA">
          <w:pPr>
            <w:pStyle w:val="F87025AF2765492F98D5240C335027D03"/>
          </w:pPr>
          <w:r>
            <w:rPr>
              <w:lang w:bidi="bg-BG"/>
            </w:rPr>
            <w:t>Потребителско име в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B015EA" w:rsidP="00B015EA">
          <w:pPr>
            <w:pStyle w:val="BF4A191842F440EB9FCDB7D4749049583"/>
          </w:pPr>
          <w:r>
            <w:rPr>
              <w:lang w:bidi="bg-BG"/>
            </w:rPr>
            <w:t>Уеб адрес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62EA4"/>
    <w:rsid w:val="00365BEB"/>
    <w:rsid w:val="003931F4"/>
    <w:rsid w:val="00486F31"/>
    <w:rsid w:val="0048747D"/>
    <w:rsid w:val="00491C4C"/>
    <w:rsid w:val="005B32DB"/>
    <w:rsid w:val="007144E5"/>
    <w:rsid w:val="0078261A"/>
    <w:rsid w:val="00802FB6"/>
    <w:rsid w:val="00A406F8"/>
    <w:rsid w:val="00B015EA"/>
    <w:rsid w:val="00BF3574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15EA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78261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78261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3">
    <w:name w:val="68BCF059FAE24D38B723189348A345DC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3">
    <w:name w:val="C2228C0B858444C989F9A523BB2C4606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3">
    <w:name w:val="4671580BFA054C7FAA7068F88518775B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3">
    <w:name w:val="F56CBFCB43C04DDE81B4214A724DEAD5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3">
    <w:name w:val="17D090E138D14D3EB660095525D60E78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3">
    <w:name w:val="06FB2EE686D3459987362FB395980A98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3">
    <w:name w:val="D289354F1BB84BC9875E89BE1142A0FE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3">
    <w:name w:val="836D6C47AFCA41A094B41410546A962A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3">
    <w:name w:val="134BFA88A48D48BD88B0FBD0321AABAF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3">
    <w:name w:val="CADD01BD0BAA4502B5CEE90C8B4DF70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3">
    <w:name w:val="75EEEB20F5B34D7D9ECF85192353BACE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3">
    <w:name w:val="3A5941D2D55C45FEBE8B22F3CAB73FF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3">
    <w:name w:val="88B138ABF5D544D99696E0454D8FF87D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3">
    <w:name w:val="7A974F08C62D4BBD81F5BDD505CD9274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3">
    <w:name w:val="020B52A457F5451AB58C7085473939BC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3">
    <w:name w:val="5C0376686605443687D41A0513C260E1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3">
    <w:name w:val="BC970D8AC53D472785F0A450AB27948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3">
    <w:name w:val="4B3224B26F5F46889EF536831E18AE37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3">
    <w:name w:val="DC98B87CCAD043D68524DEB180079005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3">
    <w:name w:val="0CE4CD22C26E47B285FE50FC9856DF55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3">
    <w:name w:val="B4E9E80B12434AAAB175D67D3DBEF2B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3">
    <w:name w:val="469E39427D6A4480B9C8183605259751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3">
    <w:name w:val="E492C42B7DB9478F805E69FDE1BB2E85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3">
    <w:name w:val="1E3CD9BA47F24F188875E1CB9BEEFB5F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3">
    <w:name w:val="8E03841F6D4A4E2EB7C9C1E4D73CD6F6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3">
    <w:name w:val="B88388866C6A4B0BB74BAB15D14BC512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3">
    <w:name w:val="384DD45142A441E294BD0330CE141A1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3">
    <w:name w:val="D29590122C004AF2B317541D970F67E8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3">
    <w:name w:val="B2F13D0F285B4952A91C0F1FFC3689DD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3">
    <w:name w:val="30C1EEDC19C84B8CB88DB624B309CA7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3">
    <w:name w:val="64D6869E2F27452899A03445E7864D4E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3">
    <w:name w:val="28C52F7957D846868FBC42E17A39E0BA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3">
    <w:name w:val="C4718C5F2B2C412D86B769FFB5B17621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3">
    <w:name w:val="F4D34214B1A24A7095B86F696F0E986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3">
    <w:name w:val="8F092CB4BA3F4BAB871745C540EE6BFF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3">
    <w:name w:val="A7C102AA256F419486B5C3335672F53E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3">
    <w:name w:val="BD25B0C6B5C740748DCF4ACC0C0E2FE4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3">
    <w:name w:val="B55A39CD4B7D46A0864FC752550A0F4A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3">
    <w:name w:val="F0664A7F0C684DE6A29437227796EE8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3">
    <w:name w:val="FF886BF7CCF546288FB2B1586A425C3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3">
    <w:name w:val="84D281CA5B9C474B967E3C1320B0C346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3">
    <w:name w:val="6167FE8D7A3244BCA2D5DC38178734F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3">
    <w:name w:val="BDB92089DB9D4818A13CD21C3FEC9501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3">
    <w:name w:val="E41E0BBFA0F143139E77A314489D7F0D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3">
    <w:name w:val="EBFC6E2E6496474E83667500E1262770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3">
    <w:name w:val="8242CCDE9B1941539C09DA36F72640EF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3">
    <w:name w:val="F3C10E87F2B24ECD9C8F54ADA8D21240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3">
    <w:name w:val="FB00085B61894040A5FF6A57299BA698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3">
    <w:name w:val="15C3D6A510ED4F36882396FD9A3D415A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3">
    <w:name w:val="9294AFAD310E4A65A999FB81107F07E33"/>
    <w:rsid w:val="00B015EA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3">
    <w:name w:val="C112CEF2E3CC44B085959EAB173BFB67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3">
    <w:name w:val="271FD75FC3694D779FA59A21B53B8565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3">
    <w:name w:val="F9B8B15D1FE346A4B9149E6A1813600D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3">
    <w:name w:val="F87025AF2765492F98D5240C335027D0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3">
    <w:name w:val="BF4A191842F440EB9FCDB7D4749049583"/>
    <w:rsid w:val="00B015EA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193918-75D3-4E39-A0B8-B30E9877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Office_17150130_TF03424896</Template>
  <TotalTime>37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7</cp:revision>
  <cp:lastPrinted>2012-08-29T19:15:00Z</cp:lastPrinted>
  <dcterms:created xsi:type="dcterms:W3CDTF">2018-01-16T14:38:00Z</dcterms:created>
  <dcterms:modified xsi:type="dcterms:W3CDTF">2018-01-18T07:59:00Z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