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E1C71" w:rsidRDefault="00A920E1">
      <w:pPr>
        <w:pStyle w:val="Title"/>
      </w:pPr>
      <w:sdt>
        <w:sdtPr>
          <w:alias w:val="Въведете заглавие на сертификата:"/>
          <w:tag w:val="Въведете заглавие на сертификата:"/>
          <w:id w:val="-1397126520"/>
          <w:placeholder>
            <w:docPart w:val="72BACBCF133F47AAB8669B42D448956B"/>
          </w:placeholder>
          <w:temporary/>
          <w:showingPlcHdr/>
          <w15:appearance w15:val="hidden"/>
        </w:sdtPr>
        <w:sdtEndPr/>
        <w:sdtContent>
          <w:r w:rsidR="00B90157">
            <w:rPr>
              <w:lang w:bidi="bg-BG"/>
            </w:rPr>
            <w:t>Най-вдъхновяващ играч</w:t>
          </w:r>
        </w:sdtContent>
      </w:sdt>
    </w:p>
    <w:p w:rsidR="006E1C71" w:rsidRPr="00C83C1D" w:rsidRDefault="00A920E1" w:rsidP="00C83C1D">
      <w:pPr>
        <w:pStyle w:val="Heading1"/>
      </w:pPr>
      <w:sdt>
        <w:sdtPr>
          <w:alias w:val="Въведете име на получателя:"/>
          <w:tag w:val="Въведете име на получателя:"/>
          <w:id w:val="-1756204315"/>
          <w:placeholder>
            <w:docPart w:val="4ADB83C530D24C9CA83642B73C64FAFC"/>
          </w:placeholder>
          <w:temporary/>
          <w:showingPlcHdr/>
          <w15:appearance w15:val="hidden"/>
        </w:sdtPr>
        <w:sdtEndPr/>
        <w:sdtContent>
          <w:r w:rsidR="009A3C9B" w:rsidRPr="00C83C1D">
            <w:rPr>
              <w:lang w:bidi="bg-BG"/>
            </w:rPr>
            <w:t>Име на получателя</w:t>
          </w:r>
        </w:sdtContent>
      </w:sdt>
    </w:p>
    <w:sdt>
      <w:sdtPr>
        <w:alias w:val="Описание на сертификата:"/>
        <w:tag w:val="Описание на сертификата:"/>
        <w:id w:val="1430230843"/>
        <w:placeholder>
          <w:docPart w:val="ECA6D58B978440DBB99497C29DD773FB"/>
        </w:placeholder>
        <w:temporary/>
        <w:showingPlcHdr/>
        <w15:appearance w15:val="hidden"/>
      </w:sdtPr>
      <w:sdtEndPr/>
      <w:sdtContent>
        <w:p w:rsidR="006E1C71" w:rsidRDefault="009A3C9B">
          <w:r>
            <w:rPr>
              <w:lang w:bidi="bg-BG"/>
            </w:rPr>
            <w:t>с настоящото се признава за най-вдъхновяващия играч за този сезон за феноменалното си участие в</w:t>
          </w:r>
        </w:p>
      </w:sdtContent>
    </w:sdt>
    <w:p w:rsidR="006E1C71" w:rsidRPr="00C83C1D" w:rsidRDefault="00A920E1" w:rsidP="00C83C1D">
      <w:pPr>
        <w:pStyle w:val="Heading2"/>
      </w:pPr>
      <w:sdt>
        <w:sdtPr>
          <w:alias w:val="Въведете име на екипа:"/>
          <w:tag w:val="Въведете име на екипа:"/>
          <w:id w:val="-50456193"/>
          <w:placeholder>
            <w:docPart w:val="2506B6AC172E4A978C05D1C0015F62EE"/>
          </w:placeholder>
          <w:temporary/>
          <w:showingPlcHdr/>
          <w15:appearance w15:val="hidden"/>
        </w:sdtPr>
        <w:sdtEndPr/>
        <w:sdtContent>
          <w:r w:rsidR="009A3C9B" w:rsidRPr="00C83C1D">
            <w:rPr>
              <w:lang w:bidi="bg-BG"/>
            </w:rPr>
            <w:t>Име на екипа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Таблица за подпис и печат на наградата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bidi="bg-BG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Група 1" descr="Печат на награда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Печат" descr="Печат на наградата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Форма на печата" descr="Форма на печата на наградата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Текстура на печата" descr="Текстура на печата на наградата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Бейзбол" descr="Икона на бейзбол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7450A" id="Група 1" o:spid="_x0000_s1026" alt="Печат на наградата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">
                      <v:group id="Печат" o:spid="_x0000_s1027" alt="Печат на наградата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Форма на печата" o:spid="_x0000_s1028" alt="Форма на печата на наградата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Текстура на печата" o:spid="_x0000_s1029" type="#_x0000_t75" alt="Текстура на печата на наградата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Текстура на печата на наградата" croptop="-2164f" cropleft="19433f" cropright="-949f"/>
                        </v:shape>
                      </v:group>
                      <v:shape id="Бейзбол" o:spid="_x0000_s1030" type="#_x0000_t75" alt="Икона на бейзбол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Икона на бейзбол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Таблица за подпис и дата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A920E1" w:rsidP="009C610B">
                  <w:pPr>
                    <w:pStyle w:val="Heading3"/>
                  </w:pPr>
                  <w:sdt>
                    <w:sdtPr>
                      <w:alias w:val="Връчено от:"/>
                      <w:tag w:val="Връчено от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B90157" w:rsidRPr="009C610B">
                        <w:rPr>
                          <w:lang w:bidi="bg-BG"/>
                        </w:rPr>
                        <w:t>Връчено от:</w:t>
                      </w:r>
                    </w:sdtContent>
                  </w:sdt>
                </w:p>
              </w:tc>
              <w:sdt>
                <w:sdtPr>
                  <w:alias w:val="Въведете име/титла на връчващия:"/>
                  <w:tag w:val="Въведете име/титла на връчващия:"/>
                  <w:id w:val="-446467856"/>
                  <w:placeholder>
                    <w:docPart w:val="E2D400A3A12E4598B226A821E0C6A11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bidi="bg-BG"/>
                        </w:rPr>
                        <w:t>Име/титла на връчващия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На този ден:"/>
                  <w:tag w:val="На този ден:"/>
                  <w:id w:val="-512454740"/>
                  <w:placeholder>
                    <w:docPart w:val="18208100460442769F7A4F237E79ABE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bidi="bg-BG"/>
                        </w:rPr>
                        <w:t>На този ден:</w:t>
                      </w:r>
                    </w:p>
                  </w:tc>
                </w:sdtContent>
              </w:sdt>
              <w:sdt>
                <w:sdtPr>
                  <w:alias w:val="Въведете дата:"/>
                  <w:tag w:val="Въведете дата:"/>
                  <w:id w:val="695198871"/>
                  <w:placeholder>
                    <w:docPart w:val="E0EBDEE568C3480BB1C08FC5DF8AE30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bidi="bg-BG"/>
                        </w:rPr>
                        <w:t>Въведете дата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2"/>
      <w:footerReference w:type="default" r:id="rId13"/>
      <w:headerReference w:type="first" r:id="rId14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 w:rsidR="008C6A08">
          <w:rPr>
            <w:noProof/>
            <w:lang w:bidi="bg-BG"/>
          </w:rPr>
          <w:t>2</w:t>
        </w:r>
        <w:r>
          <w:rPr>
            <w:noProof/>
            <w:lang w:bidi="bg-BG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Header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Група 11" descr="2 правоъгълни рамки, преплетени в ъглите, с лъчи на звезда, разширяващи се от центъра към краищат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Лъчи" descr="2 правоъгълни рамки, преплетени в ъглите, с лъчи на звезда, разширяващи се от центъра към краищата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Черна граница" descr="2 правоъгълни рамки, преплетени в ъглите, с лъчи на звезда, разширяващи се от центъра към краищата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Граница на правоъгълник" descr="2 правоъгълни рамки, преплетени в ъглите, с лъчи на звезда, разширяващи се от центъра към краищата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D7E9E2" id="Група 11" o:spid="_x0000_s1026" alt="2 правоъгълни рамки, преплетени в ъглите, с лъчи на звезда, разширяващи се от центъра към краищата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Лъчи" o:spid="_x0000_s1027" type="#_x0000_t75" alt="2 правоъгълни рамки, преплетени в ъглите, с лъчи на звезда, разширяващи се от центъра към краищата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правоъгълни рамки, преплетени в ъглите, с лъчи на звезда, разширяващи се от центъра към краищата"/>
              </v:shape>
              <v:shape id="Черна граница" o:spid="_x0000_s1028" type="#_x0000_t75" alt="2 правоъгълни рамки, преплетени в ъглите, с лъчи на звезда, разширяващи се от центъра към краищата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правоъгълни рамки, преплетени в ъглите, с лъчи на звезда, разширяващи се от центъра към краищата"/>
              </v:shape>
              <v:rect id="Граница на правоъгълник" o:spid="_x0000_s1029" alt="2 правоъгълни рамки, преплетени в ъглите, с лъчи на звезда, разширяващи се от центъра към краищата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Header"/>
    </w:pPr>
    <w:r>
      <w:rPr>
        <w:noProof/>
        <w:lang w:bidi="bg-BG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Група 4" descr="2 правоъгълни рамки, преплетени в ъглите, с лъчи на звезда, разширяващи се от центъра към краищат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Лъчи" descr="2 правоъгълни рамки, преплетени в ъглите, с лъчи на звезда, разширяващи се от центъра към краищата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Черна граница" descr="2 правоъгълни рамки, преплетени в ъглите, с лъчи на звезда, разширяващи се от центъра към краищата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Граница на правоъгълник" descr="2 правоъгълни рамки, преплетени в ъглите, с лъчи на звезда, разширяващи се от центъра към краищата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26B22" id="Група 4" o:spid="_x0000_s1026" alt="2 правоъгълни рамки, преплетени в ъглите, с лъчи на звезда, разширяващи се от центъра към краищата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AjWAUAgBCCVQAAaBKs&#10;AgBACMEqAAAsH+tjxrsLPwAA1AhWAQAghGAVAACaBKsAABBCsAoAAMvH+pjx7sIPAAA1glUAAAgh&#10;WAUAgCbBKgAAhBCsAgDA8r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Лъчи" o:spid="_x0000_s1027" type="#_x0000_t75" alt="2 правоъгълни рамки, преплетени в ъглите, с лъчи на звезда, разширяващи се от центъра към краищата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правоъгълни рамки, преплетени в ъглите, с лъчи на звезда, разширяващи се от центъра към краищата"/>
              </v:shape>
              <v:shape id="Черна граница" o:spid="_x0000_s1028" type="#_x0000_t75" alt="2 правоъгълни рамки, преплетени в ъглите, с лъчи на звезда, разширяващи се от центъра към краищата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правоъгълни рамки, преплетени в ъглите, с лъчи на звезда, разширяващи се от центъра към краищата"/>
              </v:shape>
              <v:rect id="Граница на правоъгълник" o:spid="_x0000_s1029" alt="2 правоъгълни рамки, преплетени в ъглите, с лъчи на звезда, разширяващи се от центъра към краищата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920E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bg-BG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bidi="bg-BG"/>
            </w:rPr>
            <w:t>Име на получателя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bidi="bg-BG"/>
            </w:rPr>
            <w:t>с настоящото се признава за най-вдъхновяващия играч за този сезон за феноменалното си участие в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bidi="bg-BG"/>
            </w:rPr>
            <w:t>Име на екипа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bidi="bg-BG"/>
            </w:rPr>
            <w:t>Име/титла на връчващия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bidi="bg-BG"/>
            </w:rPr>
            <w:t>Въведете дата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bidi="bg-BG"/>
            </w:rPr>
            <w:t>Най-вдъхновяващ играч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bidi="bg-BG"/>
            </w:rPr>
            <w:t>Връчено от: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bidi="bg-BG"/>
            </w:rPr>
            <w:t>На този ден: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altName w:val="Gadugi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bg-BG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F635F-7B8F-4B2A-B2F4-87C872C9C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636589688128041753_42694</Template>
  <TotalTime>0</TotalTime>
  <Pages>2</Pages>
  <Words>34</Words>
  <Characters>200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2018-04-10T12:53:00Z</dcterms:created>
  <dcterms:modified xsi:type="dcterms:W3CDTF">2018-04-10T12:53:00Z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