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4971" w:type="pct"/>
        <w:tblInd w:w="32" w:type="dxa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مخطط بطاقة عمل لـ 10 بطاقات لكل صفحة"/>
      </w:tblPr>
      <w:tblGrid>
        <w:gridCol w:w="4927"/>
        <w:gridCol w:w="4880"/>
      </w:tblGrid>
      <w:tr w:rsidR="00C307D8" w:rsidRPr="00761D76" w:rsidTr="00995906">
        <w:trPr>
          <w:trHeight w:hRule="exact" w:val="2891"/>
        </w:trPr>
        <w:tc>
          <w:tcPr>
            <w:tcW w:w="2512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672002AD" wp14:editId="521393CB">
                      <wp:extent cx="1143000" cy="777240"/>
                      <wp:effectExtent l="0" t="0" r="0" b="0"/>
                      <wp:docPr id="88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المجموعة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شكل حر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شكل حر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شكل حر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66566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">
                      <o:lock v:ext="edit" aspectratio="t"/>
                      <v:group id="المجموعة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شكل حر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761D76" w:rsidRDefault="00983D7D">
            <w:pPr>
              <w:pStyle w:val="a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الاسم:"/>
                <w:tag w:val="أدخل الاسم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F167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3528CF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3528CF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3528CF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3528CF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p w:rsidR="00C307D8" w:rsidRPr="00761D76" w:rsidRDefault="00983D7D" w:rsidP="00C307D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عنوان موقع الويب:"/>
                <w:tag w:val="أدخل عنوان موقع الويب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sdtContent>
            </w:sdt>
          </w:p>
        </w:tc>
        <w:tc>
          <w:tcPr>
            <w:tcW w:w="2488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419B0A1" wp14:editId="789A012D">
                      <wp:extent cx="1143000" cy="777240"/>
                      <wp:effectExtent l="0" t="0" r="0" b="0"/>
                      <wp:docPr id="82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المجموعة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شكل حر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شكل حر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شكل حر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7EEDE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">
                      <o:lock v:ext="edit" aspectratio="t"/>
                      <v:group id="المجموعة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شكل حر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3528CF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3528CF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3528CF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3528CF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  <w:tr w:rsidR="00C307D8" w:rsidRPr="00761D76" w:rsidTr="00995906">
        <w:trPr>
          <w:trHeight w:hRule="exact" w:val="2891"/>
        </w:trPr>
        <w:tc>
          <w:tcPr>
            <w:tcW w:w="2512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472C22BE" wp14:editId="033DB58F">
                      <wp:extent cx="1143000" cy="777240"/>
                      <wp:effectExtent l="0" t="0" r="0" b="0"/>
                      <wp:docPr id="87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المجموعة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شكل حر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شكل حر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شكل حر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1C46A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">
                      <o:lock v:ext="edit" aspectratio="t"/>
                      <v:group id="المجموعة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شكل حر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488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716ADCF4" wp14:editId="2BAB6AB7">
                      <wp:extent cx="1143000" cy="777240"/>
                      <wp:effectExtent l="0" t="0" r="0" b="0"/>
                      <wp:docPr id="93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المجموعة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شكل حر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شكل حر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شكل حر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3C95A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">
                      <o:lock v:ext="edit" aspectratio="t"/>
                      <v:group id="المجموعة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شكل حر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  <w:tr w:rsidR="00C307D8" w:rsidRPr="00761D76" w:rsidTr="00995906">
        <w:trPr>
          <w:trHeight w:hRule="exact" w:val="2891"/>
        </w:trPr>
        <w:tc>
          <w:tcPr>
            <w:tcW w:w="2512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6A29B270" wp14:editId="5CAF6939">
                      <wp:extent cx="1143000" cy="777240"/>
                      <wp:effectExtent l="0" t="0" r="0" b="0"/>
                      <wp:docPr id="103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المجموعة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شكل حر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شكل حر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شكل حر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8AEBE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">
                      <o:lock v:ext="edit" aspectratio="t"/>
                      <v:group id="المجموعة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شكل حر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488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064972F" wp14:editId="3E08B9FF">
                      <wp:extent cx="1143000" cy="777240"/>
                      <wp:effectExtent l="0" t="0" r="0" b="0"/>
                      <wp:docPr id="98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المجموعة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شكل حر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شكل حر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شكل حر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81826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">
                      <o:lock v:ext="edit" aspectratio="t"/>
                      <v:group id="المجموعة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شكل حر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  <w:tr w:rsidR="00C307D8" w:rsidRPr="00761D76" w:rsidTr="00995906">
        <w:trPr>
          <w:trHeight w:hRule="exact" w:val="2891"/>
        </w:trPr>
        <w:tc>
          <w:tcPr>
            <w:tcW w:w="2512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6FD42FE5" wp14:editId="3A3E503D">
                      <wp:extent cx="1143000" cy="777240"/>
                      <wp:effectExtent l="0" t="0" r="0" b="0"/>
                      <wp:docPr id="108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المجموعة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شكل حر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شكل حر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شكل حر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7A487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">
                      <o:lock v:ext="edit" aspectratio="t"/>
                      <v:group id="المجموعة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شكل حر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488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03990B4E" wp14:editId="21536C54">
                      <wp:extent cx="1143000" cy="777240"/>
                      <wp:effectExtent l="0" t="0" r="0" b="0"/>
                      <wp:docPr id="113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المجموعة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شكل حر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شكل حر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شكل حر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B6668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">
                      <o:lock v:ext="edit" aspectratio="t"/>
                      <v:group id="المجموعة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شكل حر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  <w:tr w:rsidR="00C307D8" w:rsidRPr="00761D76" w:rsidTr="00995906">
        <w:trPr>
          <w:trHeight w:hRule="exact" w:val="2891"/>
        </w:trPr>
        <w:tc>
          <w:tcPr>
            <w:tcW w:w="2512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7F84B84F" wp14:editId="219FBBCB">
                      <wp:extent cx="1143000" cy="777240"/>
                      <wp:effectExtent l="0" t="0" r="0" b="0"/>
                      <wp:docPr id="118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المجموعة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شكل حر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شكل حر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شكل حر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A5E7E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">
                      <o:lock v:ext="edit" aspectratio="t"/>
                      <v:group id="المجموعة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شكل حر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عنوان موقع الويب:"/>
                <w:tag w:val="أدخل عنوان موقع الويب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sdtContent>
            </w:sdt>
            <w:r w:rsidR="0020511A" w:rsidRPr="00761D76">
              <w:rPr>
                <w:rFonts w:ascii="Tahoma" w:hAnsi="Tahoma"/>
                <w:rtl/>
                <w:lang w:eastAsia="ar"/>
              </w:rPr>
              <w:t xml:space="preserve"> </w:t>
            </w:r>
          </w:p>
        </w:tc>
        <w:tc>
          <w:tcPr>
            <w:tcW w:w="2488" w:type="pct"/>
          </w:tcPr>
          <w:p w:rsidR="00C307D8" w:rsidRPr="00761D76" w:rsidRDefault="00C307D8">
            <w:pPr>
              <w:bidi/>
              <w:rPr>
                <w:rFonts w:ascii="Tahoma" w:hAnsi="Tahoma"/>
              </w:rPr>
            </w:pPr>
            <w:r w:rsidRPr="00761D76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07F40F6D" wp14:editId="3900704F">
                      <wp:extent cx="1143000" cy="777240"/>
                      <wp:effectExtent l="0" t="0" r="0" b="0"/>
                      <wp:docPr id="123" name="المجموعة 87" descr="رسم توضيحي لوردة باللونين الوردي والأصف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المجموعة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شكل حر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شكل حر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شكل حر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ED86D" id="المجموعة 87" o:spid="_x0000_s1026" alt="رسم توضيحي لوردة باللونين الوردي والأصفر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">
                      <o:lock v:ext="edit" aspectratio="t"/>
                      <v:group id="المجموعة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شكل حر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شكل حر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شكل حر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alias w:val="أدخل الاسم:"/>
              <w:tag w:val="أدخل الاسم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pStyle w:val="a"/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عنوان والمدينة والرمز البريدي للشارع:"/>
              <w:tag w:val="أدخل العنوان والمدينة والرمز البريدي للشارع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الشارع والمدينة والرمز البريدي للشارع</w:t>
                </w:r>
              </w:p>
            </w:sdtContent>
          </w:sdt>
          <w:p w:rsidR="00C307D8" w:rsidRPr="00761D76" w:rsidRDefault="00983D7D" w:rsidP="009D78A3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أدخل رقم الهاتف:"/>
                <w:tag w:val="أدخل رقم الهاتف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61D76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أدخل البريد الإلكتروني:"/>
                <w:tag w:val="أدخل البريد الإلكتروني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  <w:r w:rsidR="00C307D8" w:rsidRPr="007E3A0E">
              <w:rPr>
                <w:rtl/>
              </w:rPr>
              <w:t> </w:t>
            </w:r>
            <w:r w:rsidR="00C307D8" w:rsidRPr="00761D76">
              <w:rPr>
                <w:rStyle w:val="Strong"/>
                <w:rFonts w:ascii="Tahoma" w:hAnsi="Tahoma"/>
                <w:rtl/>
                <w:lang w:eastAsia="ar"/>
              </w:rPr>
              <w:t>|</w:t>
            </w:r>
            <w:r w:rsidR="00C307D8" w:rsidRPr="007E3A0E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</w:r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</w:sdtContent>
            </w:sdt>
            <w:r w:rsidR="00C307D8" w:rsidRPr="00761D76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</w:rPr>
                <w:alias w:val="أدخل اسم المستخدم على Twitter:"/>
                <w:tag w:val="أدخل اسم المستخدم على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61D76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C307D8" w:rsidRPr="00761D76">
                  <w:rPr>
                    <w:rFonts w:ascii="Tahoma" w:hAnsi="Tahoma"/>
                    <w:lang w:eastAsia="ar" w:bidi="en-US"/>
                  </w:rPr>
                  <w:t>Twitter</w:t>
                </w:r>
                <w:r w:rsidR="00C307D8" w:rsidRPr="00761D76">
                  <w:rPr>
                    <w:rFonts w:ascii="Tahoma" w:hAnsi="Tahoma"/>
                    <w:rtl/>
                    <w:lang w:eastAsia="ar" w:bidi="en-US"/>
                  </w:rPr>
                  <w:t>‏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عنوان موقع الويب:"/>
              <w:tag w:val="أدخل عنوان موقع الويب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61D76" w:rsidRDefault="00C307D8" w:rsidP="009D78A3">
                <w:pPr>
                  <w:bidi/>
                  <w:rPr>
                    <w:rFonts w:ascii="Tahoma" w:hAnsi="Tahoma"/>
                  </w:rPr>
                </w:pPr>
                <w:r w:rsidRPr="00761D76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</w:tbl>
    <w:p w:rsidR="00333B97" w:rsidRPr="00761D76" w:rsidRDefault="00333B97" w:rsidP="00360D51">
      <w:pPr>
        <w:bidi/>
        <w:rPr>
          <w:rFonts w:ascii="Tahoma" w:hAnsi="Tahoma"/>
        </w:rPr>
      </w:pPr>
    </w:p>
    <w:sectPr w:rsidR="00333B97" w:rsidRPr="00761D76" w:rsidSect="00A669D5">
      <w:pgSz w:w="11906" w:h="16838" w:code="9"/>
      <w:pgMar w:top="851" w:right="1021" w:bottom="510" w:left="102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D7D" w:rsidRDefault="00983D7D" w:rsidP="0093710A">
      <w:r>
        <w:separator/>
      </w:r>
    </w:p>
  </w:endnote>
  <w:endnote w:type="continuationSeparator" w:id="0">
    <w:p w:rsidR="00983D7D" w:rsidRDefault="00983D7D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D7D" w:rsidRDefault="00983D7D" w:rsidP="0093710A">
      <w:r>
        <w:separator/>
      </w:r>
    </w:p>
  </w:footnote>
  <w:footnote w:type="continuationSeparator" w:id="0">
    <w:p w:rsidR="00983D7D" w:rsidRDefault="00983D7D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5146E"/>
    <w:rsid w:val="000C3826"/>
    <w:rsid w:val="000E2457"/>
    <w:rsid w:val="000F355E"/>
    <w:rsid w:val="00154E2D"/>
    <w:rsid w:val="001D649E"/>
    <w:rsid w:val="0020511A"/>
    <w:rsid w:val="00333B97"/>
    <w:rsid w:val="003528CF"/>
    <w:rsid w:val="00360D51"/>
    <w:rsid w:val="0039050C"/>
    <w:rsid w:val="003F1705"/>
    <w:rsid w:val="00411DF2"/>
    <w:rsid w:val="00421375"/>
    <w:rsid w:val="00530933"/>
    <w:rsid w:val="006253BB"/>
    <w:rsid w:val="006E0AA0"/>
    <w:rsid w:val="006E79A6"/>
    <w:rsid w:val="0072404D"/>
    <w:rsid w:val="00747040"/>
    <w:rsid w:val="00761D76"/>
    <w:rsid w:val="007E3A0E"/>
    <w:rsid w:val="007E6082"/>
    <w:rsid w:val="00801F57"/>
    <w:rsid w:val="00843B08"/>
    <w:rsid w:val="008A3E0C"/>
    <w:rsid w:val="0093710A"/>
    <w:rsid w:val="00947032"/>
    <w:rsid w:val="0096129F"/>
    <w:rsid w:val="00983D7D"/>
    <w:rsid w:val="00995906"/>
    <w:rsid w:val="00995C48"/>
    <w:rsid w:val="009A6BAE"/>
    <w:rsid w:val="009D78A3"/>
    <w:rsid w:val="00A44B39"/>
    <w:rsid w:val="00A669D5"/>
    <w:rsid w:val="00AD7699"/>
    <w:rsid w:val="00AF015F"/>
    <w:rsid w:val="00B008EB"/>
    <w:rsid w:val="00B129EC"/>
    <w:rsid w:val="00B42F65"/>
    <w:rsid w:val="00C307D8"/>
    <w:rsid w:val="00C515E4"/>
    <w:rsid w:val="00CB6B34"/>
    <w:rsid w:val="00CD0B16"/>
    <w:rsid w:val="00D154D3"/>
    <w:rsid w:val="00D81C40"/>
    <w:rsid w:val="00D96270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ar-SA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7699"/>
    <w:rPr>
      <w:rFonts w:cs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99"/>
    <w:pPr>
      <w:keepNext/>
      <w:keepLines/>
      <w:spacing w:before="240"/>
      <w:outlineLvl w:val="0"/>
    </w:pPr>
    <w:rPr>
      <w:rFonts w:asciiTheme="majorHAnsi" w:eastAsiaTheme="majorEastAsia" w:hAnsiTheme="majorHAns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699"/>
    <w:pPr>
      <w:keepNext/>
      <w:keepLines/>
      <w:spacing w:before="40"/>
      <w:outlineLvl w:val="1"/>
    </w:pPr>
    <w:rPr>
      <w:rFonts w:asciiTheme="majorHAnsi" w:eastAsiaTheme="majorEastAsia" w:hAnsiTheme="majorHAns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الاسم"/>
    <w:basedOn w:val="Normal"/>
    <w:uiPriority w:val="1"/>
    <w:qFormat/>
    <w:rsid w:val="00AD7699"/>
    <w:rPr>
      <w:rFonts w:asciiTheme="majorHAnsi" w:eastAsiaTheme="majorEastAsia" w:hAnsiTheme="majorHAns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sid w:val="00AD7699"/>
    <w:rPr>
      <w:rFonts w:cs="Tahoma"/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11">
    <w:name w:val="جدول شبكة 1 فاتح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جدول شبكة 1 فاتح - تمييز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جدول شبكة 1 فاتح - تمييز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جدول شبكة 1 فاتح - تمييز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جدول شبكة 1 فاتح - تمييز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جدول شبكة 1 فاتح - تمييز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جدول شبكة 1 فاتح - تمييز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جدول شبكة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جدول شبكة 2 - تمييز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">
    <w:name w:val="جدول شبكة 2 - تمييز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">
    <w:name w:val="جدول شبكة 2 - تمييز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">
    <w:name w:val="جدول شبكة 2 - تمييز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">
    <w:name w:val="جدول شبكة 2 - تمييز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">
    <w:name w:val="جدول شبكة 2 - تمييز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">
    <w:name w:val="جدول شبكة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جدول شبكة 3 - تمييز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-21">
    <w:name w:val="جدول شبكة 3 - تمييز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-31">
    <w:name w:val="جدول شبكة 3 - تمييز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-41">
    <w:name w:val="جدول شبكة 3 - تمييز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-51">
    <w:name w:val="جدول شبكة 3 - تمييز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-61">
    <w:name w:val="جدول شبكة 3 - تمييز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">
    <w:name w:val="جدول شبكة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جدول شبكة 4 - تمييز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">
    <w:name w:val="جدول شبكة 4 - تمييز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">
    <w:name w:val="جدول شبكة 4 - تمييز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">
    <w:name w:val="جدول شبكة 4 - تمييز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">
    <w:name w:val="جدول شبكة 4 - تمييز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">
    <w:name w:val="جدول شبكة 4 - تمييز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">
    <w:name w:val="جدول شبكة 5 داكن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جدول شبكة 5 داكن - تمييز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-21">
    <w:name w:val="جدول شبكة 5 داكن - تمييز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-31">
    <w:name w:val="جدول شبكة 5 داكن - تمييز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-41">
    <w:name w:val="جدول شبكة 5 داكن - تمييز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-51">
    <w:name w:val="جدول شبكة 5 داكن - تمييز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-61">
    <w:name w:val="جدول شبكة 5 داكن - تمييز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جدول شبكة 6 ملون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جدول شبكة 6 ملون - تمييز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">
    <w:name w:val="جدول شبكة 6 ملون - تمييز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">
    <w:name w:val="جدول شبكة 6 ملون - تمييز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">
    <w:name w:val="جدول شبكة 6 ملون - تمييز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">
    <w:name w:val="جدول شبكة 6 ملون - تمييز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">
    <w:name w:val="جدول شبكة 6 ملون - تمييز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جدول شبكة 7 ملون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جدول شبكة 7 ملون - تمييز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-21">
    <w:name w:val="جدول شبكة 7 ملون - تمييز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-31">
    <w:name w:val="جدول شبكة 7 ملون - تمييز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-41">
    <w:name w:val="جدول شبكة 7 ملون - تمييز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-51">
    <w:name w:val="جدول شبكة 7 ملون - تمييز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-61">
    <w:name w:val="جدول شبكة 7 ملون - تمييز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AD7699"/>
    <w:rPr>
      <w:rFonts w:asciiTheme="majorHAnsi" w:eastAsiaTheme="majorEastAsia" w:hAnsiTheme="majorHAnsi" w:cs="Tahoma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699"/>
    <w:rPr>
      <w:rFonts w:asciiTheme="majorHAnsi" w:eastAsiaTheme="majorEastAsia" w:hAnsiTheme="majorHAnsi" w:cs="Tahoma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جدول قائمة 1 فاتح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جدول قائمة 1 فاتح - تمييز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-210">
    <w:name w:val="جدول قائمة 1 فاتح - تمييز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-310">
    <w:name w:val="جدول قائمة 1 فاتح - تمييز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-410">
    <w:name w:val="جدول قائمة 1 فاتح - تمييز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-510">
    <w:name w:val="جدول قائمة 1 فاتح - تمييز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-610">
    <w:name w:val="جدول قائمة 1 فاتح - تمييز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0">
    <w:name w:val="جدول قائمة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جدول قائمة 2 - تمييز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0">
    <w:name w:val="جدول قائمة 2 - تمييز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0">
    <w:name w:val="جدول قائمة 2 - تمييز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0">
    <w:name w:val="جدول قائمة 2 - تمييز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0">
    <w:name w:val="جدول قائمة 2 - تمييز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0">
    <w:name w:val="جدول قائمة 2 - تمييز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جدول قائمة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جدول قائمة 3 - تمييز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-210">
    <w:name w:val="جدول قائمة 3 - تمييز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-310">
    <w:name w:val="جدول قائمة 3 - تمييز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-410">
    <w:name w:val="جدول قائمة 3 - تمييز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-510">
    <w:name w:val="جدول قائمة 3 - تمييز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-610">
    <w:name w:val="جدول قائمة 3 - تمييز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0">
    <w:name w:val="جدول قائمة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جدول قائمة 4 - تمييز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0">
    <w:name w:val="جدول قائمة 4 - تمييز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0">
    <w:name w:val="جدول قائمة 4 - تمييز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0">
    <w:name w:val="جدول قائمة 4 - تمييز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0">
    <w:name w:val="جدول قائمة 4 - تمييز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0">
    <w:name w:val="جدول قائمة 4 - تمييز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جدول قائمة 5 داكن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جدول قائمة 5 داكن - تمييز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جدول قائمة 5 داكن - تمييز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جدول قائمة 5 داكن - تمييز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جدول قائمة 5 داكن - تمييز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جدول قائمة 5 داكن - تمييز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جدول قائمة 5 داكن - تمييز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جدول قائمة 6 ملون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جدول قائمة 6 ملون - تمييز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0">
    <w:name w:val="جدول قائمة 6 ملون - تمييز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0">
    <w:name w:val="جدول قائمة 6 ملون - تمييز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0">
    <w:name w:val="جدول قائمة 6 ملون - تمييز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0">
    <w:name w:val="جدول قائمة 6 ملون - تمييز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0">
    <w:name w:val="جدول قائمة 6 ملون - تمييز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جدول قائمة 7 ملون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جدول قائمة 7 ملون - تمييز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جدول قائمة 7 ملون - تمييز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جدول قائمة 7 ملون - تمييز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جدول قائمة 7 ملون - تمييز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جدول قائمة 7 ملون - تمييز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جدول قائمة 7 ملون - تمييز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111">
    <w:name w:val="جدول عادي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جدول عادي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جدول عادي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جدول عادي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جدول عادي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شبكة جدول فاتح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D1748C" w:rsidP="00D1748C">
          <w:pPr>
            <w:pStyle w:val="68BCF059FAE24D38B723189348A345DC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D1748C" w:rsidP="00D1748C">
          <w:pPr>
            <w:pStyle w:val="25711D6A6F98415AB748D678F93F4B52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D1748C" w:rsidP="00D1748C">
          <w:pPr>
            <w:pStyle w:val="4898521E74CA4AC4A665777C91565A53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D1748C" w:rsidP="00D1748C">
          <w:pPr>
            <w:pStyle w:val="0F54E8A6A3F14036A587252711B66C0A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D1748C" w:rsidP="00D1748C">
          <w:pPr>
            <w:pStyle w:val="FB81FE586FD54529AA77747711048982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D1748C" w:rsidP="00D1748C">
          <w:pPr>
            <w:pStyle w:val="C74D7865BE4F4738928AA93E1B7940C6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D1748C" w:rsidP="00D1748C">
          <w:pPr>
            <w:pStyle w:val="911EF5089B3F41BEA8242E1E5275D9F2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D1748C" w:rsidP="00D1748C">
          <w:pPr>
            <w:pStyle w:val="C2228C0B858444C989F9A523BB2C4606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D1748C" w:rsidP="00D1748C">
          <w:pPr>
            <w:pStyle w:val="53A276C4141143D49EFA007782EA94F5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D1748C" w:rsidP="00D1748C">
          <w:pPr>
            <w:pStyle w:val="4671580BFA054C7FAA7068F88518775B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D1748C" w:rsidP="00D1748C">
          <w:pPr>
            <w:pStyle w:val="F56CBFCB43C04DDE81B4214A724DEAD5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D1748C" w:rsidP="00D1748C">
          <w:pPr>
            <w:pStyle w:val="17D090E138D14D3EB660095525D60E78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D1748C" w:rsidP="00D1748C">
          <w:pPr>
            <w:pStyle w:val="06FB2EE686D3459987362FB395980A98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D1748C" w:rsidP="00D1748C">
          <w:pPr>
            <w:pStyle w:val="D289354F1BB84BC9875E89BE1142A0FE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D1748C" w:rsidP="00D1748C">
          <w:pPr>
            <w:pStyle w:val="836D6C47AFCA41A094B41410546A962A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D1748C" w:rsidP="00D1748C">
          <w:pPr>
            <w:pStyle w:val="1DF3A65F52D8470C86C62BCABDB24B3F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D1748C" w:rsidP="00D1748C">
          <w:pPr>
            <w:pStyle w:val="134BFA88A48D48BD88B0FBD0321AABAF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D1748C" w:rsidP="00D1748C">
          <w:pPr>
            <w:pStyle w:val="CADD01BD0BAA4502B5CEE90C8B4DF702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D1748C" w:rsidP="00D1748C">
          <w:pPr>
            <w:pStyle w:val="75EEEB20F5B34D7D9ECF85192353BACE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D1748C" w:rsidP="00D1748C">
          <w:pPr>
            <w:pStyle w:val="3A5941D2D55C45FEBE8B22F3CAB73FFA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D1748C" w:rsidP="00D1748C">
          <w:pPr>
            <w:pStyle w:val="88B138ABF5D544D99696E0454D8FF87D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D1748C" w:rsidP="00D1748C">
          <w:pPr>
            <w:pStyle w:val="7A974F08C62D4BBD81F5BDD505CD9274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D1748C" w:rsidP="00D1748C">
          <w:pPr>
            <w:pStyle w:val="D2415796CDBA4AA0A351502C43CF6C7A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D1748C" w:rsidP="00D1748C">
          <w:pPr>
            <w:pStyle w:val="020B52A457F5451AB58C7085473939BC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D1748C" w:rsidP="00D1748C">
          <w:pPr>
            <w:pStyle w:val="5C0376686605443687D41A0513C260E1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D1748C" w:rsidP="00D1748C">
          <w:pPr>
            <w:pStyle w:val="BC970D8AC53D472785F0A450AB27948A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D1748C" w:rsidP="00D1748C">
          <w:pPr>
            <w:pStyle w:val="4B3224B26F5F46889EF536831E18AE37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D1748C" w:rsidP="00D1748C">
          <w:pPr>
            <w:pStyle w:val="DC98B87CCAD043D68524DEB180079005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D1748C" w:rsidP="00D1748C">
          <w:pPr>
            <w:pStyle w:val="0CE4CD22C26E47B285FE50FC9856DF55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D1748C" w:rsidP="00D1748C">
          <w:pPr>
            <w:pStyle w:val="BC6EE3D1166C416CBEA32417FADB2F21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D1748C" w:rsidP="00D1748C">
          <w:pPr>
            <w:pStyle w:val="B4E9E80B12434AAAB175D67D3DBEF2B2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D1748C" w:rsidP="00D1748C">
          <w:pPr>
            <w:pStyle w:val="469E39427D6A4480B9C8183605259751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D1748C" w:rsidP="00D1748C">
          <w:pPr>
            <w:pStyle w:val="E492C42B7DB9478F805E69FDE1BB2E85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D1748C" w:rsidP="00D1748C">
          <w:pPr>
            <w:pStyle w:val="1E3CD9BA47F24F188875E1CB9BEEFB5F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D1748C" w:rsidP="00D1748C">
          <w:pPr>
            <w:pStyle w:val="8E03841F6D4A4E2EB7C9C1E4D73CD6F6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D1748C" w:rsidP="00D1748C">
          <w:pPr>
            <w:pStyle w:val="B88388866C6A4B0BB74BAB15D14BC512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D1748C" w:rsidP="00D1748C">
          <w:pPr>
            <w:pStyle w:val="4C47ED37C079438BBC66C5851BD1925D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D1748C" w:rsidP="00D1748C">
          <w:pPr>
            <w:pStyle w:val="384DD45142A441E294BD0330CE141A12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D1748C" w:rsidP="00D1748C">
          <w:pPr>
            <w:pStyle w:val="D29590122C004AF2B317541D970F67E8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D1748C" w:rsidP="00D1748C">
          <w:pPr>
            <w:pStyle w:val="B2F13D0F285B4952A91C0F1FFC3689DD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D1748C" w:rsidP="00D1748C">
          <w:pPr>
            <w:pStyle w:val="30C1EEDC19C84B8CB88DB624B309CA72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D1748C" w:rsidP="00D1748C">
          <w:pPr>
            <w:pStyle w:val="64D6869E2F27452899A03445E7864D4E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D1748C" w:rsidP="00D1748C">
          <w:pPr>
            <w:pStyle w:val="28C52F7957D846868FBC42E17A39E0BA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D1748C" w:rsidP="00D1748C">
          <w:pPr>
            <w:pStyle w:val="AF864A5AAF9B4A118D17C448ABEA9E27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D1748C" w:rsidP="00D1748C">
          <w:pPr>
            <w:pStyle w:val="C4718C5F2B2C412D86B769FFB5B17621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D1748C" w:rsidP="00D1748C">
          <w:pPr>
            <w:pStyle w:val="F4D34214B1A24A7095B86F696F0E986A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D1748C" w:rsidP="00D1748C">
          <w:pPr>
            <w:pStyle w:val="8F092CB4BA3F4BAB871745C540EE6BFF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D1748C" w:rsidP="00D1748C">
          <w:pPr>
            <w:pStyle w:val="A7C102AA256F419486B5C3335672F53E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D1748C" w:rsidP="00D1748C">
          <w:pPr>
            <w:pStyle w:val="BD25B0C6B5C740748DCF4ACC0C0E2FE4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D1748C" w:rsidP="00D1748C">
          <w:pPr>
            <w:pStyle w:val="B55A39CD4B7D46A0864FC752550A0F4A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D1748C" w:rsidP="00D1748C">
          <w:pPr>
            <w:pStyle w:val="5945A2B905E94B4CB264E5EC7558BE1A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D1748C" w:rsidP="00D1748C">
          <w:pPr>
            <w:pStyle w:val="F0664A7F0C684DE6A29437227796EE8A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D1748C" w:rsidP="00D1748C">
          <w:pPr>
            <w:pStyle w:val="FF886BF7CCF546288FB2B1586A425C32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D1748C" w:rsidP="00D1748C">
          <w:pPr>
            <w:pStyle w:val="84D281CA5B9C474B967E3C1320B0C346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D1748C" w:rsidP="00D1748C">
          <w:pPr>
            <w:pStyle w:val="6167FE8D7A3244BCA2D5DC38178734F2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D1748C" w:rsidP="00D1748C">
          <w:pPr>
            <w:pStyle w:val="BDB92089DB9D4818A13CD21C3FEC9501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D1748C" w:rsidP="00D1748C">
          <w:pPr>
            <w:pStyle w:val="E41E0BBFA0F143139E77A314489D7F0D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D1748C" w:rsidP="00D1748C">
          <w:pPr>
            <w:pStyle w:val="3A37C2ED64D54ACB8CF9F18242B7D572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D1748C" w:rsidP="00D1748C">
          <w:pPr>
            <w:pStyle w:val="EBFC6E2E6496474E83667500E1262770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D1748C" w:rsidP="00D1748C">
          <w:pPr>
            <w:pStyle w:val="8242CCDE9B1941539C09DA36F72640EF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D1748C" w:rsidP="00D1748C">
          <w:pPr>
            <w:pStyle w:val="F3C10E87F2B24ECD9C8F54ADA8D21240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D1748C" w:rsidP="00D1748C">
          <w:pPr>
            <w:pStyle w:val="FB00085B61894040A5FF6A57299BA698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D1748C" w:rsidP="00D1748C">
          <w:pPr>
            <w:pStyle w:val="15C3D6A510ED4F36882396FD9A3D415A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D1748C" w:rsidP="00D1748C">
          <w:pPr>
            <w:pStyle w:val="9294AFAD310E4A65A999FB81107F07E33"/>
          </w:pPr>
          <w:r w:rsidRPr="00761D76">
            <w:rPr>
              <w:rFonts w:ascii="Tahoma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D1748C" w:rsidP="00D1748C">
          <w:pPr>
            <w:pStyle w:val="419630686892454BADDA01E257114F6F3"/>
          </w:pPr>
          <w:r w:rsidRPr="00761D76">
            <w:rPr>
              <w:rFonts w:ascii="Tahoma" w:hAnsi="Tahoma" w:cs="Tahoma"/>
              <w:rtl/>
              <w:lang w:eastAsia="ar"/>
            </w:rPr>
            <w:t>عنوان الشارع والمدينة والرمز البريدي للشارع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D1748C" w:rsidP="00D1748C">
          <w:pPr>
            <w:pStyle w:val="C112CEF2E3CC44B085959EAB173BFB673"/>
          </w:pPr>
          <w:r w:rsidRPr="00761D76">
            <w:rPr>
              <w:rFonts w:ascii="Tahoma" w:hAnsi="Tahoma" w:cs="Tahoma"/>
              <w:rtl/>
              <w:lang w:eastAsia="ar"/>
            </w:rPr>
            <w:t>الهاتف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D1748C" w:rsidP="00D1748C">
          <w:pPr>
            <w:pStyle w:val="271FD75FC3694D779FA59A21B53B85653"/>
          </w:pPr>
          <w:r w:rsidRPr="00761D76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D1748C" w:rsidP="00D1748C">
          <w:pPr>
            <w:pStyle w:val="F9B8B15D1FE346A4B9149E6A1813600D3"/>
          </w:pPr>
          <w:r w:rsidRPr="00761D76">
            <w:rPr>
              <w:rFonts w:ascii="Tahoma" w:hAnsi="Tahoma" w:cs="Tahoma"/>
              <w:rtl/>
              <w:lang w:eastAsia="ar"/>
            </w:rPr>
            <w:t>@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D1748C" w:rsidP="00D1748C">
          <w:pPr>
            <w:pStyle w:val="F87025AF2765492F98D5240C335027D03"/>
          </w:pPr>
          <w:r w:rsidRPr="00761D76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761D76">
            <w:rPr>
              <w:rFonts w:ascii="Tahoma" w:hAnsi="Tahoma" w:cs="Tahoma"/>
              <w:lang w:eastAsia="ar" w:bidi="en-US"/>
            </w:rPr>
            <w:t>Twitter</w:t>
          </w:r>
          <w:r w:rsidRPr="00761D76">
            <w:rPr>
              <w:rFonts w:ascii="Tahoma" w:hAnsi="Tahoma" w:cs="Tahoma"/>
              <w:rtl/>
              <w:lang w:eastAsia="ar" w:bidi="en-US"/>
            </w:rPr>
            <w:t>‏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D1748C" w:rsidP="00D1748C">
          <w:pPr>
            <w:pStyle w:val="BF4A191842F440EB9FCDB7D4749049583"/>
          </w:pPr>
          <w:r w:rsidRPr="00761D76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3EE"/>
    <w:rsid w:val="000D6D30"/>
    <w:rsid w:val="00162EA4"/>
    <w:rsid w:val="00365BEB"/>
    <w:rsid w:val="003931F4"/>
    <w:rsid w:val="0048747D"/>
    <w:rsid w:val="00491C4C"/>
    <w:rsid w:val="005B32DB"/>
    <w:rsid w:val="006E52D6"/>
    <w:rsid w:val="007144E5"/>
    <w:rsid w:val="00802FB6"/>
    <w:rsid w:val="00A406F8"/>
    <w:rsid w:val="00AF5EB5"/>
    <w:rsid w:val="00BF3574"/>
    <w:rsid w:val="00CC218C"/>
    <w:rsid w:val="00CF66BB"/>
    <w:rsid w:val="00D1748C"/>
    <w:rsid w:val="00DE4F1F"/>
    <w:rsid w:val="00E06284"/>
    <w:rsid w:val="00E0716D"/>
    <w:rsid w:val="00F42FA0"/>
    <w:rsid w:val="00FA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748C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25711D6A6F98415AB748D678F93F4B521">
    <w:name w:val="25711D6A6F98415AB748D678F93F4B5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898521E74CA4AC4A665777C91565A531">
    <w:name w:val="4898521E74CA4AC4A665777C91565A53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F54E8A6A3F14036A587252711B66C0A1">
    <w:name w:val="0F54E8A6A3F14036A587252711B66C0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81FE586FD54529AA777477110489821">
    <w:name w:val="FB81FE586FD54529AA7774771104898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74D7865BE4F4738928AA93E1B7940C61">
    <w:name w:val="C74D7865BE4F4738928AA93E1B7940C6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11EF5089B3F41BEA8242E1E5275D9F21">
    <w:name w:val="911EF5089B3F41BEA8242E1E5275D9F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2228C0B858444C989F9A523BB2C46061">
    <w:name w:val="C2228C0B858444C989F9A523BB2C4606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53A276C4141143D49EFA007782EA94F51">
    <w:name w:val="53A276C4141143D49EFA007782EA94F5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71580BFA054C7FAA7068F88518775B1">
    <w:name w:val="4671580BFA054C7FAA7068F88518775B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56CBFCB43C04DDE81B4214A724DEAD51">
    <w:name w:val="F56CBFCB43C04DDE81B4214A724DEAD5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7D090E138D14D3EB660095525D60E781">
    <w:name w:val="17D090E138D14D3EB660095525D60E78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6FB2EE686D3459987362FB395980A981">
    <w:name w:val="06FB2EE686D3459987362FB395980A98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89354F1BB84BC9875E89BE1142A0FE1">
    <w:name w:val="D289354F1BB84BC9875E89BE1142A0FE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36D6C47AFCA41A094B41410546A962A1">
    <w:name w:val="836D6C47AFCA41A094B41410546A962A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1DF3A65F52D8470C86C62BCABDB24B3F1">
    <w:name w:val="1DF3A65F52D8470C86C62BCABDB24B3F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34BFA88A48D48BD88B0FBD0321AABAF1">
    <w:name w:val="134BFA88A48D48BD88B0FBD0321AABAF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ADD01BD0BAA4502B5CEE90C8B4DF7021">
    <w:name w:val="CADD01BD0BAA4502B5CEE90C8B4DF70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5EEEB20F5B34D7D9ECF85192353BACE1">
    <w:name w:val="75EEEB20F5B34D7D9ECF85192353BACE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A5941D2D55C45FEBE8B22F3CAB73FFA1">
    <w:name w:val="3A5941D2D55C45FEBE8B22F3CAB73FF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8B138ABF5D544D99696E0454D8FF87D1">
    <w:name w:val="88B138ABF5D544D99696E0454D8FF87D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A974F08C62D4BBD81F5BDD505CD92741">
    <w:name w:val="7A974F08C62D4BBD81F5BDD505CD9274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D2415796CDBA4AA0A351502C43CF6C7A1">
    <w:name w:val="D2415796CDBA4AA0A351502C43CF6C7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20B52A457F5451AB58C7085473939BC1">
    <w:name w:val="020B52A457F5451AB58C7085473939BC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5C0376686605443687D41A0513C260E11">
    <w:name w:val="5C0376686605443687D41A0513C260E1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C970D8AC53D472785F0A450AB27948A1">
    <w:name w:val="BC970D8AC53D472785F0A450AB27948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B3224B26F5F46889EF536831E18AE371">
    <w:name w:val="4B3224B26F5F46889EF536831E18AE37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C98B87CCAD043D68524DEB1800790051">
    <w:name w:val="DC98B87CCAD043D68524DEB180079005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CE4CD22C26E47B285FE50FC9856DF551">
    <w:name w:val="0CE4CD22C26E47B285FE50FC9856DF55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BC6EE3D1166C416CBEA32417FADB2F211">
    <w:name w:val="BC6EE3D1166C416CBEA32417FADB2F21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4E9E80B12434AAAB175D67D3DBEF2B21">
    <w:name w:val="B4E9E80B12434AAAB175D67D3DBEF2B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9E39427D6A4480B9C81836052597511">
    <w:name w:val="469E39427D6A4480B9C8183605259751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92C42B7DB9478F805E69FDE1BB2E851">
    <w:name w:val="E492C42B7DB9478F805E69FDE1BB2E85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E3CD9BA47F24F188875E1CB9BEEFB5F1">
    <w:name w:val="1E3CD9BA47F24F188875E1CB9BEEFB5F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E03841F6D4A4E2EB7C9C1E4D73CD6F61">
    <w:name w:val="8E03841F6D4A4E2EB7C9C1E4D73CD6F6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88388866C6A4B0BB74BAB15D14BC5121">
    <w:name w:val="B88388866C6A4B0BB74BAB15D14BC512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4C47ED37C079438BBC66C5851BD1925D1">
    <w:name w:val="4C47ED37C079438BBC66C5851BD1925D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84DD45142A441E294BD0330CE141A121">
    <w:name w:val="384DD45142A441E294BD0330CE141A1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9590122C004AF2B317541D970F67E81">
    <w:name w:val="D29590122C004AF2B317541D970F67E8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2F13D0F285B4952A91C0F1FFC3689DD1">
    <w:name w:val="B2F13D0F285B4952A91C0F1FFC3689DD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0C1EEDC19C84B8CB88DB624B309CA721">
    <w:name w:val="30C1EEDC19C84B8CB88DB624B309CA7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4D6869E2F27452899A03445E7864D4E1">
    <w:name w:val="64D6869E2F27452899A03445E7864D4E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8C52F7957D846868FBC42E17A39E0BA1">
    <w:name w:val="28C52F7957D846868FBC42E17A39E0BA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AF864A5AAF9B4A118D17C448ABEA9E271">
    <w:name w:val="AF864A5AAF9B4A118D17C448ABEA9E27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4718C5F2B2C412D86B769FFB5B176211">
    <w:name w:val="C4718C5F2B2C412D86B769FFB5B17621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4D34214B1A24A7095B86F696F0E986A1">
    <w:name w:val="F4D34214B1A24A7095B86F696F0E986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F092CB4BA3F4BAB871745C540EE6BFF1">
    <w:name w:val="8F092CB4BA3F4BAB871745C540EE6BFF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A7C102AA256F419486B5C3335672F53E1">
    <w:name w:val="A7C102AA256F419486B5C3335672F53E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25B0C6B5C740748DCF4ACC0C0E2FE41">
    <w:name w:val="BD25B0C6B5C740748DCF4ACC0C0E2FE4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55A39CD4B7D46A0864FC752550A0F4A1">
    <w:name w:val="B55A39CD4B7D46A0864FC752550A0F4A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5945A2B905E94B4CB264E5EC7558BE1A1">
    <w:name w:val="5945A2B905E94B4CB264E5EC7558BE1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0664A7F0C684DE6A29437227796EE8A1">
    <w:name w:val="F0664A7F0C684DE6A29437227796EE8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F886BF7CCF546288FB2B1586A425C321">
    <w:name w:val="FF886BF7CCF546288FB2B1586A425C3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4D281CA5B9C474B967E3C1320B0C3461">
    <w:name w:val="84D281CA5B9C474B967E3C1320B0C346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167FE8D7A3244BCA2D5DC38178734F21">
    <w:name w:val="6167FE8D7A3244BCA2D5DC38178734F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B92089DB9D4818A13CD21C3FEC95011">
    <w:name w:val="BDB92089DB9D4818A13CD21C3FEC9501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1E0BBFA0F143139E77A314489D7F0D1">
    <w:name w:val="E41E0BBFA0F143139E77A314489D7F0D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3A37C2ED64D54ACB8CF9F18242B7D5721">
    <w:name w:val="3A37C2ED64D54ACB8CF9F18242B7D572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BFC6E2E6496474E83667500E12627701">
    <w:name w:val="EBFC6E2E6496474E83667500E1262770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242CCDE9B1941539C09DA36F72640EF1">
    <w:name w:val="8242CCDE9B1941539C09DA36F72640EF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3C10E87F2B24ECD9C8F54ADA8D212401">
    <w:name w:val="F3C10E87F2B24ECD9C8F54ADA8D21240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00085B61894040A5FF6A57299BA6981">
    <w:name w:val="FB00085B61894040A5FF6A57299BA698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5C3D6A510ED4F36882396FD9A3D415A1">
    <w:name w:val="15C3D6A510ED4F36882396FD9A3D415A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294AFAD310E4A65A999FB81107F07E31">
    <w:name w:val="9294AFAD310E4A65A999FB81107F07E31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419630686892454BADDA01E257114F6F1">
    <w:name w:val="419630686892454BADDA01E257114F6F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112CEF2E3CC44B085959EAB173BFB671">
    <w:name w:val="C112CEF2E3CC44B085959EAB173BFB67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71FD75FC3694D779FA59A21B53B85651">
    <w:name w:val="271FD75FC3694D779FA59A21B53B8565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9B8B15D1FE346A4B9149E6A1813600D1">
    <w:name w:val="F9B8B15D1FE346A4B9149E6A1813600D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87025AF2765492F98D5240C335027D01">
    <w:name w:val="F87025AF2765492F98D5240C335027D0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F4A191842F440EB9FCDB7D4749049581">
    <w:name w:val="BF4A191842F440EB9FCDB7D4749049581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8BCF059FAE24D38B723189348A345DC2">
    <w:name w:val="68BCF059FAE24D38B723189348A345DC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25711D6A6F98415AB748D678F93F4B522">
    <w:name w:val="25711D6A6F98415AB748D678F93F4B5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898521E74CA4AC4A665777C91565A532">
    <w:name w:val="4898521E74CA4AC4A665777C91565A53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F54E8A6A3F14036A587252711B66C0A2">
    <w:name w:val="0F54E8A6A3F14036A587252711B66C0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81FE586FD54529AA777477110489822">
    <w:name w:val="FB81FE586FD54529AA7774771104898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74D7865BE4F4738928AA93E1B7940C62">
    <w:name w:val="C74D7865BE4F4738928AA93E1B7940C6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11EF5089B3F41BEA8242E1E5275D9F22">
    <w:name w:val="911EF5089B3F41BEA8242E1E5275D9F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2228C0B858444C989F9A523BB2C46062">
    <w:name w:val="C2228C0B858444C989F9A523BB2C4606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53A276C4141143D49EFA007782EA94F52">
    <w:name w:val="53A276C4141143D49EFA007782EA94F5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71580BFA054C7FAA7068F88518775B2">
    <w:name w:val="4671580BFA054C7FAA7068F88518775B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56CBFCB43C04DDE81B4214A724DEAD52">
    <w:name w:val="F56CBFCB43C04DDE81B4214A724DEAD5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7D090E138D14D3EB660095525D60E782">
    <w:name w:val="17D090E138D14D3EB660095525D60E78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6FB2EE686D3459987362FB395980A982">
    <w:name w:val="06FB2EE686D3459987362FB395980A98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89354F1BB84BC9875E89BE1142A0FE2">
    <w:name w:val="D289354F1BB84BC9875E89BE1142A0FE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36D6C47AFCA41A094B41410546A962A2">
    <w:name w:val="836D6C47AFCA41A094B41410546A962A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1DF3A65F52D8470C86C62BCABDB24B3F2">
    <w:name w:val="1DF3A65F52D8470C86C62BCABDB24B3F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34BFA88A48D48BD88B0FBD0321AABAF2">
    <w:name w:val="134BFA88A48D48BD88B0FBD0321AABAF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ADD01BD0BAA4502B5CEE90C8B4DF7022">
    <w:name w:val="CADD01BD0BAA4502B5CEE90C8B4DF70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5EEEB20F5B34D7D9ECF85192353BACE2">
    <w:name w:val="75EEEB20F5B34D7D9ECF85192353BACE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A5941D2D55C45FEBE8B22F3CAB73FFA2">
    <w:name w:val="3A5941D2D55C45FEBE8B22F3CAB73FF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8B138ABF5D544D99696E0454D8FF87D2">
    <w:name w:val="88B138ABF5D544D99696E0454D8FF87D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A974F08C62D4BBD81F5BDD505CD92742">
    <w:name w:val="7A974F08C62D4BBD81F5BDD505CD9274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D2415796CDBA4AA0A351502C43CF6C7A2">
    <w:name w:val="D2415796CDBA4AA0A351502C43CF6C7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20B52A457F5451AB58C7085473939BC2">
    <w:name w:val="020B52A457F5451AB58C7085473939BC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5C0376686605443687D41A0513C260E12">
    <w:name w:val="5C0376686605443687D41A0513C260E1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C970D8AC53D472785F0A450AB27948A2">
    <w:name w:val="BC970D8AC53D472785F0A450AB27948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B3224B26F5F46889EF536831E18AE372">
    <w:name w:val="4B3224B26F5F46889EF536831E18AE37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C98B87CCAD043D68524DEB1800790052">
    <w:name w:val="DC98B87CCAD043D68524DEB180079005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CE4CD22C26E47B285FE50FC9856DF552">
    <w:name w:val="0CE4CD22C26E47B285FE50FC9856DF55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BC6EE3D1166C416CBEA32417FADB2F212">
    <w:name w:val="BC6EE3D1166C416CBEA32417FADB2F21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4E9E80B12434AAAB175D67D3DBEF2B22">
    <w:name w:val="B4E9E80B12434AAAB175D67D3DBEF2B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9E39427D6A4480B9C81836052597512">
    <w:name w:val="469E39427D6A4480B9C8183605259751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92C42B7DB9478F805E69FDE1BB2E852">
    <w:name w:val="E492C42B7DB9478F805E69FDE1BB2E85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E3CD9BA47F24F188875E1CB9BEEFB5F2">
    <w:name w:val="1E3CD9BA47F24F188875E1CB9BEEFB5F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E03841F6D4A4E2EB7C9C1E4D73CD6F62">
    <w:name w:val="8E03841F6D4A4E2EB7C9C1E4D73CD6F6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88388866C6A4B0BB74BAB15D14BC5122">
    <w:name w:val="B88388866C6A4B0BB74BAB15D14BC512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4C47ED37C079438BBC66C5851BD1925D2">
    <w:name w:val="4C47ED37C079438BBC66C5851BD1925D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84DD45142A441E294BD0330CE141A122">
    <w:name w:val="384DD45142A441E294BD0330CE141A1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9590122C004AF2B317541D970F67E82">
    <w:name w:val="D29590122C004AF2B317541D970F67E8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2F13D0F285B4952A91C0F1FFC3689DD2">
    <w:name w:val="B2F13D0F285B4952A91C0F1FFC3689DD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0C1EEDC19C84B8CB88DB624B309CA722">
    <w:name w:val="30C1EEDC19C84B8CB88DB624B309CA7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4D6869E2F27452899A03445E7864D4E2">
    <w:name w:val="64D6869E2F27452899A03445E7864D4E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8C52F7957D846868FBC42E17A39E0BA2">
    <w:name w:val="28C52F7957D846868FBC42E17A39E0BA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AF864A5AAF9B4A118D17C448ABEA9E272">
    <w:name w:val="AF864A5AAF9B4A118D17C448ABEA9E27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4718C5F2B2C412D86B769FFB5B176212">
    <w:name w:val="C4718C5F2B2C412D86B769FFB5B17621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4D34214B1A24A7095B86F696F0E986A2">
    <w:name w:val="F4D34214B1A24A7095B86F696F0E986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F092CB4BA3F4BAB871745C540EE6BFF2">
    <w:name w:val="8F092CB4BA3F4BAB871745C540EE6BFF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A7C102AA256F419486B5C3335672F53E2">
    <w:name w:val="A7C102AA256F419486B5C3335672F53E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25B0C6B5C740748DCF4ACC0C0E2FE42">
    <w:name w:val="BD25B0C6B5C740748DCF4ACC0C0E2FE4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55A39CD4B7D46A0864FC752550A0F4A2">
    <w:name w:val="B55A39CD4B7D46A0864FC752550A0F4A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5945A2B905E94B4CB264E5EC7558BE1A2">
    <w:name w:val="5945A2B905E94B4CB264E5EC7558BE1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0664A7F0C684DE6A29437227796EE8A2">
    <w:name w:val="F0664A7F0C684DE6A29437227796EE8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F886BF7CCF546288FB2B1586A425C322">
    <w:name w:val="FF886BF7CCF546288FB2B1586A425C3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4D281CA5B9C474B967E3C1320B0C3462">
    <w:name w:val="84D281CA5B9C474B967E3C1320B0C346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167FE8D7A3244BCA2D5DC38178734F22">
    <w:name w:val="6167FE8D7A3244BCA2D5DC38178734F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B92089DB9D4818A13CD21C3FEC95012">
    <w:name w:val="BDB92089DB9D4818A13CD21C3FEC9501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1E0BBFA0F143139E77A314489D7F0D2">
    <w:name w:val="E41E0BBFA0F143139E77A314489D7F0D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3A37C2ED64D54ACB8CF9F18242B7D5722">
    <w:name w:val="3A37C2ED64D54ACB8CF9F18242B7D572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BFC6E2E6496474E83667500E12627702">
    <w:name w:val="EBFC6E2E6496474E83667500E1262770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242CCDE9B1941539C09DA36F72640EF2">
    <w:name w:val="8242CCDE9B1941539C09DA36F72640EF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3C10E87F2B24ECD9C8F54ADA8D212402">
    <w:name w:val="F3C10E87F2B24ECD9C8F54ADA8D21240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00085B61894040A5FF6A57299BA6982">
    <w:name w:val="FB00085B61894040A5FF6A57299BA698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5C3D6A510ED4F36882396FD9A3D415A2">
    <w:name w:val="15C3D6A510ED4F36882396FD9A3D415A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294AFAD310E4A65A999FB81107F07E32">
    <w:name w:val="9294AFAD310E4A65A999FB81107F07E32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419630686892454BADDA01E257114F6F2">
    <w:name w:val="419630686892454BADDA01E257114F6F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112CEF2E3CC44B085959EAB173BFB672">
    <w:name w:val="C112CEF2E3CC44B085959EAB173BFB67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71FD75FC3694D779FA59A21B53B85652">
    <w:name w:val="271FD75FC3694D779FA59A21B53B8565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9B8B15D1FE346A4B9149E6A1813600D2">
    <w:name w:val="F9B8B15D1FE346A4B9149E6A1813600D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87025AF2765492F98D5240C335027D02">
    <w:name w:val="F87025AF2765492F98D5240C335027D0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F4A191842F440EB9FCDB7D4749049582">
    <w:name w:val="BF4A191842F440EB9FCDB7D4749049582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8BCF059FAE24D38B723189348A345DC3">
    <w:name w:val="68BCF059FAE24D38B723189348A345DC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25711D6A6F98415AB748D678F93F4B523">
    <w:name w:val="25711D6A6F98415AB748D678F93F4B5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898521E74CA4AC4A665777C91565A533">
    <w:name w:val="4898521E74CA4AC4A665777C91565A53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F54E8A6A3F14036A587252711B66C0A3">
    <w:name w:val="0F54E8A6A3F14036A587252711B66C0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81FE586FD54529AA777477110489823">
    <w:name w:val="FB81FE586FD54529AA7774771104898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74D7865BE4F4738928AA93E1B7940C63">
    <w:name w:val="C74D7865BE4F4738928AA93E1B7940C6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11EF5089B3F41BEA8242E1E5275D9F23">
    <w:name w:val="911EF5089B3F41BEA8242E1E5275D9F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2228C0B858444C989F9A523BB2C46063">
    <w:name w:val="C2228C0B858444C989F9A523BB2C4606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53A276C4141143D49EFA007782EA94F53">
    <w:name w:val="53A276C4141143D49EFA007782EA94F5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71580BFA054C7FAA7068F88518775B3">
    <w:name w:val="4671580BFA054C7FAA7068F88518775B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56CBFCB43C04DDE81B4214A724DEAD53">
    <w:name w:val="F56CBFCB43C04DDE81B4214A724DEAD5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7D090E138D14D3EB660095525D60E783">
    <w:name w:val="17D090E138D14D3EB660095525D60E78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6FB2EE686D3459987362FB395980A983">
    <w:name w:val="06FB2EE686D3459987362FB395980A98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89354F1BB84BC9875E89BE1142A0FE3">
    <w:name w:val="D289354F1BB84BC9875E89BE1142A0FE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36D6C47AFCA41A094B41410546A962A3">
    <w:name w:val="836D6C47AFCA41A094B41410546A962A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1DF3A65F52D8470C86C62BCABDB24B3F3">
    <w:name w:val="1DF3A65F52D8470C86C62BCABDB24B3F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34BFA88A48D48BD88B0FBD0321AABAF3">
    <w:name w:val="134BFA88A48D48BD88B0FBD0321AABAF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ADD01BD0BAA4502B5CEE90C8B4DF7023">
    <w:name w:val="CADD01BD0BAA4502B5CEE90C8B4DF70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5EEEB20F5B34D7D9ECF85192353BACE3">
    <w:name w:val="75EEEB20F5B34D7D9ECF85192353BACE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A5941D2D55C45FEBE8B22F3CAB73FFA3">
    <w:name w:val="3A5941D2D55C45FEBE8B22F3CAB73FF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8B138ABF5D544D99696E0454D8FF87D3">
    <w:name w:val="88B138ABF5D544D99696E0454D8FF87D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A974F08C62D4BBD81F5BDD505CD92743">
    <w:name w:val="7A974F08C62D4BBD81F5BDD505CD9274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D2415796CDBA4AA0A351502C43CF6C7A3">
    <w:name w:val="D2415796CDBA4AA0A351502C43CF6C7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20B52A457F5451AB58C7085473939BC3">
    <w:name w:val="020B52A457F5451AB58C7085473939BC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5C0376686605443687D41A0513C260E13">
    <w:name w:val="5C0376686605443687D41A0513C260E1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C970D8AC53D472785F0A450AB27948A3">
    <w:name w:val="BC970D8AC53D472785F0A450AB27948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B3224B26F5F46889EF536831E18AE373">
    <w:name w:val="4B3224B26F5F46889EF536831E18AE37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C98B87CCAD043D68524DEB1800790053">
    <w:name w:val="DC98B87CCAD043D68524DEB180079005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CE4CD22C26E47B285FE50FC9856DF553">
    <w:name w:val="0CE4CD22C26E47B285FE50FC9856DF55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BC6EE3D1166C416CBEA32417FADB2F213">
    <w:name w:val="BC6EE3D1166C416CBEA32417FADB2F21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4E9E80B12434AAAB175D67D3DBEF2B23">
    <w:name w:val="B4E9E80B12434AAAB175D67D3DBEF2B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9E39427D6A4480B9C81836052597513">
    <w:name w:val="469E39427D6A4480B9C8183605259751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92C42B7DB9478F805E69FDE1BB2E853">
    <w:name w:val="E492C42B7DB9478F805E69FDE1BB2E85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E3CD9BA47F24F188875E1CB9BEEFB5F3">
    <w:name w:val="1E3CD9BA47F24F188875E1CB9BEEFB5F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E03841F6D4A4E2EB7C9C1E4D73CD6F63">
    <w:name w:val="8E03841F6D4A4E2EB7C9C1E4D73CD6F6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88388866C6A4B0BB74BAB15D14BC5123">
    <w:name w:val="B88388866C6A4B0BB74BAB15D14BC512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4C47ED37C079438BBC66C5851BD1925D3">
    <w:name w:val="4C47ED37C079438BBC66C5851BD1925D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84DD45142A441E294BD0330CE141A123">
    <w:name w:val="384DD45142A441E294BD0330CE141A1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9590122C004AF2B317541D970F67E83">
    <w:name w:val="D29590122C004AF2B317541D970F67E8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2F13D0F285B4952A91C0F1FFC3689DD3">
    <w:name w:val="B2F13D0F285B4952A91C0F1FFC3689DD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0C1EEDC19C84B8CB88DB624B309CA723">
    <w:name w:val="30C1EEDC19C84B8CB88DB624B309CA7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4D6869E2F27452899A03445E7864D4E3">
    <w:name w:val="64D6869E2F27452899A03445E7864D4E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8C52F7957D846868FBC42E17A39E0BA3">
    <w:name w:val="28C52F7957D846868FBC42E17A39E0BA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AF864A5AAF9B4A118D17C448ABEA9E273">
    <w:name w:val="AF864A5AAF9B4A118D17C448ABEA9E27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4718C5F2B2C412D86B769FFB5B176213">
    <w:name w:val="C4718C5F2B2C412D86B769FFB5B17621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4D34214B1A24A7095B86F696F0E986A3">
    <w:name w:val="F4D34214B1A24A7095B86F696F0E986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F092CB4BA3F4BAB871745C540EE6BFF3">
    <w:name w:val="8F092CB4BA3F4BAB871745C540EE6BFF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A7C102AA256F419486B5C3335672F53E3">
    <w:name w:val="A7C102AA256F419486B5C3335672F53E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25B0C6B5C740748DCF4ACC0C0E2FE43">
    <w:name w:val="BD25B0C6B5C740748DCF4ACC0C0E2FE4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55A39CD4B7D46A0864FC752550A0F4A3">
    <w:name w:val="B55A39CD4B7D46A0864FC752550A0F4A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5945A2B905E94B4CB264E5EC7558BE1A3">
    <w:name w:val="5945A2B905E94B4CB264E5EC7558BE1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0664A7F0C684DE6A29437227796EE8A3">
    <w:name w:val="F0664A7F0C684DE6A29437227796EE8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F886BF7CCF546288FB2B1586A425C323">
    <w:name w:val="FF886BF7CCF546288FB2B1586A425C3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4D281CA5B9C474B967E3C1320B0C3463">
    <w:name w:val="84D281CA5B9C474B967E3C1320B0C346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167FE8D7A3244BCA2D5DC38178734F23">
    <w:name w:val="6167FE8D7A3244BCA2D5DC38178734F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B92089DB9D4818A13CD21C3FEC95013">
    <w:name w:val="BDB92089DB9D4818A13CD21C3FEC9501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1E0BBFA0F143139E77A314489D7F0D3">
    <w:name w:val="E41E0BBFA0F143139E77A314489D7F0D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3A37C2ED64D54ACB8CF9F18242B7D5723">
    <w:name w:val="3A37C2ED64D54ACB8CF9F18242B7D572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BFC6E2E6496474E83667500E12627703">
    <w:name w:val="EBFC6E2E6496474E83667500E1262770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242CCDE9B1941539C09DA36F72640EF3">
    <w:name w:val="8242CCDE9B1941539C09DA36F72640EF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3C10E87F2B24ECD9C8F54ADA8D212403">
    <w:name w:val="F3C10E87F2B24ECD9C8F54ADA8D21240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00085B61894040A5FF6A57299BA6983">
    <w:name w:val="FB00085B61894040A5FF6A57299BA698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5C3D6A510ED4F36882396FD9A3D415A3">
    <w:name w:val="15C3D6A510ED4F36882396FD9A3D415A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294AFAD310E4A65A999FB81107F07E33">
    <w:name w:val="9294AFAD310E4A65A999FB81107F07E33"/>
    <w:rsid w:val="00D1748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customStyle="1" w:styleId="419630686892454BADDA01E257114F6F3">
    <w:name w:val="419630686892454BADDA01E257114F6F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112CEF2E3CC44B085959EAB173BFB673">
    <w:name w:val="C112CEF2E3CC44B085959EAB173BFB67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71FD75FC3694D779FA59A21B53B85653">
    <w:name w:val="271FD75FC3694D779FA59A21B53B8565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9B8B15D1FE346A4B9149E6A1813600D3">
    <w:name w:val="F9B8B15D1FE346A4B9149E6A1813600D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87025AF2765492F98D5240C335027D03">
    <w:name w:val="F87025AF2765492F98D5240C335027D03"/>
    <w:rsid w:val="00D1748C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F4A191842F440EB9FCDB7D4749049583">
    <w:name w:val="BF4A191842F440EB9FCDB7D4749049583"/>
    <w:rsid w:val="00D1748C"/>
    <w:pPr>
      <w:spacing w:after="0" w:line="240" w:lineRule="auto"/>
      <w:jc w:val="center"/>
    </w:pPr>
    <w:rPr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Office_17150088_TF03424896</Template>
  <TotalTime>33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15</cp:revision>
  <cp:lastPrinted>2012-08-29T19:15:00Z</cp:lastPrinted>
  <dcterms:created xsi:type="dcterms:W3CDTF">2018-01-16T09:13:00Z</dcterms:created>
  <dcterms:modified xsi:type="dcterms:W3CDTF">2018-01-19T11:41:00Z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